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3B0F" w14:textId="78DB204C" w:rsidR="00DE3181" w:rsidRPr="00FD4F75" w:rsidRDefault="00EC532C" w:rsidP="00DE3181">
      <w:pPr>
        <w:pStyle w:val="NoSpacing"/>
        <w:jc w:val="center"/>
        <w:rPr>
          <w:rFonts w:ascii="Arial" w:hAnsi="Arial" w:cs="Arial"/>
          <w:sz w:val="18"/>
          <w:szCs w:val="18"/>
        </w:rPr>
      </w:pPr>
      <w:r>
        <w:rPr>
          <w:rFonts w:ascii="Arial" w:hAnsi="Arial" w:cs="Arial"/>
          <w:sz w:val="18"/>
          <w:szCs w:val="18"/>
        </w:rPr>
        <w:t>`</w:t>
      </w:r>
      <w:r w:rsidR="00DE3181" w:rsidRPr="00FD4F75">
        <w:rPr>
          <w:rFonts w:ascii="Arial" w:hAnsi="Arial" w:cs="Arial"/>
          <w:sz w:val="18"/>
          <w:szCs w:val="18"/>
        </w:rPr>
        <w:t>KERN COUNTY BEHAVIORAL HEALTH BOARD</w:t>
      </w:r>
    </w:p>
    <w:p w14:paraId="3606ACDB" w14:textId="77777777" w:rsidR="00DE3181" w:rsidRDefault="00DE3181" w:rsidP="00DE3181">
      <w:pPr>
        <w:pStyle w:val="NoSpacing"/>
        <w:jc w:val="center"/>
        <w:rPr>
          <w:rFonts w:ascii="Arial" w:hAnsi="Arial" w:cs="Arial"/>
          <w:b/>
          <w:bCs/>
          <w:sz w:val="18"/>
          <w:szCs w:val="18"/>
        </w:rPr>
      </w:pPr>
      <w:r w:rsidRPr="00FD4F75">
        <w:rPr>
          <w:rFonts w:ascii="Arial" w:hAnsi="Arial" w:cs="Arial"/>
          <w:b/>
          <w:bCs/>
          <w:sz w:val="18"/>
          <w:szCs w:val="18"/>
        </w:rPr>
        <w:t>ADULT TREATMENT AND RECOVERY SERVICES COMMITTEE MEETING</w:t>
      </w:r>
    </w:p>
    <w:p w14:paraId="39221185" w14:textId="77777777" w:rsidR="00DE3181" w:rsidRPr="006B334C" w:rsidRDefault="00DE3181" w:rsidP="00DE3181">
      <w:pPr>
        <w:pStyle w:val="NoSpacing"/>
        <w:jc w:val="center"/>
        <w:rPr>
          <w:rFonts w:ascii="Arial" w:hAnsi="Arial" w:cs="Arial"/>
          <w:i/>
          <w:iCs/>
          <w:sz w:val="18"/>
          <w:szCs w:val="18"/>
        </w:rPr>
      </w:pPr>
      <w:r w:rsidRPr="006B334C">
        <w:rPr>
          <w:rFonts w:ascii="Arial" w:hAnsi="Arial" w:cs="Arial"/>
          <w:i/>
          <w:iCs/>
          <w:sz w:val="18"/>
          <w:szCs w:val="18"/>
        </w:rPr>
        <w:t>A Committee of the Kern Behavioral Health Board</w:t>
      </w:r>
    </w:p>
    <w:p w14:paraId="6B06EB7D" w14:textId="7A0E1286" w:rsidR="00DE3181" w:rsidRDefault="00DE3181" w:rsidP="00DE3181">
      <w:pPr>
        <w:pStyle w:val="NoSpacing"/>
        <w:jc w:val="center"/>
        <w:rPr>
          <w:rFonts w:ascii="Arial" w:hAnsi="Arial" w:cs="Arial"/>
          <w:b/>
          <w:bCs/>
          <w:sz w:val="20"/>
          <w:szCs w:val="20"/>
        </w:rPr>
      </w:pPr>
      <w:r w:rsidRPr="0029251D">
        <w:rPr>
          <w:rFonts w:ascii="Arial" w:hAnsi="Arial" w:cs="Arial"/>
          <w:b/>
          <w:bCs/>
          <w:sz w:val="20"/>
          <w:szCs w:val="20"/>
        </w:rPr>
        <w:t xml:space="preserve">Wednesday, </w:t>
      </w:r>
      <w:r w:rsidR="002438D5">
        <w:rPr>
          <w:rFonts w:ascii="Arial" w:hAnsi="Arial" w:cs="Arial"/>
          <w:b/>
          <w:bCs/>
          <w:sz w:val="20"/>
          <w:szCs w:val="20"/>
        </w:rPr>
        <w:t>September 9</w:t>
      </w:r>
      <w:r w:rsidR="00AE7278">
        <w:rPr>
          <w:rFonts w:ascii="Arial" w:hAnsi="Arial" w:cs="Arial"/>
          <w:b/>
          <w:bCs/>
          <w:sz w:val="20"/>
          <w:szCs w:val="20"/>
        </w:rPr>
        <w:t>, 202</w:t>
      </w:r>
      <w:r w:rsidR="00F15263">
        <w:rPr>
          <w:rFonts w:ascii="Arial" w:hAnsi="Arial" w:cs="Arial"/>
          <w:b/>
          <w:bCs/>
          <w:sz w:val="20"/>
          <w:szCs w:val="20"/>
        </w:rPr>
        <w:t>6</w:t>
      </w:r>
    </w:p>
    <w:p w14:paraId="404D9185" w14:textId="329F5F56" w:rsidR="00796BBC" w:rsidRPr="0029251D" w:rsidRDefault="00C56B3D" w:rsidP="00DE3181">
      <w:pPr>
        <w:pStyle w:val="NoSpacing"/>
        <w:jc w:val="center"/>
        <w:rPr>
          <w:rFonts w:ascii="Arial" w:hAnsi="Arial" w:cs="Arial"/>
          <w:b/>
          <w:bCs/>
          <w:sz w:val="20"/>
          <w:szCs w:val="20"/>
        </w:rPr>
      </w:pPr>
      <w:r>
        <w:rPr>
          <w:rFonts w:ascii="Arial" w:hAnsi="Arial" w:cs="Arial"/>
          <w:b/>
          <w:bCs/>
          <w:sz w:val="20"/>
          <w:szCs w:val="20"/>
        </w:rPr>
        <w:t xml:space="preserve">Westchester Building, </w:t>
      </w:r>
      <w:r w:rsidR="00AC52DB">
        <w:rPr>
          <w:rFonts w:ascii="Arial" w:hAnsi="Arial" w:cs="Arial"/>
          <w:b/>
          <w:bCs/>
          <w:sz w:val="20"/>
          <w:szCs w:val="20"/>
        </w:rPr>
        <w:t>CFLC Training Room</w:t>
      </w:r>
    </w:p>
    <w:p w14:paraId="038501E4" w14:textId="54CF0DB5" w:rsidR="00DE3181" w:rsidRDefault="00161E0B" w:rsidP="00DE3181">
      <w:pPr>
        <w:pStyle w:val="NoSpacing"/>
        <w:jc w:val="center"/>
        <w:rPr>
          <w:rFonts w:ascii="Arial" w:hAnsi="Arial" w:cs="Arial"/>
        </w:rPr>
      </w:pPr>
      <w:r>
        <w:rPr>
          <w:rFonts w:ascii="Arial" w:hAnsi="Arial" w:cs="Arial"/>
          <w:b/>
          <w:bCs/>
          <w:sz w:val="20"/>
          <w:szCs w:val="20"/>
        </w:rPr>
        <w:t>4:00 p.m</w:t>
      </w:r>
      <w:r w:rsidR="003E51FE">
        <w:rPr>
          <w:rFonts w:ascii="Arial" w:hAnsi="Arial" w:cs="Arial"/>
          <w:b/>
          <w:bCs/>
          <w:sz w:val="20"/>
          <w:szCs w:val="20"/>
        </w:rPr>
        <w:t>.</w:t>
      </w:r>
      <w:r w:rsidR="00DE3181">
        <w:rPr>
          <w:rFonts w:ascii="Arial" w:hAnsi="Arial" w:cs="Arial"/>
          <w:b/>
          <w:bCs/>
          <w:sz w:val="20"/>
          <w:szCs w:val="20"/>
        </w:rPr>
        <w:t xml:space="preserve"> – 5:00</w:t>
      </w:r>
      <w:r w:rsidR="00DE3181" w:rsidRPr="0029251D">
        <w:rPr>
          <w:rFonts w:ascii="Arial" w:hAnsi="Arial" w:cs="Arial"/>
          <w:b/>
          <w:bCs/>
          <w:sz w:val="20"/>
          <w:szCs w:val="20"/>
        </w:rPr>
        <w:t xml:space="preserve"> p.m.</w:t>
      </w:r>
    </w:p>
    <w:p w14:paraId="20A63576" w14:textId="77777777" w:rsidR="00DE3181" w:rsidRDefault="00DE3181" w:rsidP="00DE3181">
      <w:pPr>
        <w:pStyle w:val="NoSpacing"/>
        <w:jc w:val="center"/>
        <w:rPr>
          <w:rFonts w:ascii="Arial" w:hAnsi="Arial" w:cs="Arial"/>
          <w:b/>
          <w:bCs/>
        </w:rPr>
      </w:pPr>
    </w:p>
    <w:p w14:paraId="235DBB19" w14:textId="77777777" w:rsidR="00DE3181" w:rsidRDefault="00DE3181" w:rsidP="00DE3181">
      <w:pPr>
        <w:pStyle w:val="NoSpacing"/>
        <w:rPr>
          <w:rFonts w:ascii="Arial" w:hAnsi="Arial" w:cs="Arial"/>
          <w:b/>
          <w:bCs/>
          <w:i/>
          <w:iCs/>
        </w:rPr>
      </w:pPr>
    </w:p>
    <w:p w14:paraId="5DDF6FA5" w14:textId="77777777" w:rsidR="00DE3181" w:rsidRPr="007750D6" w:rsidRDefault="00DE3181" w:rsidP="00DE3181">
      <w:pPr>
        <w:pStyle w:val="NoSpacing"/>
        <w:jc w:val="center"/>
        <w:rPr>
          <w:rFonts w:ascii="Arial" w:hAnsi="Arial" w:cs="Arial"/>
          <w:b/>
          <w:bCs/>
          <w:i/>
          <w:iCs/>
        </w:rPr>
      </w:pPr>
      <w:r w:rsidRPr="00FD4F75">
        <w:rPr>
          <w:rFonts w:ascii="Arial" w:hAnsi="Arial" w:cs="Arial"/>
          <w:b/>
          <w:bCs/>
        </w:rPr>
        <w:t>AGENDA</w:t>
      </w:r>
    </w:p>
    <w:tbl>
      <w:tblPr>
        <w:tblW w:w="9990" w:type="dxa"/>
        <w:tblInd w:w="108" w:type="dxa"/>
        <w:tblLayout w:type="fixed"/>
        <w:tblCellMar>
          <w:left w:w="0" w:type="dxa"/>
          <w:right w:w="0" w:type="dxa"/>
        </w:tblCellMar>
        <w:tblLook w:val="0000" w:firstRow="0" w:lastRow="0" w:firstColumn="0" w:lastColumn="0" w:noHBand="0" w:noVBand="0"/>
      </w:tblPr>
      <w:tblGrid>
        <w:gridCol w:w="1059"/>
        <w:gridCol w:w="360"/>
        <w:gridCol w:w="8571"/>
      </w:tblGrid>
      <w:tr w:rsidR="00DE3181" w:rsidRPr="0068079E" w14:paraId="6371A6D0" w14:textId="77777777" w:rsidTr="00E8363E">
        <w:trPr>
          <w:trHeight w:val="540"/>
        </w:trPr>
        <w:tc>
          <w:tcPr>
            <w:tcW w:w="1059" w:type="dxa"/>
          </w:tcPr>
          <w:p w14:paraId="5FCAE44E" w14:textId="77777777" w:rsidR="00DE3181" w:rsidRPr="00D507FC" w:rsidRDefault="00DE3181" w:rsidP="00E8363E">
            <w:pPr>
              <w:rPr>
                <w:rFonts w:ascii="Arial" w:hAnsi="Arial" w:cs="Arial"/>
                <w:i/>
                <w:iCs/>
                <w:sz w:val="20"/>
                <w:szCs w:val="20"/>
              </w:rPr>
            </w:pPr>
          </w:p>
        </w:tc>
        <w:tc>
          <w:tcPr>
            <w:tcW w:w="360" w:type="dxa"/>
          </w:tcPr>
          <w:p w14:paraId="05A57C9A" w14:textId="77777777" w:rsidR="00DE3181" w:rsidRPr="00D507FC" w:rsidRDefault="00DE3181" w:rsidP="00E8363E">
            <w:pPr>
              <w:rPr>
                <w:rFonts w:ascii="Arial" w:hAnsi="Arial" w:cs="Arial"/>
                <w:sz w:val="20"/>
                <w:szCs w:val="20"/>
              </w:rPr>
            </w:pPr>
            <w:r w:rsidRPr="00D507FC">
              <w:rPr>
                <w:rFonts w:ascii="Arial" w:hAnsi="Arial" w:cs="Arial"/>
                <w:sz w:val="20"/>
                <w:szCs w:val="20"/>
              </w:rPr>
              <w:t>1.</w:t>
            </w:r>
          </w:p>
        </w:tc>
        <w:tc>
          <w:tcPr>
            <w:tcW w:w="8571" w:type="dxa"/>
          </w:tcPr>
          <w:p w14:paraId="38A9C184" w14:textId="052C5543" w:rsidR="00DE3181" w:rsidRPr="007750D6" w:rsidRDefault="00DE3181" w:rsidP="00E8363E">
            <w:pPr>
              <w:rPr>
                <w:rFonts w:ascii="Arial" w:hAnsi="Arial" w:cs="Arial"/>
                <w:sz w:val="20"/>
                <w:szCs w:val="20"/>
              </w:rPr>
            </w:pPr>
            <w:r w:rsidRPr="00D507FC">
              <w:rPr>
                <w:rFonts w:ascii="Arial" w:hAnsi="Arial" w:cs="Arial"/>
                <w:sz w:val="20"/>
                <w:szCs w:val="20"/>
              </w:rPr>
              <w:t>Welcome</w:t>
            </w:r>
            <w:r>
              <w:rPr>
                <w:rFonts w:ascii="Arial" w:hAnsi="Arial" w:cs="Arial"/>
                <w:sz w:val="20"/>
                <w:szCs w:val="20"/>
              </w:rPr>
              <w:t xml:space="preserve">: </w:t>
            </w:r>
            <w:r w:rsidR="000E3973">
              <w:rPr>
                <w:rFonts w:ascii="Arial" w:hAnsi="Arial" w:cs="Arial"/>
                <w:sz w:val="20"/>
                <w:szCs w:val="20"/>
              </w:rPr>
              <w:t>Emily Lyles</w:t>
            </w:r>
          </w:p>
        </w:tc>
      </w:tr>
      <w:tr w:rsidR="00B7028E" w:rsidRPr="0068079E" w14:paraId="31E9B32B" w14:textId="77777777" w:rsidTr="00E8363E">
        <w:trPr>
          <w:trHeight w:val="346"/>
        </w:trPr>
        <w:tc>
          <w:tcPr>
            <w:tcW w:w="1059" w:type="dxa"/>
          </w:tcPr>
          <w:p w14:paraId="4A2AC535" w14:textId="77777777" w:rsidR="00B7028E" w:rsidRDefault="00B7028E" w:rsidP="00E8363E">
            <w:pPr>
              <w:rPr>
                <w:rFonts w:ascii="Arial" w:hAnsi="Arial" w:cs="Arial"/>
                <w:i/>
                <w:iCs/>
                <w:sz w:val="20"/>
                <w:szCs w:val="20"/>
              </w:rPr>
            </w:pPr>
          </w:p>
        </w:tc>
        <w:tc>
          <w:tcPr>
            <w:tcW w:w="360" w:type="dxa"/>
          </w:tcPr>
          <w:p w14:paraId="65DC52E0" w14:textId="34486561" w:rsidR="00B7028E" w:rsidRDefault="00D10817" w:rsidP="00E8363E">
            <w:pPr>
              <w:rPr>
                <w:rFonts w:ascii="Arial" w:hAnsi="Arial" w:cs="Arial"/>
                <w:sz w:val="20"/>
                <w:szCs w:val="20"/>
              </w:rPr>
            </w:pPr>
            <w:r>
              <w:rPr>
                <w:rFonts w:ascii="Arial" w:hAnsi="Arial" w:cs="Arial"/>
                <w:sz w:val="20"/>
                <w:szCs w:val="20"/>
              </w:rPr>
              <w:t>2</w:t>
            </w:r>
            <w:r w:rsidR="00B7028E">
              <w:rPr>
                <w:rFonts w:ascii="Arial" w:hAnsi="Arial" w:cs="Arial"/>
                <w:sz w:val="20"/>
                <w:szCs w:val="20"/>
              </w:rPr>
              <w:t>.</w:t>
            </w:r>
          </w:p>
        </w:tc>
        <w:tc>
          <w:tcPr>
            <w:tcW w:w="8571" w:type="dxa"/>
          </w:tcPr>
          <w:p w14:paraId="5064464C" w14:textId="1D924A0F" w:rsidR="00B7028E" w:rsidRDefault="00AC52DB" w:rsidP="00E8363E">
            <w:pPr>
              <w:rPr>
                <w:rFonts w:ascii="Arial" w:hAnsi="Arial" w:cs="Arial"/>
                <w:sz w:val="20"/>
                <w:szCs w:val="20"/>
              </w:rPr>
            </w:pPr>
            <w:r>
              <w:rPr>
                <w:rFonts w:ascii="Arial" w:hAnsi="Arial" w:cs="Arial"/>
                <w:sz w:val="20"/>
                <w:szCs w:val="20"/>
              </w:rPr>
              <w:t>Presentation</w:t>
            </w:r>
            <w:r w:rsidR="00D149C9">
              <w:rPr>
                <w:rFonts w:ascii="Arial" w:hAnsi="Arial" w:cs="Arial"/>
                <w:sz w:val="20"/>
                <w:szCs w:val="20"/>
              </w:rPr>
              <w:t xml:space="preserve">: </w:t>
            </w:r>
            <w:r w:rsidR="00FE134E">
              <w:rPr>
                <w:rFonts w:ascii="Arial" w:hAnsi="Arial" w:cs="Arial"/>
                <w:sz w:val="20"/>
                <w:szCs w:val="20"/>
              </w:rPr>
              <w:t>Brad Plymire</w:t>
            </w:r>
            <w:r w:rsidR="00D149C9">
              <w:rPr>
                <w:rFonts w:ascii="Arial" w:hAnsi="Arial" w:cs="Arial"/>
                <w:sz w:val="20"/>
                <w:szCs w:val="20"/>
              </w:rPr>
              <w:t>,</w:t>
            </w:r>
            <w:r w:rsidR="00FE134E">
              <w:rPr>
                <w:rFonts w:ascii="Arial" w:hAnsi="Arial" w:cs="Arial"/>
                <w:sz w:val="20"/>
                <w:szCs w:val="20"/>
              </w:rPr>
              <w:t xml:space="preserve"> LMFT,</w:t>
            </w:r>
            <w:r w:rsidR="00D149C9">
              <w:rPr>
                <w:rFonts w:ascii="Arial" w:hAnsi="Arial" w:cs="Arial"/>
                <w:sz w:val="20"/>
                <w:szCs w:val="20"/>
              </w:rPr>
              <w:t xml:space="preserve"> </w:t>
            </w:r>
            <w:r w:rsidR="00D10817">
              <w:rPr>
                <w:rFonts w:ascii="Arial" w:hAnsi="Arial" w:cs="Arial"/>
                <w:sz w:val="20"/>
                <w:szCs w:val="20"/>
              </w:rPr>
              <w:t>Kern BHRS Substance Use Division</w:t>
            </w:r>
          </w:p>
        </w:tc>
      </w:tr>
      <w:tr w:rsidR="00DE3181" w:rsidRPr="0068079E" w14:paraId="39968D90" w14:textId="77777777" w:rsidTr="00E8363E">
        <w:trPr>
          <w:trHeight w:val="346"/>
        </w:trPr>
        <w:tc>
          <w:tcPr>
            <w:tcW w:w="1059" w:type="dxa"/>
          </w:tcPr>
          <w:p w14:paraId="59638C65" w14:textId="77777777" w:rsidR="00DE3181" w:rsidRDefault="00DE3181" w:rsidP="00E8363E">
            <w:pPr>
              <w:rPr>
                <w:rFonts w:ascii="Arial" w:hAnsi="Arial" w:cs="Arial"/>
                <w:i/>
                <w:iCs/>
                <w:sz w:val="20"/>
                <w:szCs w:val="20"/>
              </w:rPr>
            </w:pPr>
          </w:p>
        </w:tc>
        <w:tc>
          <w:tcPr>
            <w:tcW w:w="360" w:type="dxa"/>
          </w:tcPr>
          <w:p w14:paraId="5B0DE5DE" w14:textId="5B115851" w:rsidR="00DE3181" w:rsidRPr="00D507FC" w:rsidRDefault="00F72512" w:rsidP="00E8363E">
            <w:pPr>
              <w:rPr>
                <w:rFonts w:ascii="Arial" w:hAnsi="Arial" w:cs="Arial"/>
                <w:sz w:val="20"/>
                <w:szCs w:val="20"/>
              </w:rPr>
            </w:pPr>
            <w:r>
              <w:rPr>
                <w:rFonts w:ascii="Arial" w:hAnsi="Arial" w:cs="Arial"/>
                <w:sz w:val="20"/>
                <w:szCs w:val="20"/>
              </w:rPr>
              <w:t>3</w:t>
            </w:r>
            <w:r w:rsidR="00DE3181">
              <w:rPr>
                <w:rFonts w:ascii="Arial" w:hAnsi="Arial" w:cs="Arial"/>
                <w:sz w:val="20"/>
                <w:szCs w:val="20"/>
              </w:rPr>
              <w:t>.</w:t>
            </w:r>
          </w:p>
        </w:tc>
        <w:tc>
          <w:tcPr>
            <w:tcW w:w="8571" w:type="dxa"/>
          </w:tcPr>
          <w:p w14:paraId="11C47A5A" w14:textId="3D8D0FED" w:rsidR="00DE3181" w:rsidRPr="008D560B" w:rsidRDefault="004B10DA" w:rsidP="004B10DA">
            <w:pPr>
              <w:rPr>
                <w:rFonts w:ascii="Arial" w:hAnsi="Arial" w:cs="Arial"/>
                <w:b/>
                <w:bCs/>
                <w:sz w:val="20"/>
                <w:szCs w:val="20"/>
              </w:rPr>
            </w:pPr>
            <w:r w:rsidRPr="00513C07">
              <w:rPr>
                <w:rFonts w:ascii="Arial" w:hAnsi="Arial" w:cs="Arial"/>
                <w:sz w:val="20"/>
                <w:szCs w:val="20"/>
              </w:rPr>
              <w:t xml:space="preserve">Public Comment: </w:t>
            </w:r>
            <w:r w:rsidRPr="00C33A5C">
              <w:rPr>
                <w:rFonts w:ascii="Arial" w:hAnsi="Arial" w:cs="Arial"/>
                <w:i/>
                <w:iCs/>
                <w:sz w:val="20"/>
                <w:szCs w:val="20"/>
              </w:rPr>
              <w:t xml:space="preserve">This portion of the agenda is reserved for </w:t>
            </w:r>
            <w:proofErr w:type="gramStart"/>
            <w:r w:rsidRPr="00C33A5C">
              <w:rPr>
                <w:rFonts w:ascii="Arial" w:hAnsi="Arial" w:cs="Arial"/>
                <w:i/>
                <w:iCs/>
                <w:sz w:val="20"/>
                <w:szCs w:val="20"/>
              </w:rPr>
              <w:t>persons</w:t>
            </w:r>
            <w:proofErr w:type="gramEnd"/>
            <w:r w:rsidRPr="00C33A5C">
              <w:rPr>
                <w:rFonts w:ascii="Arial" w:hAnsi="Arial" w:cs="Arial"/>
                <w:i/>
                <w:iCs/>
                <w:sz w:val="20"/>
                <w:szCs w:val="20"/>
              </w:rPr>
              <w:t xml:space="preserve"> desiring to address the Committee on any matter not on this agenda and over which the Committee has jurisdiction.  Committee members may respond briefly to statements made or questions posed. They may ask a question for clarification; make a referral to committee members for </w:t>
            </w:r>
            <w:proofErr w:type="gramStart"/>
            <w:r w:rsidRPr="00C33A5C">
              <w:rPr>
                <w:rFonts w:ascii="Arial" w:hAnsi="Arial" w:cs="Arial"/>
                <w:i/>
                <w:iCs/>
                <w:sz w:val="20"/>
                <w:szCs w:val="20"/>
              </w:rPr>
              <w:t>factual information</w:t>
            </w:r>
            <w:proofErr w:type="gramEnd"/>
            <w:r w:rsidRPr="00C33A5C">
              <w:rPr>
                <w:rFonts w:ascii="Arial" w:hAnsi="Arial" w:cs="Arial"/>
                <w:i/>
                <w:iCs/>
                <w:sz w:val="20"/>
                <w:szCs w:val="20"/>
              </w:rPr>
              <w:t xml:space="preserve">; or request members report back to the committee at a later meeting. Also, the Committee may </w:t>
            </w:r>
            <w:proofErr w:type="gramStart"/>
            <w:r w:rsidRPr="00C33A5C">
              <w:rPr>
                <w:rFonts w:ascii="Arial" w:hAnsi="Arial" w:cs="Arial"/>
                <w:i/>
                <w:iCs/>
                <w:sz w:val="20"/>
                <w:szCs w:val="20"/>
              </w:rPr>
              <w:t>take action</w:t>
            </w:r>
            <w:proofErr w:type="gramEnd"/>
            <w:r w:rsidRPr="00C33A5C">
              <w:rPr>
                <w:rFonts w:ascii="Arial" w:hAnsi="Arial" w:cs="Arial"/>
                <w:i/>
                <w:iCs/>
                <w:sz w:val="20"/>
                <w:szCs w:val="20"/>
              </w:rPr>
              <w:t xml:space="preserve"> to direct staff to place a matter of business on a future agenda. Speakers are requested to limit their discussion to three minutes. Speakers should state their name for the record before making their comments.</w:t>
            </w:r>
          </w:p>
        </w:tc>
      </w:tr>
      <w:tr w:rsidR="004B10DA" w:rsidRPr="0068079E" w14:paraId="7D235814" w14:textId="77777777" w:rsidTr="00E8363E">
        <w:trPr>
          <w:trHeight w:val="346"/>
        </w:trPr>
        <w:tc>
          <w:tcPr>
            <w:tcW w:w="1059" w:type="dxa"/>
          </w:tcPr>
          <w:p w14:paraId="29D50915" w14:textId="77777777" w:rsidR="004B10DA" w:rsidRDefault="004B10DA" w:rsidP="00E8363E">
            <w:pPr>
              <w:rPr>
                <w:rFonts w:ascii="Arial" w:hAnsi="Arial" w:cs="Arial"/>
                <w:i/>
                <w:iCs/>
                <w:sz w:val="20"/>
                <w:szCs w:val="20"/>
              </w:rPr>
            </w:pPr>
          </w:p>
        </w:tc>
        <w:tc>
          <w:tcPr>
            <w:tcW w:w="360" w:type="dxa"/>
          </w:tcPr>
          <w:p w14:paraId="6CCA3781" w14:textId="22A79CD7" w:rsidR="004B10DA" w:rsidRDefault="00F72512" w:rsidP="00E8363E">
            <w:pPr>
              <w:rPr>
                <w:rFonts w:ascii="Arial" w:hAnsi="Arial" w:cs="Arial"/>
                <w:sz w:val="20"/>
                <w:szCs w:val="20"/>
              </w:rPr>
            </w:pPr>
            <w:r>
              <w:rPr>
                <w:rFonts w:ascii="Arial" w:hAnsi="Arial" w:cs="Arial"/>
                <w:sz w:val="20"/>
                <w:szCs w:val="20"/>
              </w:rPr>
              <w:t>4</w:t>
            </w:r>
            <w:r w:rsidR="004B10DA">
              <w:rPr>
                <w:rFonts w:ascii="Arial" w:hAnsi="Arial" w:cs="Arial"/>
                <w:sz w:val="20"/>
                <w:szCs w:val="20"/>
              </w:rPr>
              <w:t>.</w:t>
            </w:r>
          </w:p>
        </w:tc>
        <w:tc>
          <w:tcPr>
            <w:tcW w:w="8571" w:type="dxa"/>
          </w:tcPr>
          <w:p w14:paraId="3D8AB2E9" w14:textId="77777777" w:rsidR="004B10DA" w:rsidRDefault="004B10DA" w:rsidP="004B10DA">
            <w:pPr>
              <w:rPr>
                <w:rFonts w:ascii="Arial" w:hAnsi="Arial" w:cs="Arial"/>
                <w:sz w:val="20"/>
                <w:szCs w:val="20"/>
              </w:rPr>
            </w:pPr>
            <w:r>
              <w:rPr>
                <w:rFonts w:ascii="Arial" w:hAnsi="Arial" w:cs="Arial"/>
                <w:sz w:val="20"/>
                <w:szCs w:val="20"/>
              </w:rPr>
              <w:t xml:space="preserve">Closing Remarks </w:t>
            </w:r>
          </w:p>
          <w:p w14:paraId="0CFE7142" w14:textId="77777777" w:rsidR="004B10DA" w:rsidRDefault="004B10DA" w:rsidP="004B10DA">
            <w:pPr>
              <w:rPr>
                <w:rFonts w:ascii="Arial" w:hAnsi="Arial" w:cs="Arial"/>
                <w:sz w:val="20"/>
                <w:szCs w:val="20"/>
              </w:rPr>
            </w:pPr>
          </w:p>
          <w:p w14:paraId="24C037A4" w14:textId="188C7484" w:rsidR="004B10DA" w:rsidRDefault="004B10DA" w:rsidP="004B10DA">
            <w:pPr>
              <w:rPr>
                <w:rFonts w:ascii="Arial" w:hAnsi="Arial" w:cs="Arial"/>
                <w:sz w:val="20"/>
                <w:szCs w:val="20"/>
              </w:rPr>
            </w:pPr>
            <w:r w:rsidRPr="008D560B">
              <w:rPr>
                <w:rFonts w:ascii="Arial" w:hAnsi="Arial" w:cs="Arial"/>
                <w:b/>
                <w:bCs/>
                <w:sz w:val="20"/>
                <w:szCs w:val="20"/>
              </w:rPr>
              <w:t xml:space="preserve">ADJOURN to next meeting: </w:t>
            </w:r>
            <w:r w:rsidR="000E3973">
              <w:rPr>
                <w:rFonts w:ascii="Arial" w:hAnsi="Arial" w:cs="Arial"/>
                <w:b/>
                <w:bCs/>
                <w:sz w:val="20"/>
                <w:szCs w:val="20"/>
              </w:rPr>
              <w:t>December</w:t>
            </w:r>
            <w:r w:rsidR="001939C9">
              <w:rPr>
                <w:rFonts w:ascii="Arial" w:hAnsi="Arial" w:cs="Arial"/>
                <w:b/>
                <w:bCs/>
                <w:sz w:val="20"/>
                <w:szCs w:val="20"/>
              </w:rPr>
              <w:t xml:space="preserve"> 9</w:t>
            </w:r>
            <w:r w:rsidR="00E27D48">
              <w:rPr>
                <w:rFonts w:ascii="Arial" w:hAnsi="Arial" w:cs="Arial"/>
                <w:b/>
                <w:bCs/>
                <w:sz w:val="20"/>
                <w:szCs w:val="20"/>
              </w:rPr>
              <w:t>, 202</w:t>
            </w:r>
            <w:r w:rsidR="00E2679E">
              <w:rPr>
                <w:rFonts w:ascii="Arial" w:hAnsi="Arial" w:cs="Arial"/>
                <w:b/>
                <w:bCs/>
                <w:sz w:val="20"/>
                <w:szCs w:val="20"/>
              </w:rPr>
              <w:t>6</w:t>
            </w:r>
          </w:p>
        </w:tc>
      </w:tr>
    </w:tbl>
    <w:p w14:paraId="74A2E01D" w14:textId="77777777" w:rsidR="00BD3829" w:rsidRPr="004D7E54" w:rsidRDefault="00BD3829" w:rsidP="004D7E54"/>
    <w:sectPr w:rsidR="00BD3829" w:rsidRPr="004D7E54" w:rsidSect="00E14953">
      <w:headerReference w:type="default" r:id="rId10"/>
      <w:footerReference w:type="default" r:id="rId11"/>
      <w:headerReference w:type="first" r:id="rId12"/>
      <w:footerReference w:type="first" r:id="rId13"/>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6FEC7" w14:textId="77777777" w:rsidR="002D614F" w:rsidRDefault="002D614F" w:rsidP="00D913D2">
      <w:pPr>
        <w:spacing w:after="0" w:line="240" w:lineRule="auto"/>
      </w:pPr>
      <w:r>
        <w:separator/>
      </w:r>
    </w:p>
  </w:endnote>
  <w:endnote w:type="continuationSeparator" w:id="0">
    <w:p w14:paraId="7EDD6832" w14:textId="77777777" w:rsidR="002D614F" w:rsidRDefault="002D614F"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1" w:fontKey="{6DB599FA-C5AE-44C0-A54C-2A82EC195F15}"/>
    <w:embedBold r:id="rId2" w:fontKey="{B21BCC65-9E1D-4F05-B677-A4FC7DFED484}"/>
    <w:embedItalic r:id="rId3" w:fontKey="{F68D5BF9-B90A-4F9B-BE59-FDF01E254B56}"/>
    <w:embedBoldItalic r:id="rId4" w:fontKey="{124933D2-08F8-45FA-B926-58FC0D97B428}"/>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66F4" w14:textId="77777777" w:rsidR="00880C6E" w:rsidRDefault="00880C6E" w:rsidP="00880C6E">
    <w:pPr>
      <w:pStyle w:val="BodyText"/>
      <w:kinsoku w:val="0"/>
      <w:overflowPunct w:val="0"/>
      <w:spacing w:before="102"/>
      <w:ind w:right="167"/>
      <w:jc w:val="center"/>
      <w:rPr>
        <w:color w:val="231F20"/>
        <w:spacing w:val="-2"/>
      </w:rPr>
    </w:pPr>
    <w:r>
      <w:rPr>
        <w:noProof/>
      </w:rPr>
      <w:drawing>
        <wp:anchor distT="0" distB="0" distL="114300" distR="114300" simplePos="0" relativeHeight="251686912" behindDoc="0" locked="0" layoutInCell="1" allowOverlap="1" wp14:anchorId="0BF2C625" wp14:editId="7BA82665">
          <wp:simplePos x="0" y="0"/>
          <wp:positionH relativeFrom="column">
            <wp:posOffset>4333875</wp:posOffset>
          </wp:positionH>
          <wp:positionV relativeFrom="paragraph">
            <wp:posOffset>21590</wp:posOffset>
          </wp:positionV>
          <wp:extent cx="365125" cy="339725"/>
          <wp:effectExtent l="0" t="0" r="0" b="3175"/>
          <wp:wrapNone/>
          <wp:docPr id="1171895173" name="Picture 11718951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741AC9">
      <w:rPr>
        <w:noProof/>
        <w:color w:val="231F20"/>
        <w:spacing w:val="-2"/>
      </w:rPr>
      <w:drawing>
        <wp:anchor distT="0" distB="0" distL="114300" distR="114300" simplePos="0" relativeHeight="251685888" behindDoc="0" locked="0" layoutInCell="1" allowOverlap="1" wp14:anchorId="7CD5F04A" wp14:editId="367053F9">
          <wp:simplePos x="0" y="0"/>
          <wp:positionH relativeFrom="column">
            <wp:posOffset>1330325</wp:posOffset>
          </wp:positionH>
          <wp:positionV relativeFrom="paragraph">
            <wp:posOffset>21590</wp:posOffset>
          </wp:positionV>
          <wp:extent cx="4152900" cy="685800"/>
          <wp:effectExtent l="0" t="0" r="0" b="0"/>
          <wp:wrapNone/>
          <wp:docPr id="1405825009" name="Picture 140582500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5C3A7D46" w14:textId="77777777" w:rsidR="00880C6E" w:rsidRDefault="00880C6E" w:rsidP="00880C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64C" w14:textId="77777777" w:rsidR="00942A40" w:rsidRDefault="00B6728D" w:rsidP="00741AC9">
    <w:pPr>
      <w:pStyle w:val="BodyText"/>
      <w:kinsoku w:val="0"/>
      <w:overflowPunct w:val="0"/>
      <w:spacing w:before="102"/>
      <w:ind w:right="167"/>
      <w:jc w:val="center"/>
      <w:rPr>
        <w:color w:val="231F20"/>
        <w:spacing w:val="-2"/>
      </w:rPr>
    </w:pPr>
    <w:r w:rsidRPr="00B6728D">
      <w:rPr>
        <w:rFonts w:ascii="Brandon Grotesque Medium" w:hAnsi="Brandon Grotesque Medium" w:cs="Brandon Grotesque Medium"/>
        <w:color w:val="083546"/>
      </w:rPr>
      <w:t xml:space="preserve"> </w:t>
    </w:r>
    <w:r w:rsidR="00741AC9">
      <w:rPr>
        <w:noProof/>
      </w:rPr>
      <w:drawing>
        <wp:anchor distT="0" distB="0" distL="114300" distR="114300" simplePos="0" relativeHeight="251677696" behindDoc="0" locked="0" layoutInCell="1" allowOverlap="1" wp14:anchorId="6BEA36FA" wp14:editId="134BF64E">
          <wp:simplePos x="0" y="0"/>
          <wp:positionH relativeFrom="column">
            <wp:posOffset>4333875</wp:posOffset>
          </wp:positionH>
          <wp:positionV relativeFrom="paragraph">
            <wp:posOffset>21590</wp:posOffset>
          </wp:positionV>
          <wp:extent cx="365125" cy="339725"/>
          <wp:effectExtent l="0" t="0" r="0" b="3175"/>
          <wp:wrapNone/>
          <wp:docPr id="806024776" name="Picture 80602477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00741AC9" w:rsidRPr="00741AC9">
      <w:rPr>
        <w:noProof/>
        <w:color w:val="231F20"/>
        <w:spacing w:val="-2"/>
      </w:rPr>
      <w:drawing>
        <wp:anchor distT="0" distB="0" distL="114300" distR="114300" simplePos="0" relativeHeight="251676672" behindDoc="0" locked="0" layoutInCell="1" allowOverlap="1" wp14:anchorId="6434CDF3" wp14:editId="58CDC548">
          <wp:simplePos x="0" y="0"/>
          <wp:positionH relativeFrom="column">
            <wp:posOffset>1330325</wp:posOffset>
          </wp:positionH>
          <wp:positionV relativeFrom="paragraph">
            <wp:posOffset>21590</wp:posOffset>
          </wp:positionV>
          <wp:extent cx="4152900" cy="685800"/>
          <wp:effectExtent l="0" t="0" r="0" b="0"/>
          <wp:wrapNone/>
          <wp:docPr id="1587494630" name="Picture 158749463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2A5AFF51" w14:textId="7777777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4B7ED" w14:textId="77777777" w:rsidR="002D614F" w:rsidRDefault="002D614F" w:rsidP="00D913D2">
      <w:pPr>
        <w:spacing w:after="0" w:line="240" w:lineRule="auto"/>
      </w:pPr>
      <w:r>
        <w:separator/>
      </w:r>
    </w:p>
  </w:footnote>
  <w:footnote w:type="continuationSeparator" w:id="0">
    <w:p w14:paraId="156B3CB9" w14:textId="77777777" w:rsidR="002D614F" w:rsidRDefault="002D614F"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E05C" w14:textId="77777777" w:rsidR="003D607C" w:rsidRDefault="003D607C" w:rsidP="003D607C">
    <w:pPr>
      <w:pStyle w:val="Header"/>
    </w:pPr>
    <w:r>
      <w:rPr>
        <w:noProof/>
      </w:rPr>
      <mc:AlternateContent>
        <mc:Choice Requires="wps">
          <w:drawing>
            <wp:anchor distT="0" distB="0" distL="114300" distR="114300" simplePos="0" relativeHeight="251682816" behindDoc="0" locked="0" layoutInCell="1" allowOverlap="1" wp14:anchorId="011B656C" wp14:editId="130E961C">
              <wp:simplePos x="0" y="0"/>
              <wp:positionH relativeFrom="column">
                <wp:posOffset>3810000</wp:posOffset>
              </wp:positionH>
              <wp:positionV relativeFrom="paragraph">
                <wp:posOffset>66675</wp:posOffset>
              </wp:positionV>
              <wp:extent cx="2433320" cy="723900"/>
              <wp:effectExtent l="0" t="0" r="5080" b="0"/>
              <wp:wrapNone/>
              <wp:docPr id="10392083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11B656C" id="_x0000_t202" coordsize="21600,21600" o:spt="202" path="m,l,21600r21600,l21600,xe">
              <v:stroke joinstyle="miter"/>
              <v:path gradientshapeok="t" o:connecttype="rect"/>
            </v:shapetype>
            <v:shape id="Text Box 57" o:spid="_x0000_s1026" type="#_x0000_t202" style="position:absolute;margin-left:300pt;margin-top:5.25pt;width:191.6pt;height:5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" filled="f" stroked="f">
              <v:textbox inset="0,0,0,0">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81792" behindDoc="0" locked="0" layoutInCell="1" allowOverlap="1" wp14:anchorId="31A17AA7" wp14:editId="1AEB2CC7">
          <wp:simplePos x="0" y="0"/>
          <wp:positionH relativeFrom="rightMargin">
            <wp:posOffset>-561975</wp:posOffset>
          </wp:positionH>
          <wp:positionV relativeFrom="paragraph">
            <wp:posOffset>-85725</wp:posOffset>
          </wp:positionV>
          <wp:extent cx="723900" cy="723900"/>
          <wp:effectExtent l="0" t="0" r="0" b="0"/>
          <wp:wrapNone/>
          <wp:docPr id="1194459705" name="Picture 119445970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80768" behindDoc="0" locked="0" layoutInCell="1" allowOverlap="1" wp14:anchorId="4B2190CB" wp14:editId="61BC8A4F">
          <wp:simplePos x="0" y="0"/>
          <wp:positionH relativeFrom="page">
            <wp:posOffset>57150</wp:posOffset>
          </wp:positionH>
          <wp:positionV relativeFrom="paragraph">
            <wp:posOffset>-104775</wp:posOffset>
          </wp:positionV>
          <wp:extent cx="1557655" cy="665480"/>
          <wp:effectExtent l="0" t="0" r="0" b="1270"/>
          <wp:wrapNone/>
          <wp:docPr id="2119210270" name="Picture 211921027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1912D0AB" wp14:editId="01DBED0B">
              <wp:simplePos x="0" y="0"/>
              <wp:positionH relativeFrom="column">
                <wp:posOffset>1152525</wp:posOffset>
              </wp:positionH>
              <wp:positionV relativeFrom="paragraph">
                <wp:posOffset>16510</wp:posOffset>
              </wp:positionV>
              <wp:extent cx="2747645" cy="723900"/>
              <wp:effectExtent l="0" t="0" r="0" b="0"/>
              <wp:wrapNone/>
              <wp:docPr id="9286303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1912D0AB" id="_x0000_s1027" type="#_x0000_t202" style="position:absolute;margin-left:90.75pt;margin-top:1.3pt;width:216.35pt;height: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" filled="f" stroked="f">
              <v:textbox inset="0,0,0,0">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9744" behindDoc="1" locked="0" layoutInCell="0" allowOverlap="1" wp14:anchorId="6D2165F5" wp14:editId="3551533B">
              <wp:simplePos x="0" y="0"/>
              <wp:positionH relativeFrom="page">
                <wp:posOffset>-152400</wp:posOffset>
              </wp:positionH>
              <wp:positionV relativeFrom="page">
                <wp:posOffset>152400</wp:posOffset>
              </wp:positionV>
              <wp:extent cx="8048625" cy="1123315"/>
              <wp:effectExtent l="0" t="0" r="9525" b="0"/>
              <wp:wrapNone/>
              <wp:docPr id="1362820321" name="Group 1362820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147448688" name="Group 32"/>
                      <wpg:cNvGrpSpPr>
                        <a:grpSpLocks/>
                      </wpg:cNvGrpSpPr>
                      <wpg:grpSpPr bwMode="auto">
                        <a:xfrm>
                          <a:off x="45" y="120"/>
                          <a:ext cx="12540" cy="1769"/>
                          <a:chOff x="45" y="120"/>
                          <a:chExt cx="12540" cy="1769"/>
                        </a:xfrm>
                      </wpg:grpSpPr>
                      <wps:wsp>
                        <wps:cNvPr id="1276846783"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606311"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4039530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81754"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5032C6" id="Group 1362820321" o:spid="_x0000_s1026" style="position:absolute;margin-left:-12pt;margin-top:12pt;width:633.75pt;height:88.45pt;z-index:-251636736;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72AEF360" w14:textId="77777777" w:rsidR="003D607C" w:rsidRDefault="003D607C" w:rsidP="003D607C">
    <w:pPr>
      <w:pStyle w:val="Header"/>
    </w:pPr>
  </w:p>
  <w:p w14:paraId="3CBB8E6E" w14:textId="77777777" w:rsidR="003D607C" w:rsidRDefault="003D607C" w:rsidP="003D607C">
    <w:pPr>
      <w:pStyle w:val="Header"/>
    </w:pPr>
  </w:p>
  <w:p w14:paraId="0253E2D0" w14:textId="77777777"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D73" w14:textId="77777777" w:rsidR="00D50814" w:rsidRDefault="00AB3BFC" w:rsidP="00D50814">
    <w:pPr>
      <w:pStyle w:val="Header"/>
    </w:pPr>
    <w:r>
      <w:rPr>
        <w:noProof/>
      </w:rPr>
      <mc:AlternateContent>
        <mc:Choice Requires="wps">
          <w:drawing>
            <wp:anchor distT="0" distB="0" distL="114300" distR="114300" simplePos="0" relativeHeight="251673600" behindDoc="0" locked="0" layoutInCell="1" allowOverlap="1" wp14:anchorId="0E525280" wp14:editId="0733A037">
              <wp:simplePos x="0" y="0"/>
              <wp:positionH relativeFrom="column">
                <wp:posOffset>3810000</wp:posOffset>
              </wp:positionH>
              <wp:positionV relativeFrom="paragraph">
                <wp:posOffset>66675</wp:posOffset>
              </wp:positionV>
              <wp:extent cx="2433320" cy="723900"/>
              <wp:effectExtent l="0" t="0" r="5080" b="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525280" id="_x0000_t202" coordsize="21600,21600" o:spt="202" path="m,l,21600r21600,l21600,xe">
              <v:stroke joinstyle="miter"/>
              <v:path gradientshapeok="t" o:connecttype="rect"/>
            </v:shapetype>
            <v:shape id="_x0000_s1028" type="#_x0000_t202" style="position:absolute;margin-left:300pt;margin-top:5.25pt;width:191.6pt;height:5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" filled="f" stroked="f">
              <v:textbox inset="0,0,0,0">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72576" behindDoc="0" locked="0" layoutInCell="1" allowOverlap="1" wp14:anchorId="62961BCB" wp14:editId="33B53554">
          <wp:simplePos x="0" y="0"/>
          <wp:positionH relativeFrom="rightMargin">
            <wp:posOffset>-561975</wp:posOffset>
          </wp:positionH>
          <wp:positionV relativeFrom="paragraph">
            <wp:posOffset>-85725</wp:posOffset>
          </wp:positionV>
          <wp:extent cx="723900" cy="723900"/>
          <wp:effectExtent l="0" t="0" r="0" b="0"/>
          <wp:wrapNone/>
          <wp:docPr id="340975952" name="Picture 34097595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49CBB7A6" wp14:editId="275136DE">
          <wp:simplePos x="0" y="0"/>
          <wp:positionH relativeFrom="page">
            <wp:posOffset>57150</wp:posOffset>
          </wp:positionH>
          <wp:positionV relativeFrom="paragraph">
            <wp:posOffset>-104775</wp:posOffset>
          </wp:positionV>
          <wp:extent cx="1557655" cy="665480"/>
          <wp:effectExtent l="0" t="0" r="0" b="1270"/>
          <wp:wrapNone/>
          <wp:docPr id="149277848" name="Picture 149277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74624" behindDoc="0" locked="0" layoutInCell="1" allowOverlap="1" wp14:anchorId="71B2BB23" wp14:editId="70C21B6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71B2BB23" id="_x0000_s1029"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" filled="f" stroked="f">
              <v:textbox inset="0,0,0,0">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70528" behindDoc="1" locked="0" layoutInCell="0" allowOverlap="1" wp14:anchorId="61A261FC" wp14:editId="2D95EE78">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E0BDFD"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35E6BAFB" w14:textId="77777777" w:rsidR="00D50814" w:rsidRDefault="00D50814" w:rsidP="00D50814">
    <w:pPr>
      <w:pStyle w:val="Header"/>
    </w:pPr>
  </w:p>
  <w:p w14:paraId="6F9FFFBB" w14:textId="77777777" w:rsidR="00D50814" w:rsidRDefault="00D50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81"/>
    <w:rsid w:val="0000210C"/>
    <w:rsid w:val="00010278"/>
    <w:rsid w:val="00021A86"/>
    <w:rsid w:val="000222C0"/>
    <w:rsid w:val="00034867"/>
    <w:rsid w:val="000431CF"/>
    <w:rsid w:val="00047A51"/>
    <w:rsid w:val="00056FF5"/>
    <w:rsid w:val="00064B50"/>
    <w:rsid w:val="000679FE"/>
    <w:rsid w:val="00073E2D"/>
    <w:rsid w:val="00084623"/>
    <w:rsid w:val="000E3973"/>
    <w:rsid w:val="000E42E7"/>
    <w:rsid w:val="000F2C6E"/>
    <w:rsid w:val="000F4672"/>
    <w:rsid w:val="000F4A85"/>
    <w:rsid w:val="00102E01"/>
    <w:rsid w:val="001067A4"/>
    <w:rsid w:val="001527F7"/>
    <w:rsid w:val="00152D9E"/>
    <w:rsid w:val="0016041F"/>
    <w:rsid w:val="00161E0B"/>
    <w:rsid w:val="0016633F"/>
    <w:rsid w:val="00181816"/>
    <w:rsid w:val="00184ED7"/>
    <w:rsid w:val="00191B0A"/>
    <w:rsid w:val="001939C9"/>
    <w:rsid w:val="00197922"/>
    <w:rsid w:val="001C5D29"/>
    <w:rsid w:val="001C7C55"/>
    <w:rsid w:val="001D0C00"/>
    <w:rsid w:val="001D13DD"/>
    <w:rsid w:val="001D2D61"/>
    <w:rsid w:val="001E077C"/>
    <w:rsid w:val="001E6A4E"/>
    <w:rsid w:val="001F18EC"/>
    <w:rsid w:val="00200602"/>
    <w:rsid w:val="00203286"/>
    <w:rsid w:val="002055F7"/>
    <w:rsid w:val="002204A9"/>
    <w:rsid w:val="002438D5"/>
    <w:rsid w:val="002831B7"/>
    <w:rsid w:val="002875B0"/>
    <w:rsid w:val="002B1706"/>
    <w:rsid w:val="002D3475"/>
    <w:rsid w:val="002D614F"/>
    <w:rsid w:val="00300964"/>
    <w:rsid w:val="0030229E"/>
    <w:rsid w:val="00313AEE"/>
    <w:rsid w:val="00317990"/>
    <w:rsid w:val="0032424E"/>
    <w:rsid w:val="0034093F"/>
    <w:rsid w:val="003469BA"/>
    <w:rsid w:val="00377847"/>
    <w:rsid w:val="00394C90"/>
    <w:rsid w:val="003D607C"/>
    <w:rsid w:val="003E51FE"/>
    <w:rsid w:val="00401638"/>
    <w:rsid w:val="00413F3A"/>
    <w:rsid w:val="004367C9"/>
    <w:rsid w:val="0044232F"/>
    <w:rsid w:val="004614AD"/>
    <w:rsid w:val="004753C5"/>
    <w:rsid w:val="00480B30"/>
    <w:rsid w:val="00487A7D"/>
    <w:rsid w:val="00494104"/>
    <w:rsid w:val="00494952"/>
    <w:rsid w:val="004A7DCA"/>
    <w:rsid w:val="004B10DA"/>
    <w:rsid w:val="004B57E8"/>
    <w:rsid w:val="004D59EA"/>
    <w:rsid w:val="004D7E54"/>
    <w:rsid w:val="004F3117"/>
    <w:rsid w:val="00530748"/>
    <w:rsid w:val="00545030"/>
    <w:rsid w:val="00560F59"/>
    <w:rsid w:val="00565CC4"/>
    <w:rsid w:val="00582373"/>
    <w:rsid w:val="00592B3E"/>
    <w:rsid w:val="005945BD"/>
    <w:rsid w:val="005B18F4"/>
    <w:rsid w:val="005B5767"/>
    <w:rsid w:val="005C55A9"/>
    <w:rsid w:val="005E3AF4"/>
    <w:rsid w:val="005E49D4"/>
    <w:rsid w:val="005F694F"/>
    <w:rsid w:val="0063525B"/>
    <w:rsid w:val="00635768"/>
    <w:rsid w:val="00636F31"/>
    <w:rsid w:val="00641B70"/>
    <w:rsid w:val="00642233"/>
    <w:rsid w:val="0064507B"/>
    <w:rsid w:val="006C3B30"/>
    <w:rsid w:val="006C5128"/>
    <w:rsid w:val="006C7692"/>
    <w:rsid w:val="006D002D"/>
    <w:rsid w:val="006D18F6"/>
    <w:rsid w:val="006E1A53"/>
    <w:rsid w:val="006F2F37"/>
    <w:rsid w:val="00701FAD"/>
    <w:rsid w:val="00715F56"/>
    <w:rsid w:val="00726F43"/>
    <w:rsid w:val="00734563"/>
    <w:rsid w:val="00741AC9"/>
    <w:rsid w:val="00796BBC"/>
    <w:rsid w:val="007A1270"/>
    <w:rsid w:val="007A539E"/>
    <w:rsid w:val="007C0F40"/>
    <w:rsid w:val="007D382A"/>
    <w:rsid w:val="007D4914"/>
    <w:rsid w:val="007E0ADD"/>
    <w:rsid w:val="007E6F3E"/>
    <w:rsid w:val="007F0444"/>
    <w:rsid w:val="007F6695"/>
    <w:rsid w:val="00820C63"/>
    <w:rsid w:val="00821A0D"/>
    <w:rsid w:val="00823166"/>
    <w:rsid w:val="008233AA"/>
    <w:rsid w:val="008304A9"/>
    <w:rsid w:val="00873BF6"/>
    <w:rsid w:val="00880C6E"/>
    <w:rsid w:val="00892FD6"/>
    <w:rsid w:val="008B2396"/>
    <w:rsid w:val="008C05C9"/>
    <w:rsid w:val="008D2224"/>
    <w:rsid w:val="008E0656"/>
    <w:rsid w:val="008E7A21"/>
    <w:rsid w:val="009405B0"/>
    <w:rsid w:val="00942A40"/>
    <w:rsid w:val="00965A27"/>
    <w:rsid w:val="009777AC"/>
    <w:rsid w:val="009909DD"/>
    <w:rsid w:val="009A2C0B"/>
    <w:rsid w:val="009C0A91"/>
    <w:rsid w:val="00A000D2"/>
    <w:rsid w:val="00A24BEC"/>
    <w:rsid w:val="00A34ED1"/>
    <w:rsid w:val="00A37867"/>
    <w:rsid w:val="00A57D38"/>
    <w:rsid w:val="00A7704B"/>
    <w:rsid w:val="00A8667D"/>
    <w:rsid w:val="00A90523"/>
    <w:rsid w:val="00AA25FD"/>
    <w:rsid w:val="00AA3F1E"/>
    <w:rsid w:val="00AB3BFC"/>
    <w:rsid w:val="00AB7E35"/>
    <w:rsid w:val="00AC43D8"/>
    <w:rsid w:val="00AC52DB"/>
    <w:rsid w:val="00AC7A20"/>
    <w:rsid w:val="00AE7278"/>
    <w:rsid w:val="00B0154B"/>
    <w:rsid w:val="00B26663"/>
    <w:rsid w:val="00B43F57"/>
    <w:rsid w:val="00B6728D"/>
    <w:rsid w:val="00B7028E"/>
    <w:rsid w:val="00B80153"/>
    <w:rsid w:val="00B80B7B"/>
    <w:rsid w:val="00B80FD7"/>
    <w:rsid w:val="00B9762D"/>
    <w:rsid w:val="00BA792C"/>
    <w:rsid w:val="00BB0B79"/>
    <w:rsid w:val="00BB6821"/>
    <w:rsid w:val="00BD3829"/>
    <w:rsid w:val="00BF1A11"/>
    <w:rsid w:val="00BF6744"/>
    <w:rsid w:val="00BF7368"/>
    <w:rsid w:val="00C0431D"/>
    <w:rsid w:val="00C049D6"/>
    <w:rsid w:val="00C13E3F"/>
    <w:rsid w:val="00C27D60"/>
    <w:rsid w:val="00C3178E"/>
    <w:rsid w:val="00C3250E"/>
    <w:rsid w:val="00C4283E"/>
    <w:rsid w:val="00C56B3D"/>
    <w:rsid w:val="00C727A2"/>
    <w:rsid w:val="00C72C97"/>
    <w:rsid w:val="00C92ADF"/>
    <w:rsid w:val="00CA10D6"/>
    <w:rsid w:val="00CA7351"/>
    <w:rsid w:val="00CB34BC"/>
    <w:rsid w:val="00CB5498"/>
    <w:rsid w:val="00CB68B9"/>
    <w:rsid w:val="00CD4228"/>
    <w:rsid w:val="00D10817"/>
    <w:rsid w:val="00D12DFE"/>
    <w:rsid w:val="00D149C9"/>
    <w:rsid w:val="00D349CB"/>
    <w:rsid w:val="00D50814"/>
    <w:rsid w:val="00D619A1"/>
    <w:rsid w:val="00D707C3"/>
    <w:rsid w:val="00D772EF"/>
    <w:rsid w:val="00D913D2"/>
    <w:rsid w:val="00DC04BC"/>
    <w:rsid w:val="00DE3181"/>
    <w:rsid w:val="00DF03D5"/>
    <w:rsid w:val="00E14953"/>
    <w:rsid w:val="00E2679E"/>
    <w:rsid w:val="00E27D48"/>
    <w:rsid w:val="00E613E0"/>
    <w:rsid w:val="00E77CC2"/>
    <w:rsid w:val="00EA1169"/>
    <w:rsid w:val="00EA26B7"/>
    <w:rsid w:val="00EC2FE9"/>
    <w:rsid w:val="00EC461B"/>
    <w:rsid w:val="00EC532C"/>
    <w:rsid w:val="00EE65A8"/>
    <w:rsid w:val="00EF18CE"/>
    <w:rsid w:val="00F0390E"/>
    <w:rsid w:val="00F050A7"/>
    <w:rsid w:val="00F15263"/>
    <w:rsid w:val="00F201B1"/>
    <w:rsid w:val="00F35283"/>
    <w:rsid w:val="00F4117E"/>
    <w:rsid w:val="00F44A4C"/>
    <w:rsid w:val="00F52E81"/>
    <w:rsid w:val="00F72512"/>
    <w:rsid w:val="00F75A0C"/>
    <w:rsid w:val="00FC0A3A"/>
    <w:rsid w:val="00FC4B6D"/>
    <w:rsid w:val="00FC782D"/>
    <w:rsid w:val="00FD3A2B"/>
    <w:rsid w:val="00FD63D7"/>
    <w:rsid w:val="00FE134E"/>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D9BA6"/>
  <w15:chartTrackingRefBased/>
  <w15:docId w15:val="{5057BF06-A942-4DCA-81A4-C95A2F93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uiPriority w:val="1"/>
    <w:qFormat/>
    <w:rsid w:val="00DE3181"/>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davis\OneDrive%20-%20KernBHRS\Desktop\2024KBHRS%20Formal%20Letterhead%203.1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4379ee-b58d-4d22-850f-677156c1fc44">
      <Terms xmlns="http://schemas.microsoft.com/office/infopath/2007/PartnerControls"/>
    </lcf76f155ced4ddcb4097134ff3c332f>
    <Department_x0020_Name xmlns="0e4f8606-2a38-40b0-8876-3d7eb89f4ee9">Executive Administration</Department_x0020_Name>
    <TaxCatchAll xmlns="0e4f8606-2a38-40b0-8876-3d7eb89f4ee9" xsi:nil="true"/>
    <IconOverlay xmlns="http://schemas.microsoft.com/sharepoint/v4" xsi:nil="true"/>
    <DocumentType xmlns="0e4f8606-2a38-40b0-8876-3d7eb89f4ee9" xsi:nil="true"/>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5AB280E9BA1B4D8DBEB4379CEE74E4" ma:contentTypeVersion="19" ma:contentTypeDescription="Create a new document." ma:contentTypeScope="" ma:versionID="6058f58d059de593de614f1e72fe4093">
  <xsd:schema xmlns:xsd="http://www.w3.org/2001/XMLSchema" xmlns:xs="http://www.w3.org/2001/XMLSchema" xmlns:p="http://schemas.microsoft.com/office/2006/metadata/properties" xmlns:ns1="http://schemas.microsoft.com/sharepoint/v3" xmlns:ns2="0e4f8606-2a38-40b0-8876-3d7eb89f4ee9" xmlns:ns3="5d4379ee-b58d-4d22-850f-677156c1fc44" xmlns:ns4="http://schemas.microsoft.com/sharepoint/v4" targetNamespace="http://schemas.microsoft.com/office/2006/metadata/properties" ma:root="true" ma:fieldsID="2949bfb5d1fe1a848777bfe0307a02d8" ns1:_="" ns2:_="" ns3:_="" ns4:_="">
    <xsd:import namespace="http://schemas.microsoft.com/sharepoint/v3"/>
    <xsd:import namespace="0e4f8606-2a38-40b0-8876-3d7eb89f4ee9"/>
    <xsd:import namespace="5d4379ee-b58d-4d22-850f-677156c1fc44"/>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DocumentType" minOccurs="0"/>
                <xsd:element ref="ns2:Department_x0020_Name" minOccurs="0"/>
                <xsd:element ref="ns3:MediaServiceMetadata" minOccurs="0"/>
                <xsd:element ref="ns3:MediaServiceFastMetadata" minOccurs="0"/>
                <xsd:element ref="ns4:IconOverlay"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f8606-2a38-40b0-8876-3d7eb89f4ee9"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NumberedMemo"/>
          <xsd:enumeration value="Document"/>
          <xsd:enumeration value="Form"/>
        </xsd:restriction>
      </xsd:simpleType>
    </xsd:element>
    <xsd:element name="Department_x0020_Name" ma:index="11" nillable="true" ma:displayName="Department Name" ma:default="Executive Administration" ma:format="Dropdown" ma:hidden="true" ma:internalName="Department_x0020_Name" ma:readOnly="false">
      <xsd:simpleType>
        <xsd:restriction base="dms:Choice">
          <xsd:enumeration value="Executive Administration"/>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528a77-c947-49e0-9ffa-fdaaeb631c42}" ma:internalName="TaxCatchAll" ma:showField="CatchAllData" ma:web="0e4f8606-2a38-40b0-8876-3d7eb89f4e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379ee-b58d-4d22-850f-677156c1fc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FE0FCA-EE4C-440A-B401-49B9731F59F2}">
  <ds:schemaRefs>
    <ds:schemaRef ds:uri="http://schemas.microsoft.com/office/2006/metadata/properties"/>
    <ds:schemaRef ds:uri="http://schemas.microsoft.com/office/infopath/2007/PartnerControls"/>
    <ds:schemaRef ds:uri="5d4379ee-b58d-4d22-850f-677156c1fc44"/>
    <ds:schemaRef ds:uri="0e4f8606-2a38-40b0-8876-3d7eb89f4ee9"/>
    <ds:schemaRef ds:uri="http://schemas.microsoft.com/sharepoint/v4"/>
    <ds:schemaRef ds:uri="http://schemas.microsoft.com/sharepoint/v3"/>
  </ds:schemaRefs>
</ds:datastoreItem>
</file>

<file path=customXml/itemProps2.xml><?xml version="1.0" encoding="utf-8"?>
<ds:datastoreItem xmlns:ds="http://schemas.openxmlformats.org/officeDocument/2006/customXml" ds:itemID="{6AEDBD16-C9A3-405E-8D72-6197D3751613}">
  <ds:schemaRefs>
    <ds:schemaRef ds:uri="http://schemas.openxmlformats.org/officeDocument/2006/bibliography"/>
  </ds:schemaRefs>
</ds:datastoreItem>
</file>

<file path=customXml/itemProps3.xml><?xml version="1.0" encoding="utf-8"?>
<ds:datastoreItem xmlns:ds="http://schemas.openxmlformats.org/officeDocument/2006/customXml" ds:itemID="{67325438-3F78-413D-AA0F-FF74087DB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4f8606-2a38-40b0-8876-3d7eb89f4ee9"/>
    <ds:schemaRef ds:uri="5d4379ee-b58d-4d22-850f-677156c1fc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9D2AB0-09B7-46C5-97BE-DE0A09999F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2024KBHRS Formal Letterhead 3.13.24</Template>
  <TotalTime>0</TotalTime>
  <Pages>1</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Laticia Davis</dc:creator>
  <cp:keywords/>
  <dc:description/>
  <cp:lastModifiedBy>April Martinez</cp:lastModifiedBy>
  <cp:revision>2</cp:revision>
  <cp:lastPrinted>2026-06-10T17:04:00Z</cp:lastPrinted>
  <dcterms:created xsi:type="dcterms:W3CDTF">2026-08-25T21:33:00Z</dcterms:created>
  <dcterms:modified xsi:type="dcterms:W3CDTF">2026-08-25T21:33:00Z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0x010100FE5AB280E9BA1B4D8DBEB4379CEE74E4</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2024-09-10T17:11:25Z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9f8af997-8f4a-4430-b1a4-7f22b2c90b70</vt:lpwstr>
  </property>
  <property fmtid="{D5CDD505-2E9C-101B-9397-08002B2CF9AE}" pid="10" name="MSIP_Label_6deb18b6-4932-4f69-a3a5-58c80d81b7dd_ContentBits">
    <vt:lpwstr>0</vt:lpwstr>
  </property>
</Properties>
</file>