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04C2" w14:textId="77777777" w:rsidR="00306C66" w:rsidRDefault="000000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KERN COUNTY BEHAVIORAL HEALTH BOARD</w:t>
      </w:r>
    </w:p>
    <w:p w14:paraId="3BDB66E9" w14:textId="77777777" w:rsidR="00306C66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Adult Treatment &amp; Recovery Services Committee</w:t>
      </w:r>
    </w:p>
    <w:p w14:paraId="6B07C9CA" w14:textId="77777777" w:rsidR="00306C66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MS Teams Meeting</w:t>
      </w:r>
    </w:p>
    <w:p w14:paraId="24D53FB9" w14:textId="77777777" w:rsidR="00306C66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Wednesday, February 11, 2026</w:t>
      </w:r>
    </w:p>
    <w:p w14:paraId="23FA6111" w14:textId="77777777" w:rsidR="00306C66" w:rsidRDefault="000000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4:00 – 5:00 p.m.</w:t>
      </w:r>
    </w:p>
    <w:p w14:paraId="576AA03E" w14:textId="77777777" w:rsidR="00306C66" w:rsidRDefault="00306C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9246E9" w14:textId="77777777" w:rsidR="00306C66" w:rsidRDefault="0000000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MINUTES</w:t>
      </w:r>
    </w:p>
    <w:p w14:paraId="76B7310F" w14:textId="77777777" w:rsidR="00306C66" w:rsidRDefault="00306C66">
      <w:pPr>
        <w:spacing w:line="312" w:lineRule="auto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6CE1F32C" w14:textId="77777777" w:rsidR="00306C66" w:rsidRDefault="00000000">
      <w:pPr>
        <w:spacing w:line="312" w:lineRule="auto"/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Present: </w:t>
      </w:r>
    </w:p>
    <w:tbl>
      <w:tblPr>
        <w:tblW w:w="102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0"/>
        <w:gridCol w:w="3600"/>
        <w:gridCol w:w="3605"/>
      </w:tblGrid>
      <w:tr w:rsidR="00306C66" w14:paraId="2C4C84D3" w14:textId="77777777">
        <w:tblPrEx>
          <w:tblCellMar>
            <w:top w:w="0" w:type="dxa"/>
            <w:bottom w:w="0" w:type="dxa"/>
          </w:tblCellMar>
        </w:tblPrEx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E063" w14:textId="77777777" w:rsidR="00306C66" w:rsidRDefault="000000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Emily Lyles, Kern BHRS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F041D" w14:textId="77777777" w:rsidR="00306C66" w:rsidRDefault="000000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April Martinez, Kern BHRS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DB7AE" w14:textId="77777777" w:rsidR="00306C66" w:rsidRDefault="000000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LaTicia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Davis, Kern BHRS</w:t>
            </w:r>
          </w:p>
        </w:tc>
      </w:tr>
    </w:tbl>
    <w:p w14:paraId="0E905ABD" w14:textId="77777777" w:rsidR="00306C66" w:rsidRDefault="00306C66">
      <w:pPr>
        <w:spacing w:line="312" w:lineRule="auto"/>
        <w:contextualSpacing/>
        <w:rPr>
          <w:rFonts w:ascii="Times New Roman" w:hAnsi="Times New Roman"/>
          <w:sz w:val="24"/>
          <w:szCs w:val="24"/>
        </w:rPr>
      </w:pPr>
    </w:p>
    <w:p w14:paraId="52F5AE18" w14:textId="77777777" w:rsidR="00306C66" w:rsidRDefault="00306C66">
      <w:pPr>
        <w:spacing w:line="312" w:lineRule="auto"/>
        <w:contextualSpacing/>
        <w:rPr>
          <w:rFonts w:ascii="Times New Roman" w:hAnsi="Times New Roman"/>
          <w:sz w:val="24"/>
          <w:szCs w:val="24"/>
        </w:rPr>
      </w:pPr>
    </w:p>
    <w:p w14:paraId="3624B9B8" w14:textId="77777777" w:rsidR="00306C66" w:rsidRDefault="00000000">
      <w:pPr>
        <w:numPr>
          <w:ilvl w:val="0"/>
          <w:numId w:val="1"/>
        </w:numPr>
        <w:spacing w:line="312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meeting was called to order at 4:01 PM by Emily Lyles.</w:t>
      </w:r>
    </w:p>
    <w:p w14:paraId="39F58A02" w14:textId="77777777" w:rsidR="00306C66" w:rsidRDefault="00000000">
      <w:pPr>
        <w:numPr>
          <w:ilvl w:val="0"/>
          <w:numId w:val="1"/>
        </w:numPr>
        <w:suppressAutoHyphens w:val="0"/>
        <w:spacing w:line="276" w:lineRule="auto"/>
      </w:pPr>
      <w:r>
        <w:rPr>
          <w:rFonts w:ascii="Times New Roman" w:hAnsi="Times New Roman"/>
          <w:b/>
          <w:bCs/>
          <w:sz w:val="24"/>
          <w:szCs w:val="24"/>
        </w:rPr>
        <w:t>Quorum Check:</w:t>
      </w:r>
      <w:r>
        <w:rPr>
          <w:rFonts w:ascii="Times New Roman" w:hAnsi="Times New Roman"/>
          <w:sz w:val="24"/>
          <w:szCs w:val="24"/>
        </w:rPr>
        <w:t> Three of the five members were present. Quorum has not been established.</w:t>
      </w:r>
    </w:p>
    <w:p w14:paraId="1BBC311E" w14:textId="77777777" w:rsidR="00306C66" w:rsidRDefault="00000000">
      <w:pPr>
        <w:numPr>
          <w:ilvl w:val="0"/>
          <w:numId w:val="1"/>
        </w:numPr>
        <w:spacing w:line="312" w:lineRule="auto"/>
        <w:contextualSpacing/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Discussion on 2026 Goals for the Adult Treatment and Recovery Services Committee (ATRSC): </w:t>
      </w:r>
    </w:p>
    <w:p w14:paraId="1DB4FCD4" w14:textId="77777777" w:rsidR="00306C66" w:rsidRDefault="00000000">
      <w:pPr>
        <w:pStyle w:val="ListParagraph"/>
        <w:numPr>
          <w:ilvl w:val="1"/>
          <w:numId w:val="2"/>
        </w:numPr>
        <w:spacing w:line="312" w:lineRule="auto"/>
      </w:pPr>
      <w:r>
        <w:rPr>
          <w:rFonts w:ascii="Times New Roman" w:eastAsia="Times New Roman" w:hAnsi="Times New Roman"/>
          <w:sz w:val="24"/>
          <w:szCs w:val="24"/>
        </w:rPr>
        <w:t xml:space="preserve">Emily suggested that we establish a schedule of presenters. </w:t>
      </w:r>
    </w:p>
    <w:p w14:paraId="43541BF2" w14:textId="77777777" w:rsidR="00306C66" w:rsidRDefault="00000000">
      <w:pPr>
        <w:pStyle w:val="ListParagraph"/>
        <w:numPr>
          <w:ilvl w:val="2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June 10, 2026 - Housing Services</w:t>
      </w:r>
    </w:p>
    <w:p w14:paraId="0CC0DEF8" w14:textId="77777777" w:rsidR="00306C66" w:rsidRDefault="00000000">
      <w:pPr>
        <w:pStyle w:val="ListParagraph"/>
        <w:numPr>
          <w:ilvl w:val="2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9, 2025 - Relational Outreach Engagement Model (ROEM)</w:t>
      </w:r>
    </w:p>
    <w:p w14:paraId="5E369194" w14:textId="77777777" w:rsidR="00306C66" w:rsidRDefault="00000000">
      <w:pPr>
        <w:pStyle w:val="ListParagraph"/>
        <w:numPr>
          <w:ilvl w:val="2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December 9, 2026 - </w:t>
      </w:r>
      <w:proofErr w:type="gramStart"/>
      <w:r>
        <w:rPr>
          <w:rFonts w:ascii="Times New Roman" w:hAnsi="Times New Roman"/>
          <w:sz w:val="24"/>
          <w:szCs w:val="24"/>
        </w:rPr>
        <w:t>Substance Use Disorder</w:t>
      </w:r>
      <w:proofErr w:type="gramEnd"/>
      <w:r>
        <w:rPr>
          <w:rFonts w:ascii="Times New Roman" w:hAnsi="Times New Roman"/>
          <w:sz w:val="24"/>
          <w:szCs w:val="24"/>
        </w:rPr>
        <w:t xml:space="preserve">: Access to Care </w:t>
      </w:r>
    </w:p>
    <w:p w14:paraId="6E7BD186" w14:textId="77777777" w:rsidR="00306C66" w:rsidRDefault="00000000">
      <w:pPr>
        <w:pStyle w:val="ListParagraph"/>
        <w:numPr>
          <w:ilvl w:val="1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committee discussed ways to increase membership.</w:t>
      </w:r>
    </w:p>
    <w:p w14:paraId="1F21FE10" w14:textId="77777777" w:rsidR="00306C66" w:rsidRDefault="00000000">
      <w:pPr>
        <w:pStyle w:val="ListParagraph"/>
        <w:numPr>
          <w:ilvl w:val="2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Invite staff from adult teams</w:t>
      </w:r>
    </w:p>
    <w:p w14:paraId="761C735E" w14:textId="77777777" w:rsidR="00306C66" w:rsidRDefault="00000000">
      <w:pPr>
        <w:pStyle w:val="ListParagraph"/>
        <w:numPr>
          <w:ilvl w:val="2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Invite staff of Kern BHRS contractors</w:t>
      </w:r>
    </w:p>
    <w:p w14:paraId="3C82C8E5" w14:textId="77777777" w:rsidR="00306C66" w:rsidRDefault="00000000">
      <w:pPr>
        <w:pStyle w:val="ListParagraph"/>
        <w:numPr>
          <w:ilvl w:val="2"/>
          <w:numId w:val="2"/>
        </w:numPr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Create a flyer listing the meeting schedule and presenters that will be shared on </w:t>
      </w:r>
      <w:proofErr w:type="spellStart"/>
      <w:r>
        <w:rPr>
          <w:rFonts w:ascii="Times New Roman" w:hAnsi="Times New Roman"/>
          <w:sz w:val="24"/>
          <w:szCs w:val="24"/>
        </w:rPr>
        <w:t>KernBHRS</w:t>
      </w:r>
      <w:proofErr w:type="spellEnd"/>
      <w:r>
        <w:rPr>
          <w:rFonts w:ascii="Times New Roman" w:hAnsi="Times New Roman"/>
          <w:sz w:val="24"/>
          <w:szCs w:val="24"/>
        </w:rPr>
        <w:t xml:space="preserve"> social media as well as with other committee chairs networks.</w:t>
      </w:r>
    </w:p>
    <w:p w14:paraId="0061DAD4" w14:textId="77777777" w:rsidR="00306C66" w:rsidRDefault="00000000">
      <w:pPr>
        <w:numPr>
          <w:ilvl w:val="0"/>
          <w:numId w:val="1"/>
        </w:numPr>
        <w:spacing w:line="312" w:lineRule="auto"/>
        <w:contextualSpacing/>
      </w:pPr>
      <w:r>
        <w:rPr>
          <w:rFonts w:ascii="Times New Roman" w:hAnsi="Times New Roman"/>
          <w:sz w:val="24"/>
          <w:szCs w:val="24"/>
        </w:rPr>
        <w:t xml:space="preserve">The meeting was adjourned at 4:32 PM </w:t>
      </w:r>
    </w:p>
    <w:p w14:paraId="45149E21" w14:textId="77777777" w:rsidR="00306C66" w:rsidRDefault="00000000">
      <w:pPr>
        <w:numPr>
          <w:ilvl w:val="0"/>
          <w:numId w:val="1"/>
        </w:numPr>
        <w:spacing w:line="312" w:lineRule="auto"/>
        <w:contextualSpacing/>
      </w:pPr>
      <w:r>
        <w:t xml:space="preserve">Next Meeting Date and Time: </w:t>
      </w:r>
      <w:r>
        <w:rPr>
          <w:rFonts w:ascii="Times New Roman" w:hAnsi="Times New Roman"/>
          <w:sz w:val="24"/>
          <w:szCs w:val="24"/>
        </w:rPr>
        <w:t>Wednesday, June 10</w:t>
      </w:r>
      <w:r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at 4:00 PM.</w:t>
      </w:r>
    </w:p>
    <w:p w14:paraId="43032AC9" w14:textId="77777777" w:rsidR="00306C66" w:rsidRDefault="00306C66">
      <w:pPr>
        <w:spacing w:line="312" w:lineRule="auto"/>
        <w:ind w:left="720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B8D3E3A" w14:textId="77777777" w:rsidR="00306C66" w:rsidRDefault="00000000">
      <w:pPr>
        <w:spacing w:line="312" w:lineRule="auto"/>
        <w:ind w:left="360"/>
        <w:jc w:val="center"/>
      </w:pPr>
      <w:r>
        <w:rPr>
          <w:rFonts w:ascii="Times New Roman" w:eastAsia="Times New Roman" w:hAnsi="Times New Roman"/>
          <w:sz w:val="24"/>
          <w:szCs w:val="24"/>
        </w:rPr>
        <w:t>THANK YOU FOR YOUR PARTICIPATION</w:t>
      </w:r>
    </w:p>
    <w:sectPr w:rsidR="00306C66">
      <w:headerReference w:type="default" r:id="rId7"/>
      <w:footerReference w:type="default" r:id="rId8"/>
      <w:pgSz w:w="12240" w:h="15840"/>
      <w:pgMar w:top="2016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A57CC" w14:textId="77777777" w:rsidR="002C5204" w:rsidRDefault="002C5204">
      <w:pPr>
        <w:spacing w:after="0" w:line="240" w:lineRule="auto"/>
      </w:pPr>
      <w:r>
        <w:separator/>
      </w:r>
    </w:p>
  </w:endnote>
  <w:endnote w:type="continuationSeparator" w:id="0">
    <w:p w14:paraId="2A2863EE" w14:textId="77777777" w:rsidR="002C5204" w:rsidRDefault="002C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Grotesque Regular">
    <w:panose1 w:val="020B05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Brandon Grotesque Medium">
    <w:panose1 w:val="020B06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1F01" w14:textId="77777777" w:rsidR="00000000" w:rsidRDefault="00000000">
    <w:pPr>
      <w:pStyle w:val="BodyText"/>
      <w:overflowPunct w:val="0"/>
      <w:spacing w:before="102"/>
      <w:ind w:right="167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AEFF60D" wp14:editId="22BF2133">
          <wp:simplePos x="0" y="0"/>
          <wp:positionH relativeFrom="column">
            <wp:posOffset>4333871</wp:posOffset>
          </wp:positionH>
          <wp:positionV relativeFrom="paragraph">
            <wp:posOffset>21588</wp:posOffset>
          </wp:positionV>
          <wp:extent cx="365129" cy="339727"/>
          <wp:effectExtent l="0" t="0" r="0" b="3173"/>
          <wp:wrapNone/>
          <wp:docPr id="1317469099" name="Picture 1171895173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5129" cy="3397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color w:val="231F20"/>
        <w:spacing w:val="-2"/>
      </w:rPr>
      <w:drawing>
        <wp:anchor distT="0" distB="0" distL="114300" distR="114300" simplePos="0" relativeHeight="251665408" behindDoc="0" locked="0" layoutInCell="1" allowOverlap="1" wp14:anchorId="19695827" wp14:editId="7967939A">
          <wp:simplePos x="0" y="0"/>
          <wp:positionH relativeFrom="column">
            <wp:posOffset>1330323</wp:posOffset>
          </wp:positionH>
          <wp:positionV relativeFrom="paragraph">
            <wp:posOffset>21588</wp:posOffset>
          </wp:positionV>
          <wp:extent cx="4152903" cy="685800"/>
          <wp:effectExtent l="0" t="0" r="0" b="0"/>
          <wp:wrapNone/>
          <wp:docPr id="668833305" name="Picture 1405825009" descr="A picture containing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152903" cy="685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0FA1C3E" w14:textId="77777777" w:rsidR="00000000" w:rsidRDefault="0000000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35AE9" w14:textId="77777777" w:rsidR="002C5204" w:rsidRDefault="002C520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7FF1300" w14:textId="77777777" w:rsidR="002C5204" w:rsidRDefault="002C5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A1EE" w14:textId="77777777" w:rsidR="00000000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6A422D" wp14:editId="1779A047">
              <wp:simplePos x="0" y="0"/>
              <wp:positionH relativeFrom="column">
                <wp:posOffset>3810003</wp:posOffset>
              </wp:positionH>
              <wp:positionV relativeFrom="paragraph">
                <wp:posOffset>66678</wp:posOffset>
              </wp:positionV>
              <wp:extent cx="2432688" cy="723903"/>
              <wp:effectExtent l="0" t="0" r="5712" b="0"/>
              <wp:wrapNone/>
              <wp:docPr id="873688524" name="Text Box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2688" cy="7239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5966712" w14:textId="77777777" w:rsidR="00000000" w:rsidRDefault="00000000">
                          <w:pPr>
                            <w:pStyle w:val="BodyText"/>
                            <w:overflowPunct w:val="0"/>
                            <w:spacing w:before="113" w:line="168" w:lineRule="auto"/>
                            <w:jc w:val="right"/>
                            <w:rPr>
                              <w:rFonts w:ascii="Brandon Grotesque Medium" w:hAnsi="Brandon Grotesque Medium"/>
                              <w:color w:val="FFFFFF"/>
                            </w:rPr>
                          </w:pPr>
                          <w:r>
                            <w:rPr>
                              <w:rFonts w:ascii="Brandon Grotesque Medium" w:hAnsi="Brandon Grotesque Medium"/>
                              <w:color w:val="FFFFFF"/>
                            </w:rPr>
                            <w:t>Alison Burrowes, MA., LCSW</w:t>
                          </w:r>
                        </w:p>
                        <w:p w14:paraId="45FCD536" w14:textId="77777777" w:rsidR="00000000" w:rsidRDefault="00000000">
                          <w:pPr>
                            <w:pStyle w:val="BodyText"/>
                            <w:overflowPunct w:val="0"/>
                            <w:spacing w:before="113" w:line="168" w:lineRule="auto"/>
                            <w:jc w:val="right"/>
                          </w:pPr>
                          <w:r>
                            <w:rPr>
                              <w:color w:val="FFFFFF"/>
                              <w:sz w:val="18"/>
                              <w:szCs w:val="18"/>
                            </w:rPr>
                            <w:t xml:space="preserve">DIRECTOR 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A422D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26" type="#_x0000_t202" style="position:absolute;margin-left:300pt;margin-top:5.25pt;width:191.55pt;height:5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" filled="f" stroked="f">
              <v:textbox inset="0,0,0,0">
                <w:txbxContent>
                  <w:p w14:paraId="15966712" w14:textId="77777777" w:rsidR="00000000" w:rsidRDefault="00000000">
                    <w:pPr>
                      <w:pStyle w:val="BodyText"/>
                      <w:overflowPunct w:val="0"/>
                      <w:spacing w:before="113" w:line="168" w:lineRule="auto"/>
                      <w:jc w:val="right"/>
                      <w:rPr>
                        <w:rFonts w:ascii="Brandon Grotesque Medium" w:hAnsi="Brandon Grotesque Medium"/>
                        <w:color w:val="FFFFFF"/>
                      </w:rPr>
                    </w:pPr>
                    <w:r>
                      <w:rPr>
                        <w:rFonts w:ascii="Brandon Grotesque Medium" w:hAnsi="Brandon Grotesque Medium"/>
                        <w:color w:val="FFFFFF"/>
                      </w:rPr>
                      <w:t>Alison Burrowes, MA., LCSW</w:t>
                    </w:r>
                  </w:p>
                  <w:p w14:paraId="45FCD536" w14:textId="77777777" w:rsidR="00000000" w:rsidRDefault="00000000">
                    <w:pPr>
                      <w:pStyle w:val="BodyText"/>
                      <w:overflowPunct w:val="0"/>
                      <w:spacing w:before="113" w:line="168" w:lineRule="auto"/>
                      <w:jc w:val="right"/>
                    </w:pPr>
                    <w:r>
                      <w:rPr>
                        <w:color w:val="FFFFFF"/>
                        <w:sz w:val="18"/>
                        <w:szCs w:val="18"/>
                      </w:rPr>
                      <w:t xml:space="preserve">DIRECTOR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231F20"/>
      </w:rPr>
      <w:drawing>
        <wp:anchor distT="0" distB="0" distL="114300" distR="114300" simplePos="0" relativeHeight="251661312" behindDoc="0" locked="0" layoutInCell="1" allowOverlap="1" wp14:anchorId="300674CC" wp14:editId="02BB8803">
          <wp:simplePos x="0" y="0"/>
          <wp:positionH relativeFrom="rightMargin">
            <wp:posOffset>-561971</wp:posOffset>
          </wp:positionH>
          <wp:positionV relativeFrom="paragraph">
            <wp:posOffset>-85725</wp:posOffset>
          </wp:positionV>
          <wp:extent cx="723903" cy="723903"/>
          <wp:effectExtent l="0" t="0" r="0" b="0"/>
          <wp:wrapNone/>
          <wp:docPr id="1063067860" name="Picture 1194459705" descr="A picture containing calenda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3" cy="7239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60288" behindDoc="0" locked="0" layoutInCell="1" allowOverlap="1" wp14:anchorId="6F5D7CA8" wp14:editId="70842142">
          <wp:simplePos x="0" y="0"/>
          <wp:positionH relativeFrom="page">
            <wp:posOffset>57150</wp:posOffset>
          </wp:positionH>
          <wp:positionV relativeFrom="paragraph">
            <wp:posOffset>-104771</wp:posOffset>
          </wp:positionV>
          <wp:extent cx="1557652" cy="665482"/>
          <wp:effectExtent l="0" t="0" r="0" b="1268"/>
          <wp:wrapNone/>
          <wp:docPr id="1898407513" name="Picture 2119210270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57652" cy="66548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FCC4DC" wp14:editId="5718E458">
              <wp:simplePos x="0" y="0"/>
              <wp:positionH relativeFrom="column">
                <wp:posOffset>1152528</wp:posOffset>
              </wp:positionH>
              <wp:positionV relativeFrom="paragraph">
                <wp:posOffset>16514</wp:posOffset>
              </wp:positionV>
              <wp:extent cx="2747013" cy="723903"/>
              <wp:effectExtent l="0" t="0" r="15237" b="0"/>
              <wp:wrapNone/>
              <wp:docPr id="41034858" name="Text Box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7013" cy="7239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507C6E5" w14:textId="77777777" w:rsidR="00000000" w:rsidRDefault="00000000">
                          <w:pPr>
                            <w:pStyle w:val="BodyText"/>
                            <w:overflowPunct w:val="0"/>
                            <w:spacing w:before="113" w:line="168" w:lineRule="auto"/>
                          </w:pPr>
                          <w:r>
                            <w:rPr>
                              <w:color w:val="FFFFFF"/>
                              <w:sz w:val="40"/>
                              <w:szCs w:val="40"/>
                            </w:rPr>
                            <w:t xml:space="preserve">  </w:t>
                          </w:r>
                          <w:r>
                            <w:rPr>
                              <w:color w:val="FFFFFF"/>
                              <w:sz w:val="32"/>
                              <w:szCs w:val="32"/>
                            </w:rPr>
                            <w:t xml:space="preserve"> Behavioral Health &amp;</w:t>
                          </w:r>
                        </w:p>
                        <w:p w14:paraId="6665FC08" w14:textId="77777777" w:rsidR="00000000" w:rsidRDefault="00000000">
                          <w:pPr>
                            <w:pStyle w:val="BodyText"/>
                            <w:overflowPunct w:val="0"/>
                            <w:spacing w:before="113" w:line="168" w:lineRule="auto"/>
                          </w:pPr>
                          <w:r>
                            <w:rPr>
                              <w:color w:val="FFFFFF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FCC4DC" id="_x0000_s1027" type="#_x0000_t202" style="position:absolute;margin-left:90.75pt;margin-top:1.3pt;width:216.3pt;height:5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" filled="f" stroked="f">
              <v:textbox inset="0,0,0,0">
                <w:txbxContent>
                  <w:p w14:paraId="1507C6E5" w14:textId="77777777" w:rsidR="00000000" w:rsidRDefault="00000000">
                    <w:pPr>
                      <w:pStyle w:val="BodyText"/>
                      <w:overflowPunct w:val="0"/>
                      <w:spacing w:before="113" w:line="168" w:lineRule="auto"/>
                    </w:pPr>
                    <w:r>
                      <w:rPr>
                        <w:color w:val="FFFFFF"/>
                        <w:sz w:val="40"/>
                        <w:szCs w:val="40"/>
                      </w:rPr>
                      <w:t xml:space="preserve">  </w:t>
                    </w:r>
                    <w:r>
                      <w:rPr>
                        <w:color w:val="FFFFFF"/>
                        <w:sz w:val="32"/>
                        <w:szCs w:val="32"/>
                      </w:rPr>
                      <w:t xml:space="preserve"> Behavioral Health &amp;</w:t>
                    </w:r>
                  </w:p>
                  <w:p w14:paraId="6665FC08" w14:textId="77777777" w:rsidR="00000000" w:rsidRDefault="00000000">
                    <w:pPr>
                      <w:pStyle w:val="BodyText"/>
                      <w:overflowPunct w:val="0"/>
                      <w:spacing w:before="113" w:line="168" w:lineRule="auto"/>
                    </w:pPr>
                    <w:r>
                      <w:rPr>
                        <w:color w:val="FFFFFF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231F2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0FCD530" wp14:editId="2E8B8EBF">
              <wp:simplePos x="0" y="0"/>
              <wp:positionH relativeFrom="page">
                <wp:posOffset>-152403</wp:posOffset>
              </wp:positionH>
              <wp:positionV relativeFrom="page">
                <wp:posOffset>152403</wp:posOffset>
              </wp:positionV>
              <wp:extent cx="8048631" cy="1123312"/>
              <wp:effectExtent l="0" t="0" r="9519" b="0"/>
              <wp:wrapNone/>
              <wp:docPr id="856003764" name="Group 13628203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48631" cy="1123312"/>
                        <a:chOff x="0" y="0"/>
                        <a:chExt cx="8048631" cy="1123312"/>
                      </a:xfrm>
                    </wpg:grpSpPr>
                    <wpg:grpSp>
                      <wpg:cNvPr id="1212459791" name="Group 32"/>
                      <wpg:cNvGrpSpPr/>
                      <wpg:grpSpPr>
                        <a:xfrm>
                          <a:off x="85725" y="0"/>
                          <a:ext cx="7962906" cy="1123312"/>
                          <a:chOff x="0" y="0"/>
                          <a:chExt cx="7962906" cy="1123312"/>
                        </a:xfrm>
                      </wpg:grpSpPr>
                      <wps:wsp>
                        <wps:cNvPr id="886715428" name="Freeform 33"/>
                        <wps:cNvSpPr/>
                        <wps:spPr>
                          <a:xfrm>
                            <a:off x="66678" y="0"/>
                            <a:ext cx="7896228" cy="109473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240"/>
                              <a:gd name="f7" fmla="val 1724"/>
                              <a:gd name="f8" fmla="val 1614"/>
                              <a:gd name="f9" fmla="+- 0 0 -90"/>
                              <a:gd name="f10" fmla="*/ f3 1 12240"/>
                              <a:gd name="f11" fmla="*/ f4 1 1724"/>
                              <a:gd name="f12" fmla="+- f7 0 f5"/>
                              <a:gd name="f13" fmla="+- f6 0 f5"/>
                              <a:gd name="f14" fmla="*/ f9 f0 1"/>
                              <a:gd name="f15" fmla="*/ f13 1 12240"/>
                              <a:gd name="f16" fmla="*/ f12 1 1724"/>
                              <a:gd name="f17" fmla="*/ 12240 f13 1"/>
                              <a:gd name="f18" fmla="*/ 1614 f12 1"/>
                              <a:gd name="f19" fmla="*/ 0 f13 1"/>
                              <a:gd name="f20" fmla="*/ 1724 f12 1"/>
                              <a:gd name="f21" fmla="*/ f14 1 f2"/>
                              <a:gd name="f22" fmla="*/ f17 1 12240"/>
                              <a:gd name="f23" fmla="*/ f18 1 1724"/>
                              <a:gd name="f24" fmla="*/ f19 1 12240"/>
                              <a:gd name="f25" fmla="*/ f20 1 1724"/>
                              <a:gd name="f26" fmla="*/ 0 1 f15"/>
                              <a:gd name="f27" fmla="*/ f6 1 f15"/>
                              <a:gd name="f28" fmla="*/ 0 1 f16"/>
                              <a:gd name="f29" fmla="*/ f7 1 f16"/>
                              <a:gd name="f30" fmla="+- f21 0 f1"/>
                              <a:gd name="f31" fmla="*/ f22 1 f15"/>
                              <a:gd name="f32" fmla="*/ f23 1 f16"/>
                              <a:gd name="f33" fmla="*/ f24 1 f15"/>
                              <a:gd name="f34" fmla="*/ f25 1 f16"/>
                              <a:gd name="f35" fmla="*/ f26 f10 1"/>
                              <a:gd name="f36" fmla="*/ f27 f10 1"/>
                              <a:gd name="f37" fmla="*/ f29 f11 1"/>
                              <a:gd name="f38" fmla="*/ f28 f11 1"/>
                              <a:gd name="f39" fmla="*/ f31 f10 1"/>
                              <a:gd name="f40" fmla="*/ f32 f11 1"/>
                              <a:gd name="f41" fmla="*/ f33 f10 1"/>
                              <a:gd name="f42" fmla="*/ f34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0">
                                <a:pos x="f39" y="f40"/>
                              </a:cxn>
                              <a:cxn ang="f30">
                                <a:pos x="f41" y="f40"/>
                              </a:cxn>
                              <a:cxn ang="f30">
                                <a:pos x="f41" y="f42"/>
                              </a:cxn>
                              <a:cxn ang="f30">
                                <a:pos x="f39" y="f42"/>
                              </a:cxn>
                              <a:cxn ang="f30">
                                <a:pos x="f39" y="f40"/>
                              </a:cxn>
                            </a:cxnLst>
                            <a:rect l="f35" t="f38" r="f36" b="f37"/>
                            <a:pathLst>
                              <a:path w="12240" h="1724">
                                <a:moveTo>
                                  <a:pt x="f6" y="f8"/>
                                </a:moveTo>
                                <a:lnTo>
                                  <a:pt x="f5" y="f8"/>
                                </a:lnTo>
                                <a:lnTo>
                                  <a:pt x="f5" y="f7"/>
                                </a:lnTo>
                                <a:lnTo>
                                  <a:pt x="f6" y="f7"/>
                                </a:lnTo>
                                <a:lnTo>
                                  <a:pt x="f6" y="f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459426439" name="Freeform 34"/>
                        <wps:cNvSpPr/>
                        <wps:spPr>
                          <a:xfrm>
                            <a:off x="0" y="28575"/>
                            <a:ext cx="7839078" cy="109473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240"/>
                              <a:gd name="f7" fmla="val 1724"/>
                              <a:gd name="f8" fmla="val 86"/>
                              <a:gd name="f9" fmla="+- 0 0 -90"/>
                              <a:gd name="f10" fmla="*/ f3 1 12240"/>
                              <a:gd name="f11" fmla="*/ f4 1 1724"/>
                              <a:gd name="f12" fmla="+- f7 0 f5"/>
                              <a:gd name="f13" fmla="+- f6 0 f5"/>
                              <a:gd name="f14" fmla="*/ f9 f0 1"/>
                              <a:gd name="f15" fmla="*/ f13 1 12240"/>
                              <a:gd name="f16" fmla="*/ f12 1 1724"/>
                              <a:gd name="f17" fmla="*/ 12240 f13 1"/>
                              <a:gd name="f18" fmla="*/ 0 f12 1"/>
                              <a:gd name="f19" fmla="*/ 0 f13 1"/>
                              <a:gd name="f20" fmla="*/ 86 f12 1"/>
                              <a:gd name="f21" fmla="*/ f14 1 f2"/>
                              <a:gd name="f22" fmla="*/ f17 1 12240"/>
                              <a:gd name="f23" fmla="*/ f18 1 1724"/>
                              <a:gd name="f24" fmla="*/ f19 1 12240"/>
                              <a:gd name="f25" fmla="*/ f20 1 1724"/>
                              <a:gd name="f26" fmla="*/ 0 1 f15"/>
                              <a:gd name="f27" fmla="*/ f6 1 f15"/>
                              <a:gd name="f28" fmla="*/ 0 1 f16"/>
                              <a:gd name="f29" fmla="*/ f7 1 f16"/>
                              <a:gd name="f30" fmla="+- f21 0 f1"/>
                              <a:gd name="f31" fmla="*/ f22 1 f15"/>
                              <a:gd name="f32" fmla="*/ f23 1 f16"/>
                              <a:gd name="f33" fmla="*/ f24 1 f15"/>
                              <a:gd name="f34" fmla="*/ f25 1 f16"/>
                              <a:gd name="f35" fmla="*/ f26 f10 1"/>
                              <a:gd name="f36" fmla="*/ f27 f10 1"/>
                              <a:gd name="f37" fmla="*/ f29 f11 1"/>
                              <a:gd name="f38" fmla="*/ f28 f11 1"/>
                              <a:gd name="f39" fmla="*/ f31 f10 1"/>
                              <a:gd name="f40" fmla="*/ f32 f11 1"/>
                              <a:gd name="f41" fmla="*/ f33 f10 1"/>
                              <a:gd name="f42" fmla="*/ f34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0">
                                <a:pos x="f39" y="f40"/>
                              </a:cxn>
                              <a:cxn ang="f30">
                                <a:pos x="f41" y="f40"/>
                              </a:cxn>
                              <a:cxn ang="f30">
                                <a:pos x="f41" y="f42"/>
                              </a:cxn>
                              <a:cxn ang="f30">
                                <a:pos x="f39" y="f42"/>
                              </a:cxn>
                              <a:cxn ang="f30">
                                <a:pos x="f39" y="f40"/>
                              </a:cxn>
                            </a:cxnLst>
                            <a:rect l="f35" t="f38" r="f36" b="f37"/>
                            <a:pathLst>
                              <a:path w="12240" h="1724">
                                <a:moveTo>
                                  <a:pt x="f6" y="f5"/>
                                </a:moveTo>
                                <a:lnTo>
                                  <a:pt x="f5" y="f5"/>
                                </a:lnTo>
                                <a:lnTo>
                                  <a:pt x="f5" y="f8"/>
                                </a:lnTo>
                                <a:lnTo>
                                  <a:pt x="f6" y="f8"/>
                                </a:lnTo>
                                <a:lnTo>
                                  <a:pt x="f6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grpSp>
                    <wps:wsp>
                      <wps:cNvPr id="902766678" name="Freeform 35"/>
                      <wps:cNvSpPr/>
                      <wps:spPr>
                        <a:xfrm>
                          <a:off x="0" y="76197"/>
                          <a:ext cx="7915275" cy="9702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2240"/>
                            <a:gd name="f7" fmla="val 1528"/>
                            <a:gd name="f8" fmla="val 1523"/>
                            <a:gd name="f9" fmla="val 1527"/>
                            <a:gd name="f10" fmla="val 3"/>
                            <a:gd name="f11" fmla="+- 0 0 -90"/>
                            <a:gd name="f12" fmla="*/ f3 1 12240"/>
                            <a:gd name="f13" fmla="*/ f4 1 1528"/>
                            <a:gd name="f14" fmla="+- f7 0 f5"/>
                            <a:gd name="f15" fmla="+- f6 0 f5"/>
                            <a:gd name="f16" fmla="*/ f11 f0 1"/>
                            <a:gd name="f17" fmla="*/ f15 1 12240"/>
                            <a:gd name="f18" fmla="*/ f14 1 1528"/>
                            <a:gd name="f19" fmla="*/ 0 f15 1"/>
                            <a:gd name="f20" fmla="*/ 0 f14 1"/>
                            <a:gd name="f21" fmla="*/ 1523 f14 1"/>
                            <a:gd name="f22" fmla="*/ 12240 f15 1"/>
                            <a:gd name="f23" fmla="*/ 1527 f14 1"/>
                            <a:gd name="f24" fmla="*/ 3 f14 1"/>
                            <a:gd name="f25" fmla="*/ f16 1 f2"/>
                            <a:gd name="f26" fmla="*/ f19 1 12240"/>
                            <a:gd name="f27" fmla="*/ f20 1 1528"/>
                            <a:gd name="f28" fmla="*/ f21 1 1528"/>
                            <a:gd name="f29" fmla="*/ f22 1 12240"/>
                            <a:gd name="f30" fmla="*/ f23 1 1528"/>
                            <a:gd name="f31" fmla="*/ f24 1 1528"/>
                            <a:gd name="f32" fmla="*/ 0 1 f17"/>
                            <a:gd name="f33" fmla="*/ f6 1 f17"/>
                            <a:gd name="f34" fmla="*/ 0 1 f18"/>
                            <a:gd name="f35" fmla="*/ f7 1 f18"/>
                            <a:gd name="f36" fmla="+- f25 0 f1"/>
                            <a:gd name="f37" fmla="*/ f26 1 f17"/>
                            <a:gd name="f38" fmla="*/ f27 1 f18"/>
                            <a:gd name="f39" fmla="*/ f28 1 f18"/>
                            <a:gd name="f40" fmla="*/ f29 1 f17"/>
                            <a:gd name="f41" fmla="*/ f30 1 f18"/>
                            <a:gd name="f42" fmla="*/ f31 1 f18"/>
                            <a:gd name="f43" fmla="*/ f32 f12 1"/>
                            <a:gd name="f44" fmla="*/ f33 f12 1"/>
                            <a:gd name="f45" fmla="*/ f35 f13 1"/>
                            <a:gd name="f46" fmla="*/ f34 f13 1"/>
                            <a:gd name="f47" fmla="*/ f37 f12 1"/>
                            <a:gd name="f48" fmla="*/ f38 f13 1"/>
                            <a:gd name="f49" fmla="*/ f39 f13 1"/>
                            <a:gd name="f50" fmla="*/ f40 f12 1"/>
                            <a:gd name="f51" fmla="*/ f41 f13 1"/>
                            <a:gd name="f52" fmla="*/ f42 f13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6">
                              <a:pos x="f47" y="f48"/>
                            </a:cxn>
                            <a:cxn ang="f36">
                              <a:pos x="f47" y="f49"/>
                            </a:cxn>
                            <a:cxn ang="f36">
                              <a:pos x="f50" y="f51"/>
                            </a:cxn>
                            <a:cxn ang="f36">
                              <a:pos x="f50" y="f52"/>
                            </a:cxn>
                            <a:cxn ang="f36">
                              <a:pos x="f47" y="f48"/>
                            </a:cxn>
                          </a:cxnLst>
                          <a:rect l="f43" t="f46" r="f44" b="f45"/>
                          <a:pathLst>
                            <a:path w="12240" h="1528">
                              <a:moveTo>
                                <a:pt x="f5" y="f5"/>
                              </a:moveTo>
                              <a:lnTo>
                                <a:pt x="f5" y="f8"/>
                              </a:lnTo>
                              <a:lnTo>
                                <a:pt x="f6" y="f9"/>
                              </a:lnTo>
                              <a:lnTo>
                                <a:pt x="f6" y="f10"/>
                              </a:lnTo>
                              <a:lnTo>
                                <a:pt x="f5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544986381" name="Freeform 52"/>
                      <wps:cNvSpPr/>
                      <wps:spPr>
                        <a:xfrm>
                          <a:off x="1501773" y="156207"/>
                          <a:ext cx="438153" cy="7867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90"/>
                            <a:gd name="f7" fmla="val 1239"/>
                            <a:gd name="f8" fmla="val 1238"/>
                            <a:gd name="f9" fmla="val 107"/>
                            <a:gd name="f10" fmla="val 1040"/>
                            <a:gd name="f11" fmla="val 344"/>
                            <a:gd name="f12" fmla="val 615"/>
                            <a:gd name="f13" fmla="val 581"/>
                            <a:gd name="f14" fmla="val 192"/>
                            <a:gd name="f15" fmla="val 689"/>
                            <a:gd name="f16" fmla="+- 0 0 -90"/>
                            <a:gd name="f17" fmla="*/ f3 1 690"/>
                            <a:gd name="f18" fmla="*/ f4 1 1239"/>
                            <a:gd name="f19" fmla="+- f7 0 f5"/>
                            <a:gd name="f20" fmla="+- f6 0 f5"/>
                            <a:gd name="f21" fmla="*/ f16 f0 1"/>
                            <a:gd name="f22" fmla="*/ f20 1 690"/>
                            <a:gd name="f23" fmla="*/ f19 1 1239"/>
                            <a:gd name="f24" fmla="*/ 0 f20 1"/>
                            <a:gd name="f25" fmla="*/ 1238 f19 1"/>
                            <a:gd name="f26" fmla="*/ 107 f20 1"/>
                            <a:gd name="f27" fmla="*/ 1040 f19 1"/>
                            <a:gd name="f28" fmla="*/ 344 f20 1"/>
                            <a:gd name="f29" fmla="*/ 615 f19 1"/>
                            <a:gd name="f30" fmla="*/ 581 f20 1"/>
                            <a:gd name="f31" fmla="*/ 192 f19 1"/>
                            <a:gd name="f32" fmla="*/ 689 f20 1"/>
                            <a:gd name="f33" fmla="*/ 0 f19 1"/>
                            <a:gd name="f34" fmla="*/ f21 1 f2"/>
                            <a:gd name="f35" fmla="*/ f24 1 690"/>
                            <a:gd name="f36" fmla="*/ f25 1 1239"/>
                            <a:gd name="f37" fmla="*/ f26 1 690"/>
                            <a:gd name="f38" fmla="*/ f27 1 1239"/>
                            <a:gd name="f39" fmla="*/ f28 1 690"/>
                            <a:gd name="f40" fmla="*/ f29 1 1239"/>
                            <a:gd name="f41" fmla="*/ f30 1 690"/>
                            <a:gd name="f42" fmla="*/ f31 1 1239"/>
                            <a:gd name="f43" fmla="*/ f32 1 690"/>
                            <a:gd name="f44" fmla="*/ f33 1 1239"/>
                            <a:gd name="f45" fmla="*/ 0 1 f22"/>
                            <a:gd name="f46" fmla="*/ f6 1 f22"/>
                            <a:gd name="f47" fmla="*/ 0 1 f23"/>
                            <a:gd name="f48" fmla="*/ f7 1 f23"/>
                            <a:gd name="f49" fmla="+- f34 0 f1"/>
                            <a:gd name="f50" fmla="*/ f35 1 f22"/>
                            <a:gd name="f51" fmla="*/ f36 1 f23"/>
                            <a:gd name="f52" fmla="*/ f37 1 f22"/>
                            <a:gd name="f53" fmla="*/ f38 1 f23"/>
                            <a:gd name="f54" fmla="*/ f39 1 f22"/>
                            <a:gd name="f55" fmla="*/ f40 1 f23"/>
                            <a:gd name="f56" fmla="*/ f41 1 f22"/>
                            <a:gd name="f57" fmla="*/ f42 1 f23"/>
                            <a:gd name="f58" fmla="*/ f43 1 f22"/>
                            <a:gd name="f59" fmla="*/ f44 1 f23"/>
                            <a:gd name="f60" fmla="*/ f45 f17 1"/>
                            <a:gd name="f61" fmla="*/ f46 f17 1"/>
                            <a:gd name="f62" fmla="*/ f48 f18 1"/>
                            <a:gd name="f63" fmla="*/ f47 f18 1"/>
                            <a:gd name="f64" fmla="*/ f50 f17 1"/>
                            <a:gd name="f65" fmla="*/ f51 f18 1"/>
                            <a:gd name="f66" fmla="*/ f52 f17 1"/>
                            <a:gd name="f67" fmla="*/ f53 f18 1"/>
                            <a:gd name="f68" fmla="*/ f54 f17 1"/>
                            <a:gd name="f69" fmla="*/ f55 f18 1"/>
                            <a:gd name="f70" fmla="*/ f56 f17 1"/>
                            <a:gd name="f71" fmla="*/ f57 f18 1"/>
                            <a:gd name="f72" fmla="*/ f58 f17 1"/>
                            <a:gd name="f73" fmla="*/ f59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9">
                              <a:pos x="f64" y="f65"/>
                            </a:cxn>
                            <a:cxn ang="f49">
                              <a:pos x="f66" y="f67"/>
                            </a:cxn>
                            <a:cxn ang="f49">
                              <a:pos x="f68" y="f69"/>
                            </a:cxn>
                            <a:cxn ang="f49">
                              <a:pos x="f70" y="f71"/>
                            </a:cxn>
                            <a:cxn ang="f49">
                              <a:pos x="f72" y="f73"/>
                            </a:cxn>
                          </a:cxnLst>
                          <a:rect l="f60" t="f63" r="f61" b="f62"/>
                          <a:pathLst>
                            <a:path w="690" h="1239">
                              <a:moveTo>
                                <a:pt x="f5" y="f8"/>
                              </a:moveTo>
                              <a:lnTo>
                                <a:pt x="f9" y="f10"/>
                              </a:lnTo>
                              <a:lnTo>
                                <a:pt x="f11" y="f12"/>
                              </a:lnTo>
                              <a:lnTo>
                                <a:pt x="f13" y="f14"/>
                              </a:lnTo>
                              <a:lnTo>
                                <a:pt x="f15" y="f5"/>
                              </a:lnTo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6A89352C" id="Group 1362820321" o:spid="_x0000_s1026" style="position:absolute;margin-left:-12pt;margin-top:12pt;width:633.75pt;height:88.45pt;z-index:-251657216;mso-position-horizontal-relative:page;mso-position-vertical-relative:page" coordsize="80486,11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">
              <v:group id="Group 32" o:spid="_x0000_s1027" style="position:absolute;left:857;width:79629;height:11233" coordsize="79629,1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">
                <v:shape id="Freeform 33" o:spid="_x0000_s1028" style="position:absolute;left:666;width:78963;height:10947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" path="m12240,1614l,1614r,110l12240,1724r,-110xe" fillcolor="#80a43e" stroked="f">
                  <v:path arrowok="t" o:connecttype="custom" o:connectlocs="3948114,0;7896228,547369;3948114,1094737;0,547369;7896228,1024887;0,1024887;0,1094737;7896228,1094737;7896228,1024887" o:connectangles="270,0,90,180,0,0,0,0,0" textboxrect="0,0,12240,1724"/>
                </v:shape>
                <v:shape id="Freeform 34" o:spid="_x0000_s1029" style="position:absolute;top:285;width:78390;height:10948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" path="m12240,l,,,86r12240,l12240,xe" fillcolor="#80a43e" stroked="f">
                  <v:path arrowok="t" o:connecttype="custom" o:connectlocs="3919539,0;7839078,547369;3919539,1094737;0,547369;7839078,0;0,0;0,54610;7839078,54610;7839078,0" o:connectangles="270,0,90,180,0,0,0,0,0" textboxrect="0,0,12240,1724"/>
                </v:shape>
              </v:group>
              <v:shape id="Freeform 35" o:spid="_x0000_s1030" style="position:absolute;top:761;width:79152;height:9703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" path="m,l,1523r12240,4l12240,3,,xe" fillcolor="#063546" stroked="f">
                <v:path arrowok="t" o:connecttype="custom" o:connectlocs="3957638,0;7915275,485139;3957638,970278;0,485139;0,0;0,967103;7915275,969643;7915275,1905;0,0" o:connectangles="270,0,90,180,0,0,0,0,0" textboxrect="0,0,12240,1528"/>
              </v:shape>
              <v:shape id="Freeform 52" o:spid="_x0000_s1031" style="position:absolute;left:15017;top:1562;width:4382;height:7867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" path="m,1238l107,1040,344,615,581,192,689,e" filled="f" strokecolor="white" strokeweight=".35281mm">
                <v:path arrowok="t" o:connecttype="custom" o:connectlocs="219077,0;438153,393384;219077,786768;0,393384;0,786133;67945,660403;218441,390526;368938,121920;437518,0" o:connectangles="270,0,90,180,0,0,0,0,0" textboxrect="0,0,690,1239"/>
              </v:shape>
              <w10:wrap anchorx="page" anchory="page"/>
            </v:group>
          </w:pict>
        </mc:Fallback>
      </mc:AlternateContent>
    </w:r>
  </w:p>
  <w:p w14:paraId="44F3E14E" w14:textId="77777777" w:rsidR="00000000" w:rsidRDefault="00000000">
    <w:pPr>
      <w:pStyle w:val="Header"/>
    </w:pPr>
  </w:p>
  <w:p w14:paraId="5B174FDE" w14:textId="77777777" w:rsidR="00000000" w:rsidRDefault="00000000">
    <w:pPr>
      <w:pStyle w:val="Header"/>
    </w:pPr>
  </w:p>
  <w:p w14:paraId="285FCC05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4C6C"/>
    <w:multiLevelType w:val="multilevel"/>
    <w:tmpl w:val="3F2E228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upperLetter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6AB2A6B"/>
    <w:multiLevelType w:val="multilevel"/>
    <w:tmpl w:val="186C31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099567878">
    <w:abstractNumId w:val="0"/>
  </w:num>
  <w:num w:numId="2" w16cid:durableId="542056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06C66"/>
    <w:rsid w:val="002C5204"/>
    <w:rsid w:val="00306C66"/>
    <w:rsid w:val="008B0E28"/>
    <w:rsid w:val="00BB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1222C"/>
  <w15:docId w15:val="{741CBA4D-6868-47E0-B96B-CB70B985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autoSpaceDE w:val="0"/>
      <w:spacing w:after="0" w:line="240" w:lineRule="auto"/>
    </w:pPr>
    <w:rPr>
      <w:rFonts w:ascii="Brandon Grotesque Regular" w:eastAsia="Times New Roman" w:hAnsi="Brandon Grotesque Regular" w:cs="Brandon Grotesque Regular"/>
    </w:rPr>
  </w:style>
  <w:style w:type="character" w:customStyle="1" w:styleId="BodyTextChar">
    <w:name w:val="Body Text Char"/>
    <w:basedOn w:val="DefaultParagraphFont"/>
    <w:rPr>
      <w:rFonts w:ascii="Brandon Grotesque Regular" w:eastAsia="Times New Roman" w:hAnsi="Brandon Grotesque Regular" w:cs="Brandon Grotesque Regular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2024KBHRS%20Formal%20Letterhead%203.13.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2024KBHRS%20Formal%20Letterhead%203.13.24</Template>
  <TotalTime>0</TotalTime>
  <Pages>1</Pages>
  <Words>186</Words>
  <Characters>917</Characters>
  <Application>Microsoft Office Word</Application>
  <DocSecurity>0</DocSecurity>
  <Lines>25</Lines>
  <Paragraphs>20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Laticia Davis</dc:creator>
  <dc:description/>
  <cp:lastModifiedBy>Louis Groce</cp:lastModifiedBy>
  <cp:revision>2</cp:revision>
  <cp:lastPrinted>2022-08-22T21:12:00Z</cp:lastPrinted>
  <dcterms:created xsi:type="dcterms:W3CDTF">2026-03-12T22:49:00Z</dcterms:created>
  <dcterms:modified xsi:type="dcterms:W3CDTF">2026-03-12T22:49:00Z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0x010100FE5AB280E9BA1B4D8DBEB4379CEE74E4</vt:lpwstr>
  </property>
  <property fmtid="{D5CDD505-2E9C-101B-9397-08002B2CF9AE}" pid="3" name="MediaServiceImageTags">
    <vt:lpwstr/>
  </property>
  <property fmtid="{D5CDD505-2E9C-101B-9397-08002B2CF9AE}" pid="4" name="MSIP_Label_6deb18b6-4932-4f69-a3a5-58c80d81b7dd_Enabled">
    <vt:lpwstr>true</vt:lpwstr>
  </property>
  <property fmtid="{D5CDD505-2E9C-101B-9397-08002B2CF9AE}" pid="5" name="MSIP_Label_6deb18b6-4932-4f69-a3a5-58c80d81b7dd_SetDate">
    <vt:lpwstr>2026-01-26T21:26:51Z</vt:lpwstr>
  </property>
  <property fmtid="{D5CDD505-2E9C-101B-9397-08002B2CF9AE}" pid="6" name="MSIP_Label_6deb18b6-4932-4f69-a3a5-58c80d81b7dd_Method">
    <vt:lpwstr>Standard</vt:lpwstr>
  </property>
  <property fmtid="{D5CDD505-2E9C-101B-9397-08002B2CF9AE}" pid="7" name="MSIP_Label_6deb18b6-4932-4f69-a3a5-58c80d81b7dd_Name">
    <vt:lpwstr>General Data</vt:lpwstr>
  </property>
  <property fmtid="{D5CDD505-2E9C-101B-9397-08002B2CF9AE}" pid="8" name="MSIP_Label_6deb18b6-4932-4f69-a3a5-58c80d81b7dd_SiteId">
    <vt:lpwstr>04e5e3da-97ab-45dc-8a57-a66390b2653f</vt:lpwstr>
  </property>
  <property fmtid="{D5CDD505-2E9C-101B-9397-08002B2CF9AE}" pid="9" name="MSIP_Label_6deb18b6-4932-4f69-a3a5-58c80d81b7dd_ActionId">
    <vt:lpwstr>a56fbe8a-1d84-4442-9b59-c8c150642491</vt:lpwstr>
  </property>
  <property fmtid="{D5CDD505-2E9C-101B-9397-08002B2CF9AE}" pid="10" name="MSIP_Label_6deb18b6-4932-4f69-a3a5-58c80d81b7dd_ContentBits">
    <vt:lpwstr>0</vt:lpwstr>
  </property>
  <property fmtid="{D5CDD505-2E9C-101B-9397-08002B2CF9AE}" pid="11" name="MSIP_Label_6deb18b6-4932-4f69-a3a5-58c80d81b7dd_Tag">
    <vt:lpwstr>10, 3, 0, 1</vt:lpwstr>
  </property>
</Properties>
</file>