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16530" w14:textId="6CEBB983" w:rsidR="000F30DB" w:rsidRPr="00AA3EEA" w:rsidRDefault="00C94521" w:rsidP="002E6CC4">
      <w:pPr>
        <w:rPr>
          <w:caps/>
          <w:sz w:val="22"/>
          <w:szCs w:val="22"/>
          <w:u w:val="single"/>
        </w:rPr>
      </w:pPr>
      <w:r w:rsidRPr="00AA3EEA">
        <w:rPr>
          <w:caps/>
          <w:sz w:val="22"/>
          <w:szCs w:val="22"/>
          <w:u w:val="single"/>
        </w:rPr>
        <w:t>Groups:</w:t>
      </w:r>
    </w:p>
    <w:tbl>
      <w:tblPr>
        <w:tblStyle w:val="TableGrid"/>
        <w:tblpPr w:leftFromText="180" w:rightFromText="180" w:vertAnchor="text" w:tblpXSpec="right" w:tblpY="1"/>
        <w:tblOverlap w:val="never"/>
        <w:tblW w:w="11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1110"/>
        <w:gridCol w:w="7200"/>
      </w:tblGrid>
      <w:tr w:rsidR="00EE3270" w14:paraId="13B37049" w14:textId="77777777" w:rsidTr="0047667E">
        <w:trPr>
          <w:trHeight w:val="7110"/>
        </w:trPr>
        <w:tc>
          <w:tcPr>
            <w:tcW w:w="3682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E5B1DF0" w14:textId="20C9E6FC" w:rsidR="005F27B7" w:rsidRPr="0047667E" w:rsidRDefault="005F27B7" w:rsidP="00B0466E">
            <w:pPr>
              <w:pStyle w:val="EventInfo"/>
              <w:spacing w:before="0" w:line="240" w:lineRule="auto"/>
              <w:rPr>
                <w:rFonts w:ascii="Arial Rounded MT Bold" w:hAnsi="Arial Rounded MT Bold"/>
                <w:color w:val="auto"/>
                <w:sz w:val="18"/>
                <w:szCs w:val="18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18"/>
                <w:szCs w:val="18"/>
              </w:rPr>
              <w:t xml:space="preserve"> </w:t>
            </w:r>
          </w:p>
          <w:p w14:paraId="5AF1FC01" w14:textId="0637DF2C" w:rsidR="00392463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3A4672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   </w:t>
            </w:r>
            <w:r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3A4672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6926C1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1F4A5C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>MONDAY</w:t>
            </w:r>
            <w:r w:rsidR="00392463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: </w:t>
            </w:r>
          </w:p>
          <w:p w14:paraId="105D9532" w14:textId="2490224E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9-10: </w:t>
            </w:r>
            <w:r w:rsidR="004A552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Workout/Morning Talk </w:t>
            </w:r>
            <w:r w:rsidR="00797CD2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7131690A" w14:textId="6C7B86DD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Coffee/Tea Chat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0F97A896" w14:textId="60642C9F" w:rsidR="00392463" w:rsidRPr="0047667E" w:rsidRDefault="00A82F8E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11:12: Computer Support </w:t>
            </w:r>
            <w:r w:rsidR="0001015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482B3106" w14:textId="5CBE458C" w:rsidR="00392463" w:rsidRPr="0047667E" w:rsidRDefault="00023870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1-2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="00CB098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T.V Room &amp; Socialize 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3C04854D" w14:textId="173E9F7F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B122FC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Overcoming Anxiety </w:t>
            </w:r>
            <w:r w:rsidR="00A82F8E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56A546B0" w14:textId="42F27B25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3-4 Social Space </w:t>
            </w:r>
          </w:p>
          <w:p w14:paraId="10219CAD" w14:textId="77777777" w:rsidR="00392463" w:rsidRPr="0047667E" w:rsidRDefault="00392463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2"/>
                <w:szCs w:val="22"/>
              </w:rPr>
            </w:pPr>
          </w:p>
          <w:p w14:paraId="7FC25987" w14:textId="3AA6EE87" w:rsidR="00513B78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 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1F4A5C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TUESDAY</w:t>
            </w:r>
            <w:r w:rsidR="00513B78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 </w:t>
            </w:r>
          </w:p>
          <w:p w14:paraId="5FDF4AFA" w14:textId="5FEEF840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</w:t>
            </w:r>
            <w:r w:rsidR="004A552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Morning T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alk </w:t>
            </w:r>
          </w:p>
          <w:p w14:paraId="144C3A01" w14:textId="735C496E" w:rsidR="00513B78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</w:t>
            </w:r>
            <w:r w:rsidR="00D2592B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Men’s Group </w:t>
            </w:r>
          </w:p>
          <w:p w14:paraId="4B5A0264" w14:textId="61E2C546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11-12: Anger Support </w:t>
            </w:r>
          </w:p>
          <w:p w14:paraId="571AA1D9" w14:textId="7E63890C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Coloring Art </w:t>
            </w:r>
          </w:p>
          <w:p w14:paraId="33BFF4C6" w14:textId="7FBD5108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Bingo w/prizes </w:t>
            </w:r>
          </w:p>
          <w:p w14:paraId="1E86CF93" w14:textId="77777777" w:rsidR="008F267F" w:rsidRPr="0047667E" w:rsidRDefault="00392463" w:rsidP="008F267F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</w:t>
            </w:r>
            <w:r w:rsidR="00023870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</w:t>
            </w:r>
          </w:p>
          <w:p w14:paraId="06F58DD6" w14:textId="7FDDE3C1" w:rsidR="00FA24A4" w:rsidRPr="00194D72" w:rsidRDefault="003E00CD" w:rsidP="008F267F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Rockwell Extra Bold" w:hAnsi="Rockwell Extra Bold" w:cs="Arial"/>
                <w:bCs/>
                <w:color w:val="009900"/>
                <w:sz w:val="20"/>
                <w:szCs w:val="20"/>
              </w:rPr>
            </w:pPr>
            <w:r w:rsidRPr="00194D72">
              <w:rPr>
                <w:rFonts w:ascii="Rockwell Extra Bold" w:hAnsi="Rockwell Extra Bold" w:cs="Arial"/>
                <w:b/>
                <w:bCs/>
                <w:color w:val="009900"/>
                <w:sz w:val="20"/>
                <w:szCs w:val="20"/>
                <w:u w:val="single"/>
              </w:rPr>
              <w:t>*</w:t>
            </w:r>
            <w:r w:rsidR="00FA24A4" w:rsidRPr="00194D72">
              <w:rPr>
                <w:rFonts w:ascii="Rockwell Extra Bold" w:hAnsi="Rockwell Extra Bold" w:cs="Arial"/>
                <w:b/>
                <w:bCs/>
                <w:color w:val="009900"/>
                <w:sz w:val="20"/>
                <w:szCs w:val="20"/>
                <w:u w:val="single"/>
              </w:rPr>
              <w:t>Late Night 5-</w:t>
            </w:r>
            <w:r w:rsidR="00B320CF" w:rsidRPr="00194D72">
              <w:rPr>
                <w:rFonts w:ascii="Rockwell Extra Bold" w:hAnsi="Rockwell Extra Bold" w:cs="Arial"/>
                <w:b/>
                <w:bCs/>
                <w:color w:val="009900"/>
                <w:sz w:val="20"/>
                <w:szCs w:val="20"/>
                <w:u w:val="single"/>
              </w:rPr>
              <w:t>6</w:t>
            </w:r>
            <w:r w:rsidR="00FA24A4" w:rsidRPr="00194D72">
              <w:rPr>
                <w:rFonts w:ascii="Rockwell Extra Bold" w:hAnsi="Rockwell Extra Bold" w:cs="Arial"/>
                <w:b/>
                <w:bCs/>
                <w:color w:val="009900"/>
                <w:sz w:val="20"/>
                <w:szCs w:val="20"/>
                <w:u w:val="single"/>
              </w:rPr>
              <w:t xml:space="preserve">pm </w:t>
            </w:r>
          </w:p>
          <w:p w14:paraId="3F939549" w14:textId="3237E912" w:rsidR="00392463" w:rsidRPr="007E7833" w:rsidRDefault="007C7CED" w:rsidP="00B0466E">
            <w:pPr>
              <w:pStyle w:val="EventInfo"/>
              <w:spacing w:before="0" w:line="240" w:lineRule="auto"/>
              <w:rPr>
                <w:rFonts w:ascii="Californian FB" w:hAnsi="Californian FB" w:cs="Arial"/>
                <w:bCs/>
                <w:color w:val="004F8A"/>
                <w:sz w:val="22"/>
                <w:szCs w:val="22"/>
              </w:rPr>
            </w:pPr>
            <w:r w:rsidRPr="007E7833">
              <w:rPr>
                <w:rFonts w:ascii="Californian FB" w:hAnsi="Californian FB" w:cs="Arial"/>
                <w:bCs/>
                <w:color w:val="004F8A"/>
                <w:sz w:val="22"/>
                <w:szCs w:val="22"/>
              </w:rPr>
              <w:t xml:space="preserve"> </w:t>
            </w:r>
          </w:p>
          <w:p w14:paraId="1BD2DB40" w14:textId="2E34CCF0" w:rsidR="00392463" w:rsidRPr="0047667E" w:rsidRDefault="007C7CED" w:rsidP="00B0466E">
            <w:pPr>
              <w:pStyle w:val="BlockText"/>
              <w:pBdr>
                <w:right w:val="double" w:sz="12" w:space="4" w:color="FF9900"/>
              </w:pBdr>
              <w:spacing w:line="240" w:lineRule="auto"/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WEDNESDAY</w:t>
            </w:r>
            <w:r w:rsidR="00392463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:</w:t>
            </w:r>
          </w:p>
          <w:p w14:paraId="0331F5E7" w14:textId="1CD9753C" w:rsidR="00392463" w:rsidRPr="0047667E" w:rsidRDefault="004A552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alk </w:t>
            </w:r>
          </w:p>
          <w:p w14:paraId="30E858CE" w14:textId="6704DDB6" w:rsidR="00392463" w:rsidRPr="0047667E" w:rsidRDefault="00392463" w:rsidP="002E3C0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Nutrition </w:t>
            </w:r>
          </w:p>
          <w:p w14:paraId="5CA3AF7A" w14:textId="7C3F6DDC" w:rsidR="00392463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3D24E9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Painting </w:t>
            </w:r>
            <w:r w:rsidR="00DC794A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0E8FB098" w14:textId="3AB6C12E" w:rsidR="00392463" w:rsidRPr="0047667E" w:rsidRDefault="003D24E9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2-3</w:t>
            </w:r>
            <w:r w:rsidR="00414FF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: </w:t>
            </w:r>
            <w:r w:rsidR="007A7194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Basic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Spanish </w:t>
            </w:r>
          </w:p>
          <w:p w14:paraId="39765F75" w14:textId="47DA9C5F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</w:t>
            </w:r>
            <w:r w:rsidR="00023870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 </w:t>
            </w:r>
          </w:p>
          <w:p w14:paraId="1498C4FF" w14:textId="77777777" w:rsidR="00392463" w:rsidRPr="0047667E" w:rsidRDefault="00392463" w:rsidP="00B0466E">
            <w:pPr>
              <w:pStyle w:val="EventInfo"/>
              <w:spacing w:before="0" w:line="240" w:lineRule="auto"/>
              <w:ind w:left="720"/>
              <w:rPr>
                <w:rFonts w:ascii="Arial Rounded MT Bold" w:hAnsi="Arial Rounded MT Bold" w:cs="Arial"/>
                <w:bCs/>
                <w:color w:val="auto"/>
                <w:sz w:val="18"/>
                <w:szCs w:val="18"/>
              </w:rPr>
            </w:pPr>
          </w:p>
          <w:p w14:paraId="23E0DA0F" w14:textId="311974A1" w:rsidR="000F28BF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THURSDAY</w:t>
            </w:r>
            <w:r w:rsidR="000F28BF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041A48D2" w14:textId="14DCFDA4" w:rsidR="000F28BF" w:rsidRPr="0047667E" w:rsidRDefault="004A552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0F28B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alk</w:t>
            </w:r>
          </w:p>
          <w:p w14:paraId="78653EF8" w14:textId="77777777" w:rsidR="009362D0" w:rsidRPr="0047667E" w:rsidRDefault="009362D0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10-11: New Comers Tour  </w:t>
            </w:r>
          </w:p>
          <w:p w14:paraId="5F31A595" w14:textId="77777777" w:rsidR="000F28BF" w:rsidRPr="0047667E" w:rsidRDefault="000F28BF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11-12: Beating Depression</w:t>
            </w:r>
          </w:p>
          <w:p w14:paraId="0EAA2D5C" w14:textId="17036134" w:rsidR="000F28BF" w:rsidRPr="0047667E" w:rsidRDefault="000F28BF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D2783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Trivia Games </w:t>
            </w:r>
          </w:p>
          <w:p w14:paraId="319AC8F0" w14:textId="07B8D6BC" w:rsidR="000F28BF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D2783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Craft/DIY</w:t>
            </w:r>
          </w:p>
          <w:p w14:paraId="0683B73C" w14:textId="77777777" w:rsidR="00FC42BE" w:rsidRPr="0047667E" w:rsidRDefault="00F86662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3-4:</w:t>
            </w:r>
            <w:r w:rsidR="001F4A5C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</w:t>
            </w:r>
            <w:r w:rsidR="00383CE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or</w:t>
            </w:r>
            <w:r w:rsidR="00EC7780" w:rsidRPr="0047667E">
              <w:rPr>
                <w:rFonts w:ascii="Arial Rounded MT Bold" w:hAnsi="Arial Rounded MT Bold" w:cs="Arial"/>
                <w:bCs/>
                <w:i/>
                <w:color w:val="auto"/>
                <w:sz w:val="20"/>
                <w:szCs w:val="20"/>
              </w:rPr>
              <w:t xml:space="preserve"> </w:t>
            </w:r>
            <w:r w:rsidR="001F4A5C" w:rsidRPr="0047667E">
              <w:rPr>
                <w:rFonts w:ascii="Arial Rounded MT Bold" w:hAnsi="Arial Rounded MT Bold" w:cs="Arial"/>
                <w:b/>
                <w:bCs/>
                <w:i/>
                <w:color w:val="auto"/>
                <w:sz w:val="20"/>
                <w:szCs w:val="20"/>
              </w:rPr>
              <w:t>Family &amp; Friends Support</w:t>
            </w:r>
          </w:p>
          <w:p w14:paraId="290D2C41" w14:textId="449D1296" w:rsidR="00FA24A4" w:rsidRPr="00194D72" w:rsidRDefault="003E00CD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Rockwell Extra Bold" w:hAnsi="Rockwell Extra Bold" w:cs="Arial"/>
                <w:bCs/>
                <w:color w:val="auto"/>
                <w:sz w:val="18"/>
                <w:szCs w:val="18"/>
              </w:rPr>
            </w:pPr>
            <w:r w:rsidRPr="00194D72">
              <w:rPr>
                <w:rFonts w:ascii="Rockwell Extra Bold" w:hAnsi="Rockwell Extra Bold" w:cs="Arial"/>
                <w:b/>
                <w:bCs/>
                <w:color w:val="009900"/>
                <w:sz w:val="20"/>
                <w:szCs w:val="20"/>
                <w:u w:val="single"/>
              </w:rPr>
              <w:t>*</w:t>
            </w:r>
            <w:r w:rsidR="00FA24A4" w:rsidRPr="00194D72">
              <w:rPr>
                <w:rFonts w:ascii="Rockwell Extra Bold" w:hAnsi="Rockwell Extra Bold" w:cs="Arial"/>
                <w:b/>
                <w:bCs/>
                <w:color w:val="009900"/>
                <w:sz w:val="20"/>
                <w:szCs w:val="20"/>
                <w:u w:val="single"/>
              </w:rPr>
              <w:t>Late Night 5-</w:t>
            </w:r>
            <w:r w:rsidR="00B320CF" w:rsidRPr="00194D72">
              <w:rPr>
                <w:rFonts w:ascii="Rockwell Extra Bold" w:hAnsi="Rockwell Extra Bold" w:cs="Arial"/>
                <w:b/>
                <w:bCs/>
                <w:color w:val="009900"/>
                <w:sz w:val="20"/>
                <w:szCs w:val="20"/>
                <w:u w:val="single"/>
              </w:rPr>
              <w:t>6</w:t>
            </w:r>
            <w:r w:rsidR="00FA24A4" w:rsidRPr="00194D72">
              <w:rPr>
                <w:rFonts w:ascii="Rockwell Extra Bold" w:hAnsi="Rockwell Extra Bold" w:cs="Arial"/>
                <w:b/>
                <w:bCs/>
                <w:color w:val="009900"/>
                <w:sz w:val="20"/>
                <w:szCs w:val="20"/>
                <w:u w:val="single"/>
              </w:rPr>
              <w:t>p</w:t>
            </w:r>
            <w:r w:rsidR="000E2EBA" w:rsidRPr="00194D72">
              <w:rPr>
                <w:rFonts w:ascii="Rockwell Extra Bold" w:hAnsi="Rockwell Extra Bold" w:cs="Arial"/>
                <w:b/>
                <w:bCs/>
                <w:color w:val="009900"/>
                <w:sz w:val="20"/>
                <w:szCs w:val="20"/>
                <w:u w:val="single"/>
              </w:rPr>
              <w:t>m</w:t>
            </w:r>
            <w:r w:rsidR="00D82BAF" w:rsidRPr="00194D72">
              <w:rPr>
                <w:rFonts w:ascii="Rockwell Extra Bold" w:hAnsi="Rockwell Extra Bold" w:cs="Arial"/>
                <w:b/>
                <w:bCs/>
                <w:color w:val="009900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8310" w:type="dxa"/>
            <w:gridSpan w:val="2"/>
            <w:tcBorders>
              <w:left w:val="single" w:sz="12" w:space="0" w:color="auto"/>
            </w:tcBorders>
          </w:tcPr>
          <w:p w14:paraId="29040597" w14:textId="4A1B78A7" w:rsidR="000F30DB" w:rsidRPr="001D24B8" w:rsidRDefault="000F30DB" w:rsidP="00B0466E">
            <w:pPr>
              <w:pStyle w:val="Title"/>
              <w:rPr>
                <w:rFonts w:ascii="Arial" w:hAnsi="Arial" w:cs="Arial"/>
                <w:bCs/>
                <w:color w:val="000000" w:themeColor="text1"/>
                <w:sz w:val="80"/>
                <w:szCs w:val="80"/>
              </w:rPr>
            </w:pPr>
            <w:r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="001C5921"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="0051295D"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Pr="001D24B8">
              <w:rPr>
                <w:rFonts w:ascii="Arial" w:hAnsi="Arial" w:cs="Arial"/>
                <w:bCs/>
                <w:caps w:val="0"/>
                <w:color w:val="000000" w:themeColor="text1"/>
                <w:sz w:val="80"/>
                <w:szCs w:val="80"/>
              </w:rPr>
              <w:t>The</w:t>
            </w:r>
          </w:p>
          <w:p w14:paraId="1E7404A3" w14:textId="77777777" w:rsidR="00DB70F8" w:rsidRPr="001D24B8" w:rsidRDefault="00C930F1" w:rsidP="00B0466E">
            <w:pPr>
              <w:pStyle w:val="Title"/>
              <w:ind w:left="0" w:firstLine="190"/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</w:pPr>
            <w:r w:rsidRPr="001D24B8"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  <w:t>LEARNING</w:t>
            </w:r>
          </w:p>
          <w:p w14:paraId="2033D208" w14:textId="0965B8ED" w:rsidR="000F30DB" w:rsidRPr="001D24B8" w:rsidRDefault="000F30DB" w:rsidP="00B0466E">
            <w:pPr>
              <w:pStyle w:val="Title"/>
              <w:ind w:left="2880"/>
              <w:rPr>
                <w:rStyle w:val="Strong"/>
                <w:rFonts w:ascii="Arial" w:hAnsi="Arial" w:cs="Arial"/>
                <w:b/>
                <w:color w:val="000000" w:themeColor="text1"/>
                <w:sz w:val="80"/>
                <w:szCs w:val="80"/>
              </w:rPr>
            </w:pPr>
            <w:r w:rsidRPr="001D24B8"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  <w:t xml:space="preserve"> Center</w:t>
            </w:r>
          </w:p>
          <w:p w14:paraId="7F0D371F" w14:textId="28DFC72A" w:rsidR="000F30DB" w:rsidRPr="002763FD" w:rsidRDefault="002F7EB5" w:rsidP="00B0466E">
            <w:pPr>
              <w:pStyle w:val="Title"/>
              <w:ind w:firstLine="262"/>
              <w:jc w:val="center"/>
              <w:rPr>
                <w:rStyle w:val="Strong"/>
                <w:rFonts w:ascii="Arial" w:hAnsi="Arial" w:cs="Arial"/>
                <w:color w:val="auto"/>
                <w:sz w:val="28"/>
              </w:rPr>
            </w:pPr>
            <w:r>
              <w:rPr>
                <w:rStyle w:val="Strong"/>
                <w:rFonts w:ascii="Arial" w:hAnsi="Arial" w:cs="Arial"/>
                <w:color w:val="auto"/>
                <w:sz w:val="28"/>
              </w:rPr>
              <w:t>107 SOUTH MILL</w:t>
            </w:r>
            <w:r w:rsidR="00C930F1" w:rsidRPr="002763FD">
              <w:rPr>
                <w:rStyle w:val="Strong"/>
                <w:rFonts w:ascii="Arial" w:hAnsi="Arial" w:cs="Arial"/>
                <w:color w:val="auto"/>
                <w:sz w:val="28"/>
              </w:rPr>
              <w:t xml:space="preserve"> STREET sUITE b, tEHACHAPI, ca 93561</w:t>
            </w:r>
          </w:p>
          <w:p w14:paraId="237BE8B5" w14:textId="77777777" w:rsidR="004C4A34" w:rsidRDefault="00C930F1" w:rsidP="00B0466E">
            <w:pPr>
              <w:jc w:val="center"/>
              <w:rPr>
                <w:rFonts w:ascii="Arial" w:hAnsi="Arial" w:cs="Arial"/>
                <w:bCs/>
                <w:color w:val="auto"/>
              </w:rPr>
            </w:pPr>
            <w:r w:rsidRPr="002763FD">
              <w:rPr>
                <w:rFonts w:ascii="Arial" w:hAnsi="Arial" w:cs="Arial"/>
                <w:bCs/>
                <w:color w:val="auto"/>
              </w:rPr>
              <w:t>(661)822-4639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M-F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2115E5">
              <w:rPr>
                <w:rFonts w:ascii="Arial" w:hAnsi="Arial" w:cs="Arial"/>
                <w:bCs/>
                <w:color w:val="auto"/>
              </w:rPr>
              <w:t>9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>-</w:t>
            </w:r>
            <w:r w:rsidR="002115E5">
              <w:rPr>
                <w:rFonts w:ascii="Arial" w:hAnsi="Arial" w:cs="Arial"/>
                <w:bCs/>
                <w:color w:val="auto"/>
              </w:rPr>
              <w:t>4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>pm/</w:t>
            </w:r>
            <w:r w:rsidR="002115E5">
              <w:rPr>
                <w:rFonts w:ascii="Arial" w:hAnsi="Arial" w:cs="Arial"/>
                <w:bCs/>
                <w:color w:val="auto"/>
              </w:rPr>
              <w:t>Phone calls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2115E5">
              <w:rPr>
                <w:rFonts w:ascii="Arial" w:hAnsi="Arial" w:cs="Arial"/>
                <w:bCs/>
                <w:color w:val="auto"/>
              </w:rPr>
              <w:t>8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>-</w:t>
            </w:r>
            <w:r w:rsidR="002115E5">
              <w:rPr>
                <w:rFonts w:ascii="Arial" w:hAnsi="Arial" w:cs="Arial"/>
                <w:bCs/>
                <w:color w:val="auto"/>
              </w:rPr>
              <w:t>5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>pm</w:t>
            </w:r>
          </w:p>
          <w:p w14:paraId="3908A5A3" w14:textId="1AE377E9" w:rsidR="000F30DB" w:rsidRPr="002763FD" w:rsidRDefault="004C4A34" w:rsidP="00B0466E">
            <w:pPr>
              <w:jc w:val="center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 xml:space="preserve">Tues. &amp; Thurs. 9-6pm 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</w:p>
          <w:p w14:paraId="1BC71DFB" w14:textId="77777777" w:rsidR="000F30DB" w:rsidRPr="00592664" w:rsidRDefault="000F30DB" w:rsidP="00BE5169">
            <w:pPr>
              <w:jc w:val="center"/>
              <w:rPr>
                <w:rStyle w:val="Strong"/>
                <w:rFonts w:ascii="Arial" w:hAnsi="Arial" w:cs="Arial"/>
                <w:color w:val="FF9933"/>
                <w:sz w:val="32"/>
                <w:szCs w:val="32"/>
              </w:rPr>
            </w:pPr>
          </w:p>
          <w:p w14:paraId="54E8B3BB" w14:textId="63F0DD9D" w:rsidR="000325A0" w:rsidRPr="00194D72" w:rsidRDefault="00194D72" w:rsidP="00194D72">
            <w:pPr>
              <w:pStyle w:val="Title"/>
              <w:jc w:val="center"/>
              <w:rPr>
                <w:rStyle w:val="Strong"/>
                <w:rFonts w:ascii="Rockwell Extra Bold" w:hAnsi="Rockwell Extra Bold" w:cs="Arial"/>
                <w:b/>
                <w:color w:val="009900"/>
                <w:sz w:val="72"/>
                <w:szCs w:val="72"/>
              </w:rPr>
            </w:pPr>
            <w:r w:rsidRPr="00194D72">
              <w:rPr>
                <w:rStyle w:val="Strong"/>
                <w:rFonts w:ascii="Rockwell Extra Bold" w:hAnsi="Rockwell Extra Bold" w:cs="Arial"/>
                <w:b/>
                <w:color w:val="009900"/>
                <w:sz w:val="72"/>
                <w:szCs w:val="72"/>
              </w:rPr>
              <w:t>May</w:t>
            </w:r>
            <w:r w:rsidR="004E1AAB" w:rsidRPr="00194D72">
              <w:rPr>
                <w:rStyle w:val="Strong"/>
                <w:rFonts w:ascii="Rockwell Extra Bold" w:hAnsi="Rockwell Extra Bold" w:cs="Arial"/>
                <w:b/>
                <w:color w:val="009900"/>
                <w:sz w:val="72"/>
                <w:szCs w:val="72"/>
              </w:rPr>
              <w:t xml:space="preserve"> </w:t>
            </w:r>
            <w:r w:rsidR="0044244D" w:rsidRPr="00194D72">
              <w:rPr>
                <w:rStyle w:val="Strong"/>
                <w:rFonts w:ascii="Rockwell Extra Bold" w:hAnsi="Rockwell Extra Bold" w:cs="Arial"/>
                <w:b/>
                <w:color w:val="009900"/>
                <w:sz w:val="72"/>
                <w:szCs w:val="72"/>
              </w:rPr>
              <w:t>202</w:t>
            </w:r>
            <w:r w:rsidR="007E7833" w:rsidRPr="00194D72">
              <w:rPr>
                <w:rStyle w:val="Strong"/>
                <w:rFonts w:ascii="Rockwell Extra Bold" w:hAnsi="Rockwell Extra Bold" w:cs="Arial"/>
                <w:b/>
                <w:color w:val="009900"/>
                <w:sz w:val="72"/>
                <w:szCs w:val="72"/>
              </w:rPr>
              <w:t>5</w:t>
            </w:r>
          </w:p>
          <w:p w14:paraId="080F1D96" w14:textId="53D55B64" w:rsidR="008B2FAC" w:rsidRPr="009A164C" w:rsidRDefault="00D22409" w:rsidP="009A164C">
            <w:pPr>
              <w:pStyle w:val="EventInfo"/>
              <w:tabs>
                <w:tab w:val="right" w:pos="8094"/>
              </w:tabs>
              <w:spacing w:before="0" w:line="240" w:lineRule="auto"/>
              <w:rPr>
                <w:noProof/>
              </w:rPr>
            </w:pPr>
            <w:r>
              <w:rPr>
                <w:noProof/>
                <w:lang w:eastAsia="en-US"/>
              </w:rPr>
              <w:t xml:space="preserve">  </w:t>
            </w:r>
            <w:r w:rsidR="009A164C">
              <w:rPr>
                <w:noProof/>
              </w:rPr>
              <w:t xml:space="preserve">         </w:t>
            </w:r>
            <w:r w:rsidR="009A164C">
              <w:rPr>
                <w:noProof/>
              </w:rPr>
              <w:drawing>
                <wp:inline distT="0" distB="0" distL="0" distR="0" wp14:anchorId="107DEAB7" wp14:editId="4FB1A3C9">
                  <wp:extent cx="1360170" cy="8191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368" cy="850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US"/>
              </w:rPr>
              <w:t xml:space="preserve">  </w:t>
            </w:r>
            <w:r w:rsidR="00B74EE3">
              <w:rPr>
                <w:noProof/>
                <w:color w:val="000000"/>
              </w:rPr>
              <w:t xml:space="preserve">  </w:t>
            </w:r>
            <w:r w:rsidR="009A164C">
              <w:rPr>
                <w:noProof/>
                <w:color w:val="000000"/>
              </w:rPr>
              <w:t xml:space="preserve"> </w:t>
            </w:r>
            <w:r w:rsidR="00B74EE3">
              <w:rPr>
                <w:noProof/>
                <w:color w:val="000000"/>
              </w:rPr>
              <w:t xml:space="preserve"> </w:t>
            </w:r>
            <w:r w:rsidR="00B74EE3">
              <w:rPr>
                <w:noProof/>
                <w:color w:val="000000"/>
              </w:rPr>
              <w:drawing>
                <wp:inline distT="0" distB="0" distL="0" distR="0" wp14:anchorId="3E43B94E" wp14:editId="069555CB">
                  <wp:extent cx="1266825" cy="828675"/>
                  <wp:effectExtent l="0" t="0" r="9525" b="9525"/>
                  <wp:docPr id="5" name="Picture 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74EE3">
              <w:rPr>
                <w:rFonts w:ascii="Arial" w:hAnsi="Arial" w:cs="Arial"/>
                <w:b/>
                <w:bCs/>
                <w:color w:val="0070C0"/>
                <w:sz w:val="28"/>
              </w:rPr>
              <w:t xml:space="preserve">          </w:t>
            </w:r>
          </w:p>
          <w:p w14:paraId="13583D2F" w14:textId="11BC119C" w:rsidR="008B2FAC" w:rsidRPr="009A164C" w:rsidRDefault="00194D72" w:rsidP="00194D72">
            <w:pPr>
              <w:pStyle w:val="EventInfo"/>
              <w:tabs>
                <w:tab w:val="left" w:pos="1110"/>
                <w:tab w:val="center" w:pos="4407"/>
                <w:tab w:val="right" w:pos="8094"/>
              </w:tabs>
              <w:spacing w:before="0" w:line="240" w:lineRule="auto"/>
              <w:jc w:val="center"/>
              <w:rPr>
                <w:noProof/>
              </w:rPr>
            </w:pP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4E9EEF25" wp14:editId="67048A50">
                  <wp:extent cx="3228975" cy="1404620"/>
                  <wp:effectExtent l="0" t="0" r="9525" b="5080"/>
                  <wp:docPr id="1" name="Picture 1" descr="Mental Health Awareness Month: May - Woodstone Senior Living Commun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ntal Health Awareness Month: May - Woodstone Senior Living Commun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4345" cy="1406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7833">
              <w:rPr>
                <w:noProof/>
              </w:rPr>
              <mc:AlternateContent>
                <mc:Choice Requires="wps">
                  <w:drawing>
                    <wp:inline distT="0" distB="0" distL="0" distR="0" wp14:anchorId="6C0AEF45" wp14:editId="7DC44562">
                      <wp:extent cx="304800" cy="304800"/>
                      <wp:effectExtent l="0" t="0" r="0" b="0"/>
                      <wp:docPr id="6" name="AutoShape 2" descr="Wallpaper, Happy New Year! abstract background, winter holiday, decorative  festive landscape with Christmas elements a snowflakes on snow background.  For creation your beautiful production for Arts, web, print, crafts,  fabrics, greeting card. —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BDC489" id="AutoShape 2" o:spid="_x0000_s1026" alt="Wallpaper, Happy New Year! abstract background, winter holiday, decorative  festive landscape with Christmas elements a snowflakes on snow background.  For creation your beautiful production for Arts, web, print, crafts,  fabrics, greeting card. 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1P49ko8CAADGBAAADgAAAAAAAAAAAAAAAAAuAgAAZHJzL2Uyb0RvYy54bWxQSwECLQAUAAYA&#10;CAAAACEATKDpLNgAAAADAQAADwAAAAAAAAAAAAAAAADpBAAAZHJzL2Rvd25yZXYueG1sUEsFBgAA&#10;AAAEAAQA8wAAAO4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7E7833" w:rsidRPr="00010157" w14:paraId="266BB526" w14:textId="77777777" w:rsidTr="0047667E">
        <w:trPr>
          <w:trHeight w:val="5742"/>
        </w:trPr>
        <w:tc>
          <w:tcPr>
            <w:tcW w:w="3682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9B4267B" w14:textId="4F8E94C7" w:rsidR="00505D21" w:rsidRPr="0047667E" w:rsidRDefault="00E0128A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7C7CED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709B687A" w14:textId="6C9B4A8A" w:rsidR="00513B78" w:rsidRPr="0047667E" w:rsidRDefault="00505D21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       </w:t>
            </w:r>
            <w:r w:rsidR="007C7CED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Friday</w:t>
            </w:r>
            <w:r w:rsidR="00513B78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1503F481" w14:textId="52A3BCFA" w:rsidR="00513B78" w:rsidRPr="0047667E" w:rsidRDefault="004A5528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513B7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alk</w:t>
            </w:r>
          </w:p>
          <w:p w14:paraId="2EEEA92D" w14:textId="5286918D" w:rsidR="009362D0" w:rsidRPr="0047667E" w:rsidRDefault="009362D0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 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Women’s Group </w:t>
            </w:r>
          </w:p>
          <w:p w14:paraId="2D56A0D9" w14:textId="5F85E6A8" w:rsidR="00513B78" w:rsidRPr="0047667E" w:rsidRDefault="00513B78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11-12: Card Games</w:t>
            </w:r>
          </w:p>
          <w:p w14:paraId="6F657C45" w14:textId="4E3AFBCC" w:rsidR="00513B78" w:rsidRPr="0047667E" w:rsidRDefault="00023870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513B7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Board Games</w:t>
            </w:r>
          </w:p>
          <w:p w14:paraId="3AA2506C" w14:textId="3A15988C" w:rsidR="00EF6B0A" w:rsidRPr="0047667E" w:rsidRDefault="00A42D93" w:rsidP="00EF6B0A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CB098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Wii Games </w:t>
            </w:r>
          </w:p>
          <w:p w14:paraId="43403E17" w14:textId="52BC9D91" w:rsidR="0047667E" w:rsidRPr="0047667E" w:rsidRDefault="00383CE6" w:rsidP="0047667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3-4: Social Space</w:t>
            </w:r>
          </w:p>
          <w:p w14:paraId="0A16F1FD" w14:textId="2D74E1FD" w:rsidR="0055255A" w:rsidRPr="0047667E" w:rsidRDefault="0055255A" w:rsidP="001D24B8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16"/>
                <w:szCs w:val="16"/>
              </w:rPr>
            </w:pPr>
          </w:p>
          <w:p w14:paraId="13FBD022" w14:textId="2D4E3028" w:rsidR="00505D21" w:rsidRPr="0047667E" w:rsidRDefault="00505D21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</w:pPr>
          </w:p>
          <w:p w14:paraId="6FC982D6" w14:textId="51E6602E" w:rsidR="00AA3EEA" w:rsidRPr="0047667E" w:rsidRDefault="00AA3EEA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83072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505D2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    </w:t>
            </w:r>
            <w:r w:rsidR="0051503B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*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Scheduled events</w:t>
            </w:r>
            <w:r w:rsidR="00111313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/groups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are </w:t>
            </w: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              </w:t>
            </w:r>
          </w:p>
          <w:p w14:paraId="5981BFD8" w14:textId="74325A4A" w:rsidR="00C930F1" w:rsidRPr="00C9795C" w:rsidRDefault="00674294" w:rsidP="0047667E">
            <w:pPr>
              <w:pStyle w:val="EventInfo"/>
              <w:pBdr>
                <w:right w:val="double" w:sz="12" w:space="4" w:color="FF9900"/>
              </w:pBdr>
              <w:jc w:val="center"/>
              <w:rPr>
                <w:rFonts w:ascii="Copperplate Gothic Bold" w:hAnsi="Copperplate Gothic Bold" w:cs="Arial"/>
                <w:b/>
                <w:bCs/>
                <w:color w:val="9A0000"/>
                <w:sz w:val="20"/>
                <w:szCs w:val="20"/>
                <w:u w:val="single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subject to change at any time.</w:t>
            </w:r>
            <w:r w:rsidR="000F28BF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</w:t>
            </w:r>
            <w:r w:rsidR="000E2EBA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</w:t>
            </w:r>
          </w:p>
          <w:p w14:paraId="6B121D32" w14:textId="47910773" w:rsidR="0051295D" w:rsidRPr="007E7833" w:rsidRDefault="00D171F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7E783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830721" w:rsidRPr="007E783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 </w:t>
            </w:r>
            <w:r w:rsidRPr="007E783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51295D"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If you feel you are</w:t>
            </w:r>
            <w:r w:rsidR="00392463"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</w:t>
            </w:r>
            <w:r w:rsidR="0051295D"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in crisis, please call:</w:t>
            </w:r>
          </w:p>
          <w:p w14:paraId="0F4FD96B" w14:textId="66A87C98" w:rsidR="0051295D" w:rsidRPr="007E7833" w:rsidRDefault="0051295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  <w:r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877-300-4738 </w:t>
            </w:r>
            <w:r w:rsidRPr="007E7833">
              <w:rPr>
                <w:rFonts w:ascii="Arial" w:hAnsi="Arial" w:cs="Arial"/>
                <w:b/>
                <w:color w:val="C00000"/>
                <w:sz w:val="22"/>
                <w:szCs w:val="22"/>
              </w:rPr>
              <w:t>for</w:t>
            </w:r>
          </w:p>
          <w:p w14:paraId="2979B806" w14:textId="2835CEFC" w:rsidR="0051295D" w:rsidRPr="007E7833" w:rsidRDefault="0051295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  <w:r w:rsidRPr="007E7833">
              <w:rPr>
                <w:rFonts w:ascii="Arial" w:hAnsi="Arial" w:cs="Arial"/>
                <w:b/>
                <w:color w:val="C00000"/>
                <w:sz w:val="22"/>
                <w:szCs w:val="22"/>
              </w:rPr>
              <w:t>24-Hour Help</w:t>
            </w:r>
          </w:p>
          <w:p w14:paraId="5950F93A" w14:textId="497666F1" w:rsidR="00A451B3" w:rsidRPr="0047667E" w:rsidRDefault="00797CD2" w:rsidP="00B046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Kern County Crisis Hotline:</w:t>
            </w:r>
          </w:p>
          <w:p w14:paraId="2CC5027F" w14:textId="1CCC9E65" w:rsidR="00797CD2" w:rsidRPr="0047667E" w:rsidRDefault="00505D21" w:rsidP="00505D21">
            <w:pPr>
              <w:spacing w:line="240" w:lineRule="auto"/>
              <w:ind w:left="36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   </w:t>
            </w:r>
            <w:r w:rsidR="00797CD2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1-800-991-5272</w:t>
            </w:r>
          </w:p>
          <w:p w14:paraId="19F3E418" w14:textId="272A9D79" w:rsidR="00797CD2" w:rsidRPr="0047667E" w:rsidRDefault="00797CD2" w:rsidP="00505D21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Suicide Prevention Hotline:</w:t>
            </w:r>
            <w:r w:rsidR="006E75B2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988</w:t>
            </w:r>
            <w:r w:rsidR="00505D21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2A3D59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or</w:t>
            </w: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1-800-273-8255</w:t>
            </w:r>
          </w:p>
          <w:p w14:paraId="3C82352D" w14:textId="54A20CA9" w:rsidR="00797CD2" w:rsidRPr="0047667E" w:rsidRDefault="00797CD2" w:rsidP="00505D21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National Domestic Violence Hotline:1-800-799-7233</w:t>
            </w:r>
          </w:p>
          <w:p w14:paraId="73C03FB3" w14:textId="77777777" w:rsidR="00AE5EAC" w:rsidRPr="0047667E" w:rsidRDefault="00383CE6" w:rsidP="00AE5EAC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Human Trafficking Hotline:</w:t>
            </w:r>
          </w:p>
          <w:p w14:paraId="42125CB5" w14:textId="0AE07F58" w:rsidR="000F30DB" w:rsidRPr="0047667E" w:rsidRDefault="00505D21" w:rsidP="00505D21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          </w:t>
            </w:r>
            <w:r w:rsidR="00383CE6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1-</w:t>
            </w:r>
            <w:r w:rsidR="00466914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</w:t>
            </w:r>
            <w:r w:rsidR="00383CE6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88-539-2373 </w:t>
            </w:r>
          </w:p>
          <w:p w14:paraId="38374326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1B45494F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226E18DD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7FCFD194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647600FB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79178E52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65E74D1A" w14:textId="2E712470" w:rsidR="002001F3" w:rsidRPr="0047667E" w:rsidRDefault="002001F3" w:rsidP="00EE3270">
            <w:pPr>
              <w:pStyle w:val="ListParagraph"/>
              <w:spacing w:line="240" w:lineRule="auto"/>
              <w:jc w:val="center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</w:tc>
        <w:tc>
          <w:tcPr>
            <w:tcW w:w="1110" w:type="dxa"/>
            <w:tcBorders>
              <w:left w:val="single" w:sz="12" w:space="0" w:color="auto"/>
            </w:tcBorders>
            <w:shd w:val="clear" w:color="auto" w:fill="auto"/>
          </w:tcPr>
          <w:p w14:paraId="385FE932" w14:textId="0BD45384" w:rsidR="005A32E9" w:rsidRPr="00A8540F" w:rsidRDefault="005A32E9" w:rsidP="00B0466E">
            <w:pPr>
              <w:pStyle w:val="BlockText"/>
              <w:pBdr>
                <w:right w:val="single" w:sz="24" w:space="4" w:color="F2F2F2" w:themeColor="background1" w:themeShade="F2"/>
              </w:pBdr>
              <w:spacing w:line="240" w:lineRule="auto"/>
              <w:jc w:val="right"/>
              <w:rPr>
                <w:rFonts w:ascii="Arial" w:hAnsi="Arial" w:cs="Arial"/>
                <w:color w:val="8D8B00" w:themeColor="accent1"/>
              </w:rPr>
            </w:pPr>
          </w:p>
          <w:p w14:paraId="527DAFE9" w14:textId="34EB582E" w:rsidR="005A32E9" w:rsidRPr="00A8540F" w:rsidRDefault="005A32E9" w:rsidP="00B0466E">
            <w:pPr>
              <w:pBdr>
                <w:right w:val="single" w:sz="24" w:space="4" w:color="F2F2F2" w:themeColor="background1" w:themeShade="F2"/>
              </w:pBdr>
              <w:rPr>
                <w:rFonts w:ascii="Arial" w:hAnsi="Arial" w:cs="Arial"/>
              </w:rPr>
            </w:pPr>
          </w:p>
        </w:tc>
        <w:tc>
          <w:tcPr>
            <w:tcW w:w="7200" w:type="dxa"/>
            <w:shd w:val="clear" w:color="auto" w:fill="auto"/>
          </w:tcPr>
          <w:p w14:paraId="35C19FDC" w14:textId="02BABC61" w:rsidR="00F86662" w:rsidRPr="00686ECA" w:rsidRDefault="00F86662" w:rsidP="004D5876">
            <w:pPr>
              <w:widowControl w:val="0"/>
              <w:spacing w:after="120" w:line="285" w:lineRule="auto"/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</w:pP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C</w:t>
            </w:r>
            <w:r w:rsidR="009A164C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larvida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Learning Center is funded by the </w:t>
            </w:r>
            <w:r w:rsidR="00696E81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Mental Health Services Act through 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Kern </w:t>
            </w:r>
            <w:r w:rsidR="00696E81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County 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Behavioral Health and Recovery Services. We are a resource offered to the community to help and support those whose lives have been impacted by a mental illness and/or substance abuse. Anyone seeking recovery is welcome!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*All groups offered are PEER LED.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</w:t>
            </w:r>
            <w:r w:rsidR="0051503B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*Groups offered are NOT C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ourt Ordered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.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 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 xml:space="preserve">Peers must be 18+ </w:t>
            </w:r>
            <w:r w:rsidR="00333288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year</w:t>
            </w:r>
            <w:r w:rsidR="00333288" w:rsidRPr="0047667E">
              <w:rPr>
                <w:rFonts w:ascii="Century Gothic" w:eastAsia="Times New Roman" w:hAnsi="Century Gothic" w:cs="Arial"/>
                <w:b/>
                <w:bCs/>
                <w:i/>
                <w:color w:val="006600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s</w:t>
            </w:r>
            <w:r w:rsidR="001D24B8" w:rsidRPr="0047667E">
              <w:rPr>
                <w:rFonts w:ascii="Century Gothic" w:eastAsia="Times New Roman" w:hAnsi="Century Gothic" w:cs="Arial"/>
                <w:b/>
                <w:bCs/>
                <w:i/>
                <w:color w:val="006600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333288"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>Call</w:t>
            </w:r>
            <w:r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 xml:space="preserve"> the Learning Center</w:t>
            </w:r>
            <w:r w:rsidR="001C5773"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 xml:space="preserve"> for more information.</w:t>
            </w:r>
          </w:p>
          <w:p w14:paraId="6C5D8593" w14:textId="546656BA" w:rsidR="00C9795C" w:rsidRPr="00194D72" w:rsidRDefault="00F86662" w:rsidP="00BA790E">
            <w:pPr>
              <w:widowControl w:val="0"/>
              <w:spacing w:after="120" w:line="285" w:lineRule="auto"/>
              <w:rPr>
                <w:rFonts w:ascii="Rockwell Extra Bold" w:eastAsia="Times New Roman" w:hAnsi="Rockwell Extra Bold" w:cs="Calibri"/>
                <w:b/>
                <w:bCs/>
                <w:color w:val="0099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 w:rsidRPr="00194D72">
              <w:rPr>
                <w:rFonts w:ascii="Rockwell Extra Bold" w:eastAsia="Times New Roman" w:hAnsi="Rockwell Extra Bold" w:cs="Arial"/>
                <w:b/>
                <w:bCs/>
                <w:color w:val="0099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Announcements</w:t>
            </w:r>
            <w:r w:rsidR="00100396" w:rsidRPr="00194D72">
              <w:rPr>
                <w:rFonts w:ascii="Rockwell Extra Bold" w:eastAsia="Times New Roman" w:hAnsi="Rockwell Extra Bold" w:cs="Arial"/>
                <w:bCs/>
                <w:color w:val="0099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:</w:t>
            </w:r>
            <w:r w:rsidR="0055255A" w:rsidRPr="00194D72">
              <w:rPr>
                <w:rFonts w:ascii="Rockwell Extra Bold" w:eastAsia="Times New Roman" w:hAnsi="Rockwell Extra Bold" w:cs="Arial"/>
                <w:bCs/>
                <w:color w:val="0099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68166D" w:rsidRPr="00194D72">
              <w:rPr>
                <w:rFonts w:ascii="Rockwell Extra Bold" w:eastAsia="Times New Roman" w:hAnsi="Rockwell Extra Bold" w:cs="Calibri"/>
                <w:b/>
                <w:bCs/>
                <w:color w:val="009900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266EC32A" w14:textId="08DB5203" w:rsidR="00142028" w:rsidRDefault="00AA54F0" w:rsidP="00AA54F0">
            <w:pPr>
              <w:pStyle w:val="ListParagraph"/>
              <w:widowControl w:val="0"/>
              <w:numPr>
                <w:ilvl w:val="0"/>
                <w:numId w:val="38"/>
              </w:numPr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Ma</w:t>
            </w:r>
            <w:r w:rsidR="00194D72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y</w:t>
            </w:r>
            <w:r w:rsidR="00BA790E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</w:t>
            </w:r>
            <w:r w:rsidR="00194D72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12</w:t>
            </w:r>
            <w:r w:rsidR="00BA790E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vertAlign w:val="superscript"/>
                <w:lang w:eastAsia="en-US"/>
                <w14:ligatures w14:val="none"/>
                <w14:cntxtAlts/>
              </w:rPr>
              <w:t>th</w:t>
            </w:r>
            <w:r w:rsidR="00BA790E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</w:t>
            </w:r>
            <w:r w:rsidR="00482A5F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Mon. </w:t>
            </w:r>
            <w:r w:rsidR="004D6EEA" w:rsidRPr="00194D72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3:30-5pm</w:t>
            </w:r>
            <w:r w:rsidR="00EF3FAF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Closed</w:t>
            </w:r>
            <w:r w:rsidR="004D6EEA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482A5F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Board Meetin</w:t>
            </w:r>
            <w:r w:rsidR="0069585E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g</w:t>
            </w:r>
            <w:r w:rsidR="00142028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60E5E3E7" w14:textId="03964EC4" w:rsidR="00194D72" w:rsidRPr="002656E7" w:rsidRDefault="00194D72" w:rsidP="00AA54F0">
            <w:pPr>
              <w:pStyle w:val="ListParagraph"/>
              <w:widowControl w:val="0"/>
              <w:numPr>
                <w:ilvl w:val="0"/>
                <w:numId w:val="38"/>
              </w:numPr>
              <w:spacing w:after="120" w:line="285" w:lineRule="auto"/>
              <w:rPr>
                <w:rFonts w:ascii="Calibri" w:eastAsia="Times New Roman" w:hAnsi="Calibri" w:cs="Calibri"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</w:pPr>
            <w:r w:rsidRPr="002656E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May 26</w:t>
            </w:r>
            <w:r w:rsidRPr="002656E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vertAlign w:val="superscript"/>
                <w:lang w:eastAsia="en-US"/>
                <w14:ligatures w14:val="none"/>
                <w14:cntxtAlts/>
              </w:rPr>
              <w:t>th</w:t>
            </w:r>
            <w:r w:rsidRPr="002656E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Mon.</w:t>
            </w:r>
            <w:r w:rsidR="002656E7" w:rsidRPr="002656E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Memorial Day</w:t>
            </w:r>
            <w:r w:rsidR="002656E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2656E7" w:rsidRPr="002656E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Closed </w:t>
            </w:r>
            <w:r w:rsidR="002656E7" w:rsidRPr="002656E7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Holiday</w:t>
            </w:r>
          </w:p>
          <w:p w14:paraId="2D395057" w14:textId="77777777" w:rsidR="00121DB1" w:rsidRDefault="00121DB1" w:rsidP="003718EC">
            <w:pPr>
              <w:widowControl w:val="0"/>
              <w:spacing w:after="120" w:line="285" w:lineRule="auto"/>
              <w:rPr>
                <w:rFonts w:ascii="Engravers MT" w:hAnsi="Engravers MT" w:cs="Arial"/>
                <w:b/>
                <w:bCs/>
                <w:color w:val="9A0000"/>
                <w:sz w:val="22"/>
                <w:szCs w:val="22"/>
                <w:u w:val="single"/>
              </w:rPr>
            </w:pPr>
          </w:p>
          <w:p w14:paraId="58750215" w14:textId="6245FD99" w:rsidR="00136946" w:rsidRPr="00282CD8" w:rsidRDefault="00797CD2" w:rsidP="003718EC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2"/>
                <w:szCs w:val="22"/>
                <w:lang w:eastAsia="en-US"/>
                <w14:ligatures w14:val="none"/>
                <w14:cntxtAlts/>
              </w:rPr>
            </w:pPr>
            <w:r w:rsidRPr="00194D72">
              <w:rPr>
                <w:rFonts w:ascii="Rockwell Extra Bold" w:hAnsi="Rockwell Extra Bold" w:cs="Arial"/>
                <w:b/>
                <w:bCs/>
                <w:color w:val="009900"/>
                <w:sz w:val="22"/>
                <w:szCs w:val="22"/>
                <w:u w:val="single"/>
              </w:rPr>
              <w:t>Transportation</w:t>
            </w:r>
            <w:r w:rsidR="00F90CD1" w:rsidRPr="00194D72">
              <w:rPr>
                <w:rFonts w:ascii="Rockwell Extra Bold" w:hAnsi="Rockwell Extra Bold" w:cs="Arial"/>
                <w:b/>
                <w:bCs/>
                <w:color w:val="009900"/>
                <w:sz w:val="22"/>
                <w:szCs w:val="22"/>
                <w:u w:val="single"/>
              </w:rPr>
              <w:t xml:space="preserve"> Available</w:t>
            </w:r>
            <w:r w:rsidRPr="00194D72">
              <w:rPr>
                <w:rFonts w:ascii="Rockwell Extra Bold" w:hAnsi="Rockwell Extra Bold" w:cs="Arial"/>
                <w:b/>
                <w:bCs/>
                <w:color w:val="009900"/>
                <w:sz w:val="22"/>
                <w:szCs w:val="22"/>
              </w:rPr>
              <w:t>:</w:t>
            </w:r>
            <w:r w:rsidR="00763A32" w:rsidRPr="00194D72">
              <w:rPr>
                <w:rFonts w:ascii="Rockwell Extra Bold" w:hAnsi="Rockwell Extra Bold" w:cs="Arial"/>
                <w:b/>
                <w:bCs/>
                <w:color w:val="009900"/>
                <w:sz w:val="22"/>
                <w:szCs w:val="22"/>
              </w:rPr>
              <w:t xml:space="preserve"> </w:t>
            </w:r>
            <w:r w:rsidR="00500E13" w:rsidRPr="00194D72">
              <w:rPr>
                <w:rFonts w:ascii="Rockwell Extra Bold" w:hAnsi="Rockwell Extra Bold" w:cs="Arial"/>
                <w:b/>
                <w:bCs/>
                <w:color w:val="009900"/>
                <w:sz w:val="22"/>
                <w:szCs w:val="22"/>
              </w:rPr>
              <w:t>RSVP</w:t>
            </w:r>
            <w:r w:rsidR="0047667E" w:rsidRPr="00194D72">
              <w:rPr>
                <w:rFonts w:ascii="Arial" w:hAnsi="Arial" w:cs="Arial"/>
                <w:b/>
                <w:bCs/>
                <w:color w:val="009900"/>
                <w:sz w:val="22"/>
                <w:szCs w:val="22"/>
                <w:u w:val="single"/>
              </w:rPr>
              <w:t xml:space="preserve"> </w:t>
            </w:r>
            <w:r w:rsidR="00763A3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limit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ed</w:t>
            </w:r>
            <w:r w:rsidR="00763A3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seating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&amp; </w:t>
            </w:r>
            <w:r w:rsidR="004D5876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ttend at least 2 groups</w:t>
            </w:r>
            <w:r w:rsidR="003718EC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.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Pick</w:t>
            </w:r>
            <w:r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-ups: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8:30-9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:30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am</w:t>
            </w:r>
            <w:r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&amp;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Drop-offs: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3:30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-4:30pm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. </w:t>
            </w:r>
            <w:r w:rsidR="00F8666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(P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lease</w:t>
            </w:r>
            <w:r w:rsidR="004D5876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 c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all the center the morning of pick-up </w:t>
            </w:r>
            <w:r w:rsidR="00BA21BE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and for availability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8-8:30am</w:t>
            </w:r>
            <w:r w:rsidR="00BA21BE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)</w:t>
            </w:r>
            <w:r w:rsidR="0071036C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4D586D4F" w14:textId="77777777" w:rsidR="00121DB1" w:rsidRDefault="00121DB1" w:rsidP="000748BA">
            <w:pPr>
              <w:spacing w:line="240" w:lineRule="auto"/>
              <w:rPr>
                <w:rFonts w:ascii="Engravers MT" w:hAnsi="Engravers MT" w:cs="Arial"/>
                <w:b/>
                <w:bCs/>
                <w:color w:val="9A0000"/>
                <w:sz w:val="22"/>
                <w:szCs w:val="22"/>
                <w:u w:val="single"/>
              </w:rPr>
            </w:pPr>
          </w:p>
          <w:p w14:paraId="11D8BB63" w14:textId="0ACBF3E6" w:rsidR="003718EC" w:rsidRDefault="00AE55E8" w:rsidP="000748BA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194D72">
              <w:rPr>
                <w:rFonts w:ascii="Rockwell Extra Bold" w:hAnsi="Rockwell Extra Bold" w:cs="Arial"/>
                <w:b/>
                <w:bCs/>
                <w:color w:val="009900"/>
                <w:sz w:val="22"/>
                <w:szCs w:val="22"/>
                <w:u w:val="single"/>
              </w:rPr>
              <w:t>Computer Lab Hours</w:t>
            </w:r>
            <w:r w:rsidRPr="00194D72">
              <w:rPr>
                <w:rFonts w:ascii="Rockwell Extra Bold" w:hAnsi="Rockwell Extra Bold" w:cs="Arial"/>
                <w:b/>
                <w:bCs/>
                <w:color w:val="009900"/>
                <w:sz w:val="36"/>
                <w:szCs w:val="36"/>
                <w:u w:val="single"/>
              </w:rPr>
              <w:t>:</w:t>
            </w:r>
            <w:r w:rsidRPr="00194D72">
              <w:rPr>
                <w:rFonts w:ascii="Arial" w:hAnsi="Arial" w:cs="Arial"/>
                <w:b/>
                <w:bCs/>
                <w:color w:val="009900"/>
                <w:sz w:val="20"/>
                <w:szCs w:val="20"/>
              </w:rPr>
              <w:t xml:space="preserve"> </w:t>
            </w:r>
            <w:r w:rsidR="000748BA" w:rsidRPr="00194D72">
              <w:rPr>
                <w:rFonts w:ascii="Arial" w:hAnsi="Arial" w:cs="Arial"/>
                <w:b/>
                <w:bCs/>
                <w:color w:val="009900"/>
                <w:sz w:val="20"/>
                <w:szCs w:val="20"/>
              </w:rPr>
              <w:t xml:space="preserve"> </w:t>
            </w:r>
            <w:r w:rsidR="000748BA" w:rsidRPr="005C6DA8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Mon-Fri 10am-12pm &amp; 3pm</w:t>
            </w:r>
            <w:r w:rsidR="003718EC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62202AC5" w14:textId="77777777" w:rsidR="000A5910" w:rsidRPr="000748BA" w:rsidRDefault="000A5910" w:rsidP="00AE55E8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u w:val="single"/>
              </w:rPr>
            </w:pPr>
          </w:p>
          <w:p w14:paraId="67E5D606" w14:textId="77777777" w:rsidR="000A5910" w:rsidRPr="000748BA" w:rsidRDefault="000A5910" w:rsidP="00AE55E8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u w:val="single"/>
              </w:rPr>
            </w:pPr>
          </w:p>
          <w:p w14:paraId="1DC1DFAE" w14:textId="77777777" w:rsidR="00903A97" w:rsidRDefault="00903A97" w:rsidP="00D12CA4">
            <w:pPr>
              <w:widowControl w:val="0"/>
              <w:spacing w:after="120" w:line="285" w:lineRule="auto"/>
              <w:jc w:val="center"/>
              <w:rPr>
                <w:rFonts w:ascii="Copperplate Gothic Bold" w:eastAsia="Times New Roman" w:hAnsi="Copperplate Gothic Bold" w:cs="Calibri"/>
                <w:b/>
                <w:bCs/>
                <w:color w:val="0066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6958B70A" w14:textId="77777777" w:rsidR="0069585E" w:rsidRDefault="0069585E" w:rsidP="003718EC">
            <w:pPr>
              <w:widowControl w:val="0"/>
              <w:spacing w:after="120" w:line="285" w:lineRule="auto"/>
              <w:jc w:val="center"/>
              <w:rPr>
                <w:rFonts w:ascii="Bodoni MT Black" w:eastAsia="Times New Roman" w:hAnsi="Bodoni MT Black" w:cs="Arial"/>
                <w:b/>
                <w:bCs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234039A4" w14:textId="4CAB7949" w:rsidR="007F162B" w:rsidRPr="00194D72" w:rsidRDefault="007F162B" w:rsidP="003718EC">
            <w:pPr>
              <w:widowControl w:val="0"/>
              <w:spacing w:after="120" w:line="285" w:lineRule="auto"/>
              <w:jc w:val="center"/>
              <w:rPr>
                <w:rFonts w:ascii="Rockwell Extra Bold" w:eastAsia="Times New Roman" w:hAnsi="Rockwell Extra Bold" w:cs="Arial"/>
                <w:b/>
                <w:bCs/>
                <w:color w:val="0099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194D72">
              <w:rPr>
                <w:rFonts w:ascii="Rockwell Extra Bold" w:eastAsia="Times New Roman" w:hAnsi="Rockwell Extra Bold" w:cs="Arial"/>
                <w:b/>
                <w:bCs/>
                <w:color w:val="0099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LATE NIGHTS:</w:t>
            </w:r>
          </w:p>
          <w:p w14:paraId="3ACDFA38" w14:textId="77777777" w:rsidR="00C3395E" w:rsidRPr="00235B75" w:rsidRDefault="007F162B" w:rsidP="009362D0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</w:pP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TUESDAYS &amp; THURSDAYS </w:t>
            </w:r>
          </w:p>
          <w:p w14:paraId="52E8CE43" w14:textId="4BE3F07E" w:rsidR="00E74604" w:rsidRPr="00EA0B61" w:rsidRDefault="00C3395E" w:rsidP="00F53D1F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</w:pP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 </w:t>
            </w:r>
            <w:r w:rsidR="002115E5"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H</w:t>
            </w: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ours </w:t>
            </w:r>
            <w:r w:rsidR="00303908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5</w:t>
            </w:r>
            <w:r w:rsidR="007F162B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-</w:t>
            </w:r>
            <w:r w:rsidR="00B320CF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6</w:t>
            </w:r>
            <w:r w:rsidR="00B63895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 p</w:t>
            </w:r>
            <w:r w:rsidR="00F53D1F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m</w:t>
            </w:r>
          </w:p>
          <w:p w14:paraId="56865EF1" w14:textId="60461633" w:rsidR="003A739A" w:rsidRPr="00C9795C" w:rsidRDefault="00AA54F0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Ma</w:t>
            </w:r>
            <w:r w:rsidR="00DC69CD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y 6</w:t>
            </w:r>
            <w:r w:rsidR="00BA790E" w:rsidRPr="00BA790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BA790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C86992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Tues.</w:t>
            </w:r>
            <w:r w:rsidR="00BA528F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686ECA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Game</w:t>
            </w:r>
            <w:r w:rsidR="00E2575A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5DEF0635" w14:textId="3D603E7B" w:rsidR="00CB0986" w:rsidRPr="00C9795C" w:rsidRDefault="00AA54F0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March </w:t>
            </w:r>
            <w:r w:rsidR="00DC69CD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>8</w:t>
            </w:r>
            <w:r w:rsidR="00C9795C" w:rsidRP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vertAlign w:val="superscript"/>
                <w:lang w:eastAsia="en-US"/>
                <w14:cntxtAlts/>
              </w:rPr>
              <w:t>th</w:t>
            </w:r>
            <w:r w:rsid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 </w:t>
            </w:r>
            <w:r w:rsidR="00D263A1" w:rsidRP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Thurs. </w:t>
            </w:r>
            <w:r w:rsidR="00282CD8" w:rsidRP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>Social</w:t>
            </w:r>
            <w:r w:rsidR="00692B52" w:rsidRP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 Night</w:t>
            </w:r>
          </w:p>
          <w:p w14:paraId="11AA6EBD" w14:textId="7265BA0C" w:rsidR="003E00CD" w:rsidRPr="00C9795C" w:rsidRDefault="00AA54F0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 </w:t>
            </w:r>
            <w:r w:rsidR="00DC69CD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May 13</w:t>
            </w:r>
            <w:r w:rsidR="00C9795C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4E58AB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</w:t>
            </w:r>
            <w:r w:rsidR="00C86992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ues.</w:t>
            </w:r>
            <w:r w:rsidR="003E00CD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Painting</w:t>
            </w:r>
            <w:r w:rsidR="00332613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70831D0C" w14:textId="4400D7BF" w:rsidR="007E7833" w:rsidRPr="00C9795C" w:rsidRDefault="00AA54F0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Ma</w:t>
            </w:r>
            <w:r w:rsidR="00DC69CD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y 15</w:t>
            </w:r>
            <w:r w:rsidR="00C9795C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C86992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Thurs.</w:t>
            </w:r>
            <w:r w:rsidR="00365851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82CD8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Bingo</w:t>
            </w:r>
            <w:r w:rsidR="003C1410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00EF5DD0" w14:textId="7A6F1064" w:rsidR="00692B52" w:rsidRPr="00C9795C" w:rsidRDefault="00AA54F0" w:rsidP="00AA54F0">
            <w:pPr>
              <w:widowControl w:val="0"/>
              <w:spacing w:after="120" w:line="285" w:lineRule="auto"/>
              <w:ind w:left="360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       Ma</w:t>
            </w:r>
            <w:r w:rsidR="00DC69CD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y 20</w:t>
            </w:r>
            <w:r w:rsidR="00C9795C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8F02DA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Tues. </w:t>
            </w:r>
            <w:r w:rsidR="00CB0986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Craft</w:t>
            </w:r>
            <w:r w:rsidR="00833247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61901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Night</w:t>
            </w:r>
          </w:p>
          <w:p w14:paraId="0EBA081C" w14:textId="1A0047BE" w:rsidR="00482A5F" w:rsidRPr="00C9795C" w:rsidRDefault="00AA54F0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Ma</w:t>
            </w:r>
            <w:r w:rsidR="00DC69CD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y 22</w:t>
            </w:r>
            <w:r w:rsidR="00DC69CD" w:rsidRPr="00DC69CD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nd</w:t>
            </w:r>
            <w:r w:rsidR="00DC69CD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115E5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Thurs.</w:t>
            </w:r>
            <w:r w:rsidR="0033261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Skip-bo</w:t>
            </w:r>
            <w:r w:rsidR="0033261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7194B0A4" w14:textId="403EA06E" w:rsidR="007E7833" w:rsidRPr="00C9795C" w:rsidRDefault="00AA54F0" w:rsidP="00AA54F0">
            <w:pPr>
              <w:widowControl w:val="0"/>
              <w:spacing w:after="120" w:line="285" w:lineRule="auto"/>
              <w:ind w:left="360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       Ma</w:t>
            </w:r>
            <w:r w:rsidR="00DC69CD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y 27th</w:t>
            </w:r>
            <w:r w:rsid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7E783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Tues.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Trivia</w:t>
            </w:r>
            <w:r w:rsidR="007E783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2C6BB6D0" w14:textId="64E3F651" w:rsidR="007E7833" w:rsidRPr="00C9795C" w:rsidRDefault="00AA54F0" w:rsidP="00AA54F0">
            <w:pPr>
              <w:widowControl w:val="0"/>
              <w:spacing w:after="120" w:line="285" w:lineRule="auto"/>
              <w:ind w:left="360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       Ma</w:t>
            </w:r>
            <w:r w:rsidR="00DC69CD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y</w:t>
            </w:r>
            <w:r w:rsid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2</w:t>
            </w:r>
            <w:r w:rsidR="00DC69CD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9</w:t>
            </w:r>
            <w:r w:rsidR="00DC69CD" w:rsidRPr="00DC69CD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DC69CD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7E783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Thurs.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Wii</w:t>
            </w:r>
            <w:r w:rsidR="007E783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2F590724" w14:textId="2DC05090" w:rsidR="00CB0986" w:rsidRPr="00725AF2" w:rsidRDefault="00CB0986" w:rsidP="00C9795C">
            <w:pPr>
              <w:pStyle w:val="ListParagraph"/>
              <w:widowControl w:val="0"/>
              <w:spacing w:after="120" w:line="285" w:lineRule="auto"/>
              <w:ind w:firstLine="75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3F52203C" w14:textId="33AA303E" w:rsidR="0069585E" w:rsidRDefault="0069585E" w:rsidP="004E1AAB">
            <w:pPr>
              <w:widowControl w:val="0"/>
              <w:spacing w:after="120" w:line="285" w:lineRule="auto"/>
              <w:rPr>
                <w:rFonts w:ascii="Bodoni MT Black" w:eastAsia="Times New Roman" w:hAnsi="Bodoni MT Black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23097A37" w14:textId="3DA25298" w:rsidR="004E1AAB" w:rsidRDefault="004E1AAB" w:rsidP="004E1AAB">
            <w:pPr>
              <w:widowControl w:val="0"/>
              <w:spacing w:after="120" w:line="285" w:lineRule="auto"/>
              <w:rPr>
                <w:rFonts w:ascii="Bodoni MT Black" w:eastAsia="Times New Roman" w:hAnsi="Bodoni MT Black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6E9ADBF1" w14:textId="7D22E903" w:rsidR="006E5067" w:rsidRPr="00194D72" w:rsidRDefault="007F162B" w:rsidP="00BA790E">
            <w:pPr>
              <w:widowControl w:val="0"/>
              <w:spacing w:after="120" w:line="285" w:lineRule="auto"/>
              <w:jc w:val="center"/>
              <w:rPr>
                <w:rFonts w:ascii="Rockwell Extra Bold" w:eastAsia="Times New Roman" w:hAnsi="Rockwell Extra Bold" w:cs="Arial"/>
                <w:b/>
                <w:color w:val="0099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194D72">
              <w:rPr>
                <w:rFonts w:ascii="Rockwell Extra Bold" w:eastAsia="Times New Roman" w:hAnsi="Rockwell Extra Bold" w:cs="Arial"/>
                <w:b/>
                <w:color w:val="009900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Outings:</w:t>
            </w:r>
          </w:p>
          <w:p w14:paraId="785C6DF7" w14:textId="74941537" w:rsidR="007F162B" w:rsidRPr="00725AF2" w:rsidRDefault="007F162B" w:rsidP="007F162B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Cs/>
                <w:color w:val="auto"/>
                <w:sz w:val="36"/>
                <w:szCs w:val="36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Tuesdays- Coffee Mill</w:t>
            </w:r>
            <w:r w:rsidR="006E506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10-11am</w:t>
            </w:r>
          </w:p>
          <w:p w14:paraId="772921F8" w14:textId="4B131278" w:rsidR="007F162B" w:rsidRPr="00725AF2" w:rsidRDefault="007F162B" w:rsidP="007F162B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Wednesdays- </w:t>
            </w:r>
            <w:r w:rsidR="00903A9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Antique Shop</w:t>
            </w:r>
            <w:r w:rsidR="00DC5D19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11-12</w:t>
            </w:r>
            <w:r w:rsidR="00DE08F6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pm</w:t>
            </w:r>
          </w:p>
          <w:p w14:paraId="7585BB34" w14:textId="7C697400" w:rsidR="00400E5F" w:rsidRPr="003C1410" w:rsidRDefault="007F162B" w:rsidP="00A02FAE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Thursdays- Thrift Store</w:t>
            </w:r>
            <w:r w:rsidR="006E506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10-11am</w:t>
            </w:r>
          </w:p>
        </w:tc>
      </w:tr>
    </w:tbl>
    <w:p w14:paraId="4CF30BDC" w14:textId="01213302" w:rsidR="003E347E" w:rsidRPr="003E347E" w:rsidRDefault="003E347E" w:rsidP="00F77AD0">
      <w:pPr>
        <w:tabs>
          <w:tab w:val="left" w:pos="3180"/>
        </w:tabs>
        <w:rPr>
          <w:sz w:val="2"/>
          <w:szCs w:val="2"/>
        </w:rPr>
      </w:pPr>
    </w:p>
    <w:p w14:paraId="5973BBBB" w14:textId="77777777" w:rsidR="003E347E" w:rsidRPr="003E347E" w:rsidRDefault="003E347E" w:rsidP="003E347E">
      <w:pPr>
        <w:rPr>
          <w:sz w:val="2"/>
          <w:szCs w:val="2"/>
        </w:rPr>
      </w:pPr>
    </w:p>
    <w:p w14:paraId="4C0CB000" w14:textId="675BD2F4" w:rsidR="003E347E" w:rsidRDefault="003E347E" w:rsidP="003E347E">
      <w:pPr>
        <w:rPr>
          <w:sz w:val="2"/>
          <w:szCs w:val="2"/>
        </w:rPr>
      </w:pPr>
    </w:p>
    <w:p w14:paraId="48B8D573" w14:textId="3F53B34C" w:rsidR="001301BD" w:rsidRPr="001301BD" w:rsidRDefault="001301BD" w:rsidP="001301BD">
      <w:pPr>
        <w:rPr>
          <w:sz w:val="2"/>
          <w:szCs w:val="2"/>
        </w:rPr>
      </w:pPr>
    </w:p>
    <w:p w14:paraId="09122E59" w14:textId="1988C79A" w:rsidR="001301BD" w:rsidRPr="001301BD" w:rsidRDefault="001301BD" w:rsidP="001301BD">
      <w:pPr>
        <w:rPr>
          <w:sz w:val="2"/>
          <w:szCs w:val="2"/>
        </w:rPr>
      </w:pPr>
    </w:p>
    <w:p w14:paraId="2F5E2C6C" w14:textId="4ADAFE08" w:rsidR="001301BD" w:rsidRPr="001301BD" w:rsidRDefault="001301BD" w:rsidP="001301BD">
      <w:pPr>
        <w:rPr>
          <w:sz w:val="2"/>
          <w:szCs w:val="2"/>
        </w:rPr>
      </w:pPr>
    </w:p>
    <w:p w14:paraId="4E5047BB" w14:textId="78DCAE11" w:rsidR="001301BD" w:rsidRPr="001301BD" w:rsidRDefault="001301BD" w:rsidP="001301BD">
      <w:pPr>
        <w:rPr>
          <w:sz w:val="2"/>
          <w:szCs w:val="2"/>
        </w:rPr>
      </w:pPr>
    </w:p>
    <w:p w14:paraId="450EB9E9" w14:textId="60FF03AC" w:rsidR="001301BD" w:rsidRPr="001301BD" w:rsidRDefault="001301BD" w:rsidP="001301BD">
      <w:pPr>
        <w:rPr>
          <w:sz w:val="2"/>
          <w:szCs w:val="2"/>
        </w:rPr>
      </w:pPr>
    </w:p>
    <w:p w14:paraId="323CCA22" w14:textId="61233C5D" w:rsidR="001301BD" w:rsidRPr="001301BD" w:rsidRDefault="001301BD" w:rsidP="001301BD">
      <w:pPr>
        <w:rPr>
          <w:sz w:val="2"/>
          <w:szCs w:val="2"/>
        </w:rPr>
      </w:pPr>
    </w:p>
    <w:p w14:paraId="1FCF969A" w14:textId="79D14B1D" w:rsidR="001301BD" w:rsidRPr="001301BD" w:rsidRDefault="001301BD" w:rsidP="001301BD">
      <w:pPr>
        <w:rPr>
          <w:sz w:val="2"/>
          <w:szCs w:val="2"/>
        </w:rPr>
      </w:pPr>
    </w:p>
    <w:p w14:paraId="6D3B8813" w14:textId="1FE03A83" w:rsidR="001301BD" w:rsidRPr="001301BD" w:rsidRDefault="001301BD" w:rsidP="001301BD">
      <w:pPr>
        <w:rPr>
          <w:sz w:val="2"/>
          <w:szCs w:val="2"/>
        </w:rPr>
      </w:pPr>
    </w:p>
    <w:p w14:paraId="783185EF" w14:textId="1EEC1391" w:rsidR="001301BD" w:rsidRPr="001301BD" w:rsidRDefault="001301BD" w:rsidP="001301BD">
      <w:pPr>
        <w:rPr>
          <w:sz w:val="2"/>
          <w:szCs w:val="2"/>
        </w:rPr>
      </w:pPr>
    </w:p>
    <w:p w14:paraId="61B77153" w14:textId="55835A36" w:rsidR="001301BD" w:rsidRPr="001301BD" w:rsidRDefault="001301BD" w:rsidP="001301BD">
      <w:pPr>
        <w:rPr>
          <w:sz w:val="2"/>
          <w:szCs w:val="2"/>
        </w:rPr>
      </w:pPr>
    </w:p>
    <w:p w14:paraId="2B28BA63" w14:textId="5483299A" w:rsidR="001301BD" w:rsidRPr="001301BD" w:rsidRDefault="001301BD" w:rsidP="001301BD">
      <w:pPr>
        <w:rPr>
          <w:sz w:val="2"/>
          <w:szCs w:val="2"/>
        </w:rPr>
      </w:pPr>
    </w:p>
    <w:p w14:paraId="7A3C0E24" w14:textId="6CF77E93" w:rsidR="001301BD" w:rsidRPr="001301BD" w:rsidRDefault="001301BD" w:rsidP="004E1AAB">
      <w:pPr>
        <w:rPr>
          <w:sz w:val="2"/>
          <w:szCs w:val="2"/>
        </w:rPr>
      </w:pPr>
    </w:p>
    <w:p w14:paraId="6DBFC536" w14:textId="70FD938A" w:rsidR="001301BD" w:rsidRPr="001301BD" w:rsidRDefault="001301BD" w:rsidP="001301BD">
      <w:pPr>
        <w:rPr>
          <w:sz w:val="2"/>
          <w:szCs w:val="2"/>
        </w:rPr>
      </w:pPr>
    </w:p>
    <w:p w14:paraId="4B11F6C4" w14:textId="0B348AC2" w:rsidR="001301BD" w:rsidRPr="001301BD" w:rsidRDefault="001301BD" w:rsidP="001301BD">
      <w:pPr>
        <w:rPr>
          <w:sz w:val="2"/>
          <w:szCs w:val="2"/>
        </w:rPr>
      </w:pPr>
    </w:p>
    <w:p w14:paraId="79BBE7E0" w14:textId="38BB6D71" w:rsidR="001301BD" w:rsidRPr="001301BD" w:rsidRDefault="001301BD" w:rsidP="001301BD">
      <w:pPr>
        <w:rPr>
          <w:sz w:val="2"/>
          <w:szCs w:val="2"/>
        </w:rPr>
      </w:pPr>
    </w:p>
    <w:p w14:paraId="096265A4" w14:textId="1EE1F309" w:rsidR="001301BD" w:rsidRPr="001301BD" w:rsidRDefault="001301BD" w:rsidP="001301BD">
      <w:pPr>
        <w:rPr>
          <w:sz w:val="2"/>
          <w:szCs w:val="2"/>
        </w:rPr>
      </w:pPr>
    </w:p>
    <w:p w14:paraId="5D356B6C" w14:textId="6566EF31" w:rsidR="001301BD" w:rsidRPr="001301BD" w:rsidRDefault="001301BD" w:rsidP="001301BD">
      <w:pPr>
        <w:rPr>
          <w:sz w:val="2"/>
          <w:szCs w:val="2"/>
        </w:rPr>
      </w:pPr>
    </w:p>
    <w:p w14:paraId="38F3064A" w14:textId="5E451667" w:rsidR="001301BD" w:rsidRPr="001301BD" w:rsidRDefault="001301BD" w:rsidP="001301BD">
      <w:pPr>
        <w:rPr>
          <w:sz w:val="2"/>
          <w:szCs w:val="2"/>
        </w:rPr>
      </w:pPr>
    </w:p>
    <w:p w14:paraId="1B795F3D" w14:textId="1A475744" w:rsidR="001301BD" w:rsidRPr="001301BD" w:rsidRDefault="001301BD" w:rsidP="001301BD">
      <w:pPr>
        <w:rPr>
          <w:sz w:val="2"/>
          <w:szCs w:val="2"/>
        </w:rPr>
      </w:pPr>
    </w:p>
    <w:p w14:paraId="3D646CDF" w14:textId="1EE2F450" w:rsidR="001301BD" w:rsidRPr="001301BD" w:rsidRDefault="001301BD" w:rsidP="00E0128A">
      <w:pPr>
        <w:tabs>
          <w:tab w:val="left" w:pos="7627"/>
        </w:tabs>
        <w:rPr>
          <w:sz w:val="2"/>
          <w:szCs w:val="2"/>
        </w:rPr>
      </w:pPr>
    </w:p>
    <w:p w14:paraId="463E4AA2" w14:textId="5EC1FC9F" w:rsidR="001301BD" w:rsidRPr="001301BD" w:rsidRDefault="001301BD" w:rsidP="001301BD">
      <w:pPr>
        <w:rPr>
          <w:sz w:val="2"/>
          <w:szCs w:val="2"/>
        </w:rPr>
      </w:pPr>
    </w:p>
    <w:p w14:paraId="53053C72" w14:textId="0AECD5B5" w:rsidR="001301BD" w:rsidRPr="001301BD" w:rsidRDefault="001301BD" w:rsidP="001301BD">
      <w:pPr>
        <w:rPr>
          <w:sz w:val="2"/>
          <w:szCs w:val="2"/>
        </w:rPr>
      </w:pPr>
    </w:p>
    <w:p w14:paraId="3ACF30A2" w14:textId="39899350" w:rsidR="001301BD" w:rsidRPr="001301BD" w:rsidRDefault="001301BD" w:rsidP="001301BD">
      <w:pPr>
        <w:rPr>
          <w:sz w:val="2"/>
          <w:szCs w:val="2"/>
        </w:rPr>
      </w:pPr>
    </w:p>
    <w:p w14:paraId="6DE54372" w14:textId="0F594F06" w:rsidR="001301BD" w:rsidRPr="001301BD" w:rsidRDefault="001301BD" w:rsidP="001301BD">
      <w:pPr>
        <w:rPr>
          <w:sz w:val="2"/>
          <w:szCs w:val="2"/>
        </w:rPr>
      </w:pPr>
    </w:p>
    <w:p w14:paraId="70394E27" w14:textId="6178181D" w:rsidR="001301BD" w:rsidRPr="001301BD" w:rsidRDefault="001301BD" w:rsidP="001301BD">
      <w:pPr>
        <w:rPr>
          <w:sz w:val="2"/>
          <w:szCs w:val="2"/>
        </w:rPr>
      </w:pPr>
    </w:p>
    <w:p w14:paraId="57420ABE" w14:textId="1BA2FEAE" w:rsidR="001301BD" w:rsidRPr="001301BD" w:rsidRDefault="001301BD" w:rsidP="001301BD">
      <w:pPr>
        <w:rPr>
          <w:sz w:val="2"/>
          <w:szCs w:val="2"/>
        </w:rPr>
      </w:pPr>
    </w:p>
    <w:p w14:paraId="57112304" w14:textId="47792712" w:rsidR="001301BD" w:rsidRPr="001301BD" w:rsidRDefault="001301BD" w:rsidP="001301BD">
      <w:pPr>
        <w:rPr>
          <w:sz w:val="2"/>
          <w:szCs w:val="2"/>
        </w:rPr>
      </w:pPr>
    </w:p>
    <w:p w14:paraId="0DDCB67B" w14:textId="67515776" w:rsidR="001301BD" w:rsidRPr="001301BD" w:rsidRDefault="001301BD" w:rsidP="001301BD">
      <w:pPr>
        <w:rPr>
          <w:sz w:val="2"/>
          <w:szCs w:val="2"/>
        </w:rPr>
      </w:pPr>
    </w:p>
    <w:p w14:paraId="36952E59" w14:textId="141FD611" w:rsidR="001301BD" w:rsidRPr="001301BD" w:rsidRDefault="001301BD" w:rsidP="001301BD">
      <w:pPr>
        <w:rPr>
          <w:sz w:val="2"/>
          <w:szCs w:val="2"/>
        </w:rPr>
      </w:pPr>
    </w:p>
    <w:p w14:paraId="2463F377" w14:textId="297FD2EE" w:rsidR="001301BD" w:rsidRPr="001301BD" w:rsidRDefault="001301BD" w:rsidP="001301BD">
      <w:pPr>
        <w:rPr>
          <w:sz w:val="2"/>
          <w:szCs w:val="2"/>
        </w:rPr>
      </w:pPr>
    </w:p>
    <w:p w14:paraId="27CBBEDE" w14:textId="4E660C49" w:rsidR="001301BD" w:rsidRPr="001301BD" w:rsidRDefault="001301BD" w:rsidP="001301BD">
      <w:pPr>
        <w:rPr>
          <w:sz w:val="2"/>
          <w:szCs w:val="2"/>
        </w:rPr>
      </w:pPr>
    </w:p>
    <w:p w14:paraId="3BF22ADB" w14:textId="5462E155" w:rsidR="001301BD" w:rsidRPr="001301BD" w:rsidRDefault="001301BD" w:rsidP="001301BD">
      <w:pPr>
        <w:rPr>
          <w:sz w:val="2"/>
          <w:szCs w:val="2"/>
        </w:rPr>
      </w:pPr>
    </w:p>
    <w:p w14:paraId="706B688C" w14:textId="6396A790" w:rsidR="001301BD" w:rsidRPr="001301BD" w:rsidRDefault="001301BD" w:rsidP="001301BD">
      <w:pPr>
        <w:rPr>
          <w:sz w:val="2"/>
          <w:szCs w:val="2"/>
        </w:rPr>
      </w:pPr>
    </w:p>
    <w:p w14:paraId="25A71DF3" w14:textId="1734B691" w:rsidR="001301BD" w:rsidRPr="001301BD" w:rsidRDefault="001301BD" w:rsidP="001301BD">
      <w:pPr>
        <w:rPr>
          <w:sz w:val="2"/>
          <w:szCs w:val="2"/>
        </w:rPr>
      </w:pPr>
    </w:p>
    <w:p w14:paraId="5C4C907F" w14:textId="00503E58" w:rsidR="001301BD" w:rsidRPr="001301BD" w:rsidRDefault="001301BD" w:rsidP="001301BD">
      <w:pPr>
        <w:rPr>
          <w:sz w:val="2"/>
          <w:szCs w:val="2"/>
        </w:rPr>
      </w:pPr>
    </w:p>
    <w:p w14:paraId="21746028" w14:textId="08999C21" w:rsidR="001301BD" w:rsidRPr="001301BD" w:rsidRDefault="001301BD" w:rsidP="001301BD">
      <w:pPr>
        <w:rPr>
          <w:sz w:val="2"/>
          <w:szCs w:val="2"/>
        </w:rPr>
      </w:pPr>
    </w:p>
    <w:p w14:paraId="08074554" w14:textId="19FB68DB" w:rsidR="001301BD" w:rsidRPr="001301BD" w:rsidRDefault="001301BD" w:rsidP="001301BD">
      <w:pPr>
        <w:rPr>
          <w:sz w:val="2"/>
          <w:szCs w:val="2"/>
        </w:rPr>
      </w:pPr>
    </w:p>
    <w:p w14:paraId="5CF25C05" w14:textId="58C10A13" w:rsidR="001301BD" w:rsidRPr="001301BD" w:rsidRDefault="001301BD" w:rsidP="001301BD">
      <w:pPr>
        <w:rPr>
          <w:sz w:val="2"/>
          <w:szCs w:val="2"/>
        </w:rPr>
      </w:pPr>
    </w:p>
    <w:p w14:paraId="00AC6814" w14:textId="71216D54" w:rsidR="001301BD" w:rsidRPr="001301BD" w:rsidRDefault="001301BD" w:rsidP="001301BD">
      <w:pPr>
        <w:rPr>
          <w:sz w:val="2"/>
          <w:szCs w:val="2"/>
        </w:rPr>
      </w:pPr>
    </w:p>
    <w:p w14:paraId="2A6C13D9" w14:textId="0F42333E" w:rsidR="001301BD" w:rsidRPr="001301BD" w:rsidRDefault="001301BD" w:rsidP="001301BD">
      <w:pPr>
        <w:rPr>
          <w:sz w:val="2"/>
          <w:szCs w:val="2"/>
        </w:rPr>
      </w:pPr>
    </w:p>
    <w:p w14:paraId="79B488F8" w14:textId="1DF77BD2" w:rsidR="001301BD" w:rsidRPr="001301BD" w:rsidRDefault="001301BD" w:rsidP="001301BD">
      <w:pPr>
        <w:rPr>
          <w:sz w:val="2"/>
          <w:szCs w:val="2"/>
        </w:rPr>
      </w:pPr>
    </w:p>
    <w:p w14:paraId="3A55E628" w14:textId="0C6B4F39" w:rsidR="001301BD" w:rsidRPr="001301BD" w:rsidRDefault="001301BD" w:rsidP="001301BD">
      <w:pPr>
        <w:rPr>
          <w:sz w:val="2"/>
          <w:szCs w:val="2"/>
        </w:rPr>
      </w:pPr>
    </w:p>
    <w:p w14:paraId="0BCAE426" w14:textId="019F4041" w:rsidR="001301BD" w:rsidRPr="001301BD" w:rsidRDefault="001301BD" w:rsidP="001301BD">
      <w:pPr>
        <w:rPr>
          <w:sz w:val="2"/>
          <w:szCs w:val="2"/>
        </w:rPr>
      </w:pPr>
    </w:p>
    <w:p w14:paraId="5570A4CD" w14:textId="5D6F263D" w:rsidR="001301BD" w:rsidRPr="001301BD" w:rsidRDefault="001301BD" w:rsidP="001301BD">
      <w:pPr>
        <w:rPr>
          <w:sz w:val="2"/>
          <w:szCs w:val="2"/>
        </w:rPr>
      </w:pPr>
    </w:p>
    <w:p w14:paraId="0C1AC855" w14:textId="7A841401" w:rsidR="001301BD" w:rsidRPr="001301BD" w:rsidRDefault="001301BD" w:rsidP="001301BD">
      <w:pPr>
        <w:rPr>
          <w:sz w:val="2"/>
          <w:szCs w:val="2"/>
        </w:rPr>
      </w:pPr>
    </w:p>
    <w:p w14:paraId="3800743B" w14:textId="0477DDAB" w:rsidR="001301BD" w:rsidRPr="001301BD" w:rsidRDefault="001301BD" w:rsidP="001301BD">
      <w:pPr>
        <w:rPr>
          <w:sz w:val="2"/>
          <w:szCs w:val="2"/>
        </w:rPr>
      </w:pPr>
    </w:p>
    <w:p w14:paraId="057FA19F" w14:textId="0C680298" w:rsidR="001301BD" w:rsidRPr="001301BD" w:rsidRDefault="001301BD" w:rsidP="001301BD">
      <w:pPr>
        <w:rPr>
          <w:sz w:val="2"/>
          <w:szCs w:val="2"/>
        </w:rPr>
      </w:pPr>
    </w:p>
    <w:p w14:paraId="0D382CAE" w14:textId="3F16D02D" w:rsidR="001301BD" w:rsidRPr="001301BD" w:rsidRDefault="001301BD" w:rsidP="001301BD">
      <w:pPr>
        <w:rPr>
          <w:sz w:val="2"/>
          <w:szCs w:val="2"/>
        </w:rPr>
      </w:pPr>
    </w:p>
    <w:p w14:paraId="693D1454" w14:textId="6741CD61" w:rsidR="001301BD" w:rsidRPr="001301BD" w:rsidRDefault="001301BD" w:rsidP="001301BD">
      <w:pPr>
        <w:rPr>
          <w:sz w:val="2"/>
          <w:szCs w:val="2"/>
        </w:rPr>
      </w:pPr>
    </w:p>
    <w:p w14:paraId="6270ED89" w14:textId="21557ECF" w:rsidR="001301BD" w:rsidRPr="001301BD" w:rsidRDefault="001301BD" w:rsidP="001301BD">
      <w:pPr>
        <w:rPr>
          <w:sz w:val="2"/>
          <w:szCs w:val="2"/>
        </w:rPr>
      </w:pPr>
    </w:p>
    <w:p w14:paraId="67EE7D19" w14:textId="4342273C" w:rsidR="001301BD" w:rsidRPr="001301BD" w:rsidRDefault="001301BD" w:rsidP="001301BD">
      <w:pPr>
        <w:rPr>
          <w:sz w:val="2"/>
          <w:szCs w:val="2"/>
        </w:rPr>
      </w:pPr>
    </w:p>
    <w:p w14:paraId="5BE80C00" w14:textId="702148B8" w:rsidR="001301BD" w:rsidRPr="001301BD" w:rsidRDefault="001301BD" w:rsidP="001301BD">
      <w:pPr>
        <w:rPr>
          <w:sz w:val="2"/>
          <w:szCs w:val="2"/>
        </w:rPr>
      </w:pPr>
    </w:p>
    <w:p w14:paraId="47EFAA30" w14:textId="5060CA47" w:rsidR="001301BD" w:rsidRPr="001301BD" w:rsidRDefault="001301BD" w:rsidP="001301BD">
      <w:pPr>
        <w:rPr>
          <w:sz w:val="2"/>
          <w:szCs w:val="2"/>
        </w:rPr>
      </w:pPr>
    </w:p>
    <w:p w14:paraId="3C3B6D4C" w14:textId="4EDCC67D" w:rsidR="001301BD" w:rsidRPr="001301BD" w:rsidRDefault="001301BD" w:rsidP="001301BD">
      <w:pPr>
        <w:rPr>
          <w:sz w:val="2"/>
          <w:szCs w:val="2"/>
        </w:rPr>
      </w:pPr>
    </w:p>
    <w:p w14:paraId="06B78700" w14:textId="49C2B975" w:rsidR="001301BD" w:rsidRPr="001301BD" w:rsidRDefault="001301BD" w:rsidP="001301BD">
      <w:pPr>
        <w:rPr>
          <w:sz w:val="2"/>
          <w:szCs w:val="2"/>
        </w:rPr>
      </w:pPr>
    </w:p>
    <w:p w14:paraId="4E5188A8" w14:textId="28F475FD" w:rsidR="001301BD" w:rsidRPr="001301BD" w:rsidRDefault="001301BD" w:rsidP="001301BD">
      <w:pPr>
        <w:rPr>
          <w:sz w:val="2"/>
          <w:szCs w:val="2"/>
        </w:rPr>
      </w:pPr>
    </w:p>
    <w:p w14:paraId="455F4666" w14:textId="731C8893" w:rsidR="001301BD" w:rsidRPr="001301BD" w:rsidRDefault="001301BD" w:rsidP="001301BD">
      <w:pPr>
        <w:rPr>
          <w:sz w:val="2"/>
          <w:szCs w:val="2"/>
        </w:rPr>
      </w:pPr>
    </w:p>
    <w:p w14:paraId="28B06138" w14:textId="118E77E4" w:rsidR="001301BD" w:rsidRPr="001301BD" w:rsidRDefault="001301BD" w:rsidP="001301BD">
      <w:pPr>
        <w:rPr>
          <w:sz w:val="2"/>
          <w:szCs w:val="2"/>
        </w:rPr>
      </w:pPr>
    </w:p>
    <w:p w14:paraId="219A1170" w14:textId="2E9BC497" w:rsidR="001301BD" w:rsidRPr="001301BD" w:rsidRDefault="001301BD" w:rsidP="001301BD">
      <w:pPr>
        <w:rPr>
          <w:sz w:val="2"/>
          <w:szCs w:val="2"/>
        </w:rPr>
      </w:pPr>
    </w:p>
    <w:p w14:paraId="28D19299" w14:textId="0AF1C4D6" w:rsidR="001301BD" w:rsidRPr="001301BD" w:rsidRDefault="001301BD" w:rsidP="001301BD">
      <w:pPr>
        <w:rPr>
          <w:sz w:val="2"/>
          <w:szCs w:val="2"/>
        </w:rPr>
      </w:pPr>
    </w:p>
    <w:p w14:paraId="781903A1" w14:textId="72AD3909" w:rsidR="001301BD" w:rsidRPr="001301BD" w:rsidRDefault="001301BD" w:rsidP="001301BD">
      <w:pPr>
        <w:rPr>
          <w:sz w:val="2"/>
          <w:szCs w:val="2"/>
        </w:rPr>
      </w:pPr>
    </w:p>
    <w:p w14:paraId="7A7210B7" w14:textId="04F845D4" w:rsidR="001301BD" w:rsidRPr="001301BD" w:rsidRDefault="001301BD" w:rsidP="001301BD">
      <w:pPr>
        <w:rPr>
          <w:sz w:val="2"/>
          <w:szCs w:val="2"/>
        </w:rPr>
      </w:pPr>
    </w:p>
    <w:p w14:paraId="439B878B" w14:textId="40ABBBCF" w:rsidR="001301BD" w:rsidRPr="001301BD" w:rsidRDefault="001301BD" w:rsidP="001301BD">
      <w:pPr>
        <w:rPr>
          <w:sz w:val="2"/>
          <w:szCs w:val="2"/>
        </w:rPr>
      </w:pPr>
    </w:p>
    <w:p w14:paraId="1750C5A6" w14:textId="10BB35CB" w:rsidR="001301BD" w:rsidRPr="001301BD" w:rsidRDefault="001301BD" w:rsidP="001301BD">
      <w:pPr>
        <w:rPr>
          <w:sz w:val="2"/>
          <w:szCs w:val="2"/>
        </w:rPr>
      </w:pPr>
    </w:p>
    <w:p w14:paraId="790B60F8" w14:textId="4493FB16" w:rsidR="001301BD" w:rsidRPr="001301BD" w:rsidRDefault="001301BD" w:rsidP="001301BD">
      <w:pPr>
        <w:rPr>
          <w:sz w:val="2"/>
          <w:szCs w:val="2"/>
        </w:rPr>
      </w:pPr>
    </w:p>
    <w:p w14:paraId="7C145188" w14:textId="3288C6BE" w:rsidR="001301BD" w:rsidRPr="001301BD" w:rsidRDefault="001301BD" w:rsidP="001301BD">
      <w:pPr>
        <w:rPr>
          <w:sz w:val="2"/>
          <w:szCs w:val="2"/>
        </w:rPr>
      </w:pPr>
    </w:p>
    <w:p w14:paraId="443D3613" w14:textId="7B504294" w:rsidR="001301BD" w:rsidRPr="001301BD" w:rsidRDefault="001301BD" w:rsidP="001301BD">
      <w:pPr>
        <w:rPr>
          <w:sz w:val="2"/>
          <w:szCs w:val="2"/>
        </w:rPr>
      </w:pPr>
    </w:p>
    <w:p w14:paraId="51171323" w14:textId="7D460ACA" w:rsidR="001301BD" w:rsidRPr="001301BD" w:rsidRDefault="001301BD" w:rsidP="001301BD">
      <w:pPr>
        <w:rPr>
          <w:sz w:val="2"/>
          <w:szCs w:val="2"/>
        </w:rPr>
      </w:pPr>
    </w:p>
    <w:p w14:paraId="0318E8DD" w14:textId="6DAA14F7" w:rsidR="001301BD" w:rsidRPr="001301BD" w:rsidRDefault="001301BD" w:rsidP="001301BD">
      <w:pPr>
        <w:rPr>
          <w:sz w:val="2"/>
          <w:szCs w:val="2"/>
        </w:rPr>
      </w:pPr>
    </w:p>
    <w:p w14:paraId="30F327CB" w14:textId="7B4A5C0D" w:rsidR="001301BD" w:rsidRPr="001301BD" w:rsidRDefault="001301BD" w:rsidP="001301BD">
      <w:pPr>
        <w:rPr>
          <w:sz w:val="2"/>
          <w:szCs w:val="2"/>
        </w:rPr>
      </w:pPr>
    </w:p>
    <w:p w14:paraId="6EBA5F99" w14:textId="7EF25A9A" w:rsidR="001301BD" w:rsidRPr="001301BD" w:rsidRDefault="001301BD" w:rsidP="001301BD">
      <w:pPr>
        <w:rPr>
          <w:sz w:val="2"/>
          <w:szCs w:val="2"/>
        </w:rPr>
      </w:pPr>
    </w:p>
    <w:p w14:paraId="45662C2F" w14:textId="54490531" w:rsidR="001301BD" w:rsidRDefault="001301BD" w:rsidP="001301BD">
      <w:pPr>
        <w:rPr>
          <w:noProof/>
        </w:rPr>
      </w:pPr>
    </w:p>
    <w:p w14:paraId="0CB1D500" w14:textId="7BB9DF69" w:rsidR="001301BD" w:rsidRPr="001301BD" w:rsidRDefault="001301BD" w:rsidP="001301BD">
      <w:pPr>
        <w:rPr>
          <w:sz w:val="2"/>
          <w:szCs w:val="2"/>
        </w:rPr>
      </w:pPr>
    </w:p>
    <w:p w14:paraId="7DF5E093" w14:textId="5CB56CD9" w:rsidR="001301BD" w:rsidRPr="001301BD" w:rsidRDefault="001301BD" w:rsidP="001301BD">
      <w:pPr>
        <w:rPr>
          <w:sz w:val="2"/>
          <w:szCs w:val="2"/>
        </w:rPr>
      </w:pPr>
    </w:p>
    <w:p w14:paraId="371DAE01" w14:textId="08A928CB" w:rsidR="001301BD" w:rsidRPr="001301BD" w:rsidRDefault="001301BD" w:rsidP="001301BD">
      <w:pPr>
        <w:rPr>
          <w:sz w:val="2"/>
          <w:szCs w:val="2"/>
        </w:rPr>
      </w:pPr>
    </w:p>
    <w:p w14:paraId="5C8EB1B6" w14:textId="69447545" w:rsidR="001301BD" w:rsidRPr="001301BD" w:rsidRDefault="001301BD" w:rsidP="001301BD">
      <w:pPr>
        <w:rPr>
          <w:sz w:val="2"/>
          <w:szCs w:val="2"/>
        </w:rPr>
      </w:pPr>
    </w:p>
    <w:p w14:paraId="3D083ABC" w14:textId="7FC209BF" w:rsidR="001301BD" w:rsidRPr="001301BD" w:rsidRDefault="001301BD" w:rsidP="001301BD">
      <w:pPr>
        <w:rPr>
          <w:sz w:val="2"/>
          <w:szCs w:val="2"/>
        </w:rPr>
      </w:pPr>
    </w:p>
    <w:p w14:paraId="51FCE137" w14:textId="6D58EC7F" w:rsidR="001301BD" w:rsidRPr="001301BD" w:rsidRDefault="001301BD" w:rsidP="001301BD">
      <w:pPr>
        <w:rPr>
          <w:sz w:val="2"/>
          <w:szCs w:val="2"/>
        </w:rPr>
      </w:pPr>
    </w:p>
    <w:p w14:paraId="0775A519" w14:textId="474B655B" w:rsidR="001301BD" w:rsidRPr="001301BD" w:rsidRDefault="001301BD" w:rsidP="001301BD">
      <w:pPr>
        <w:rPr>
          <w:sz w:val="2"/>
          <w:szCs w:val="2"/>
        </w:rPr>
      </w:pPr>
    </w:p>
    <w:p w14:paraId="327C3385" w14:textId="61D13886" w:rsidR="001301BD" w:rsidRPr="001301BD" w:rsidRDefault="001301BD" w:rsidP="001301BD">
      <w:pPr>
        <w:rPr>
          <w:sz w:val="2"/>
          <w:szCs w:val="2"/>
        </w:rPr>
      </w:pPr>
    </w:p>
    <w:p w14:paraId="32726A43" w14:textId="6A63504C" w:rsidR="001301BD" w:rsidRPr="001301BD" w:rsidRDefault="001301BD" w:rsidP="001301BD">
      <w:pPr>
        <w:rPr>
          <w:sz w:val="2"/>
          <w:szCs w:val="2"/>
        </w:rPr>
      </w:pPr>
    </w:p>
    <w:p w14:paraId="7F0C6A24" w14:textId="1A50F4EC" w:rsidR="001301BD" w:rsidRPr="001301BD" w:rsidRDefault="001301BD" w:rsidP="001301BD">
      <w:pPr>
        <w:rPr>
          <w:sz w:val="2"/>
          <w:szCs w:val="2"/>
        </w:rPr>
      </w:pPr>
    </w:p>
    <w:p w14:paraId="2ED0AF5E" w14:textId="16E47461" w:rsidR="001301BD" w:rsidRPr="001301BD" w:rsidRDefault="001301BD" w:rsidP="001301BD">
      <w:pPr>
        <w:rPr>
          <w:sz w:val="2"/>
          <w:szCs w:val="2"/>
        </w:rPr>
      </w:pPr>
    </w:p>
    <w:p w14:paraId="55516ECD" w14:textId="301485D7" w:rsidR="001301BD" w:rsidRPr="001301BD" w:rsidRDefault="001301BD" w:rsidP="001301BD">
      <w:pPr>
        <w:rPr>
          <w:sz w:val="2"/>
          <w:szCs w:val="2"/>
        </w:rPr>
      </w:pPr>
    </w:p>
    <w:p w14:paraId="1E5F5B01" w14:textId="4B32FD4B" w:rsidR="001301BD" w:rsidRPr="001301BD" w:rsidRDefault="001301BD" w:rsidP="001301BD">
      <w:pPr>
        <w:rPr>
          <w:sz w:val="2"/>
          <w:szCs w:val="2"/>
        </w:rPr>
      </w:pPr>
    </w:p>
    <w:p w14:paraId="7E2C0E78" w14:textId="3CDFE1B3" w:rsidR="001301BD" w:rsidRDefault="001301BD" w:rsidP="001301BD">
      <w:pPr>
        <w:rPr>
          <w:sz w:val="2"/>
          <w:szCs w:val="2"/>
        </w:rPr>
      </w:pPr>
    </w:p>
    <w:p w14:paraId="73E255A2" w14:textId="4CFC1E3D" w:rsidR="00E0128A" w:rsidRPr="00E0128A" w:rsidRDefault="00E0128A" w:rsidP="00E0128A">
      <w:pPr>
        <w:rPr>
          <w:sz w:val="2"/>
          <w:szCs w:val="2"/>
        </w:rPr>
      </w:pPr>
    </w:p>
    <w:p w14:paraId="7F20E3B2" w14:textId="2BCC2631" w:rsidR="00E0128A" w:rsidRPr="00E0128A" w:rsidRDefault="00E0128A" w:rsidP="00E0128A">
      <w:pPr>
        <w:rPr>
          <w:sz w:val="2"/>
          <w:szCs w:val="2"/>
        </w:rPr>
      </w:pPr>
    </w:p>
    <w:p w14:paraId="51E1E976" w14:textId="62C62E87" w:rsidR="00E0128A" w:rsidRPr="00E0128A" w:rsidRDefault="00E0128A" w:rsidP="00E0128A">
      <w:pPr>
        <w:rPr>
          <w:sz w:val="2"/>
          <w:szCs w:val="2"/>
        </w:rPr>
      </w:pPr>
    </w:p>
    <w:p w14:paraId="67F3E900" w14:textId="133E9DCA" w:rsidR="00E0128A" w:rsidRPr="00E0128A" w:rsidRDefault="00E0128A" w:rsidP="00E0128A">
      <w:pPr>
        <w:rPr>
          <w:sz w:val="2"/>
          <w:szCs w:val="2"/>
        </w:rPr>
      </w:pPr>
    </w:p>
    <w:p w14:paraId="6437FA5D" w14:textId="528CB387" w:rsidR="00E0128A" w:rsidRPr="00E0128A" w:rsidRDefault="00E0128A" w:rsidP="00E0128A">
      <w:pPr>
        <w:rPr>
          <w:sz w:val="2"/>
          <w:szCs w:val="2"/>
        </w:rPr>
      </w:pPr>
    </w:p>
    <w:p w14:paraId="7AD0118A" w14:textId="1B3DD09F" w:rsidR="00E0128A" w:rsidRPr="00E0128A" w:rsidRDefault="00E0128A" w:rsidP="00E0128A">
      <w:pPr>
        <w:rPr>
          <w:sz w:val="2"/>
          <w:szCs w:val="2"/>
        </w:rPr>
      </w:pPr>
    </w:p>
    <w:p w14:paraId="2D793669" w14:textId="1E291B09" w:rsidR="00E0128A" w:rsidRPr="00E0128A" w:rsidRDefault="00E0128A" w:rsidP="00E0128A">
      <w:pPr>
        <w:rPr>
          <w:sz w:val="2"/>
          <w:szCs w:val="2"/>
        </w:rPr>
      </w:pPr>
    </w:p>
    <w:p w14:paraId="29FEE749" w14:textId="32FBAC25" w:rsidR="00E0128A" w:rsidRPr="00E0128A" w:rsidRDefault="00E0128A" w:rsidP="00E0128A">
      <w:pPr>
        <w:rPr>
          <w:sz w:val="2"/>
          <w:szCs w:val="2"/>
        </w:rPr>
      </w:pPr>
    </w:p>
    <w:p w14:paraId="7C07CBFF" w14:textId="5229FD8E" w:rsidR="00E0128A" w:rsidRPr="00E0128A" w:rsidRDefault="00E0128A" w:rsidP="00E0128A">
      <w:pPr>
        <w:rPr>
          <w:sz w:val="2"/>
          <w:szCs w:val="2"/>
        </w:rPr>
      </w:pPr>
    </w:p>
    <w:p w14:paraId="2FF11D9C" w14:textId="5009A829" w:rsidR="00E0128A" w:rsidRPr="00E0128A" w:rsidRDefault="00E0128A" w:rsidP="00E0128A">
      <w:pPr>
        <w:rPr>
          <w:sz w:val="2"/>
          <w:szCs w:val="2"/>
        </w:rPr>
      </w:pPr>
    </w:p>
    <w:p w14:paraId="1D851978" w14:textId="162ECBA4" w:rsidR="00E0128A" w:rsidRPr="00E0128A" w:rsidRDefault="00E0128A" w:rsidP="00E0128A">
      <w:pPr>
        <w:rPr>
          <w:sz w:val="2"/>
          <w:szCs w:val="2"/>
        </w:rPr>
      </w:pPr>
    </w:p>
    <w:p w14:paraId="1C470B27" w14:textId="6C838FF6" w:rsidR="00E0128A" w:rsidRPr="00E0128A" w:rsidRDefault="00E0128A" w:rsidP="00E0128A">
      <w:pPr>
        <w:rPr>
          <w:sz w:val="2"/>
          <w:szCs w:val="2"/>
        </w:rPr>
      </w:pPr>
    </w:p>
    <w:p w14:paraId="0E36C46F" w14:textId="661A97BC" w:rsidR="00E0128A" w:rsidRPr="00E0128A" w:rsidRDefault="00E0128A" w:rsidP="00E0128A">
      <w:pPr>
        <w:rPr>
          <w:sz w:val="2"/>
          <w:szCs w:val="2"/>
        </w:rPr>
      </w:pPr>
    </w:p>
    <w:p w14:paraId="253BF718" w14:textId="0883077F" w:rsidR="00E0128A" w:rsidRPr="00E0128A" w:rsidRDefault="00E0128A" w:rsidP="00E0128A">
      <w:pPr>
        <w:rPr>
          <w:sz w:val="2"/>
          <w:szCs w:val="2"/>
        </w:rPr>
      </w:pPr>
    </w:p>
    <w:p w14:paraId="25C35A52" w14:textId="526CC4B2" w:rsidR="00E0128A" w:rsidRPr="00E0128A" w:rsidRDefault="00E0128A" w:rsidP="00E0128A">
      <w:pPr>
        <w:rPr>
          <w:sz w:val="2"/>
          <w:szCs w:val="2"/>
        </w:rPr>
      </w:pPr>
    </w:p>
    <w:p w14:paraId="31C2B064" w14:textId="14F5A9FF" w:rsidR="00E0128A" w:rsidRPr="00E0128A" w:rsidRDefault="00E0128A" w:rsidP="00E0128A">
      <w:pPr>
        <w:rPr>
          <w:sz w:val="2"/>
          <w:szCs w:val="2"/>
        </w:rPr>
      </w:pPr>
    </w:p>
    <w:p w14:paraId="2F8761EC" w14:textId="77C45CBE" w:rsidR="00E0128A" w:rsidRPr="00E0128A" w:rsidRDefault="00E0128A" w:rsidP="00E0128A">
      <w:pPr>
        <w:rPr>
          <w:sz w:val="2"/>
          <w:szCs w:val="2"/>
        </w:rPr>
      </w:pPr>
    </w:p>
    <w:p w14:paraId="4326E633" w14:textId="465A1210" w:rsidR="00E0128A" w:rsidRPr="00E0128A" w:rsidRDefault="00E0128A" w:rsidP="00E0128A">
      <w:pPr>
        <w:rPr>
          <w:sz w:val="2"/>
          <w:szCs w:val="2"/>
        </w:rPr>
      </w:pPr>
    </w:p>
    <w:p w14:paraId="0873B9FF" w14:textId="5AB3185E" w:rsidR="00E0128A" w:rsidRPr="00E0128A" w:rsidRDefault="00E0128A" w:rsidP="00E0128A">
      <w:pPr>
        <w:rPr>
          <w:sz w:val="2"/>
          <w:szCs w:val="2"/>
        </w:rPr>
      </w:pPr>
    </w:p>
    <w:p w14:paraId="23BAB8D9" w14:textId="4D52297C" w:rsidR="00E0128A" w:rsidRPr="00E0128A" w:rsidRDefault="00E0128A" w:rsidP="00E0128A">
      <w:pPr>
        <w:rPr>
          <w:sz w:val="2"/>
          <w:szCs w:val="2"/>
        </w:rPr>
      </w:pPr>
    </w:p>
    <w:p w14:paraId="640E4CEA" w14:textId="13A9A92B" w:rsidR="00E0128A" w:rsidRPr="00E0128A" w:rsidRDefault="00E0128A" w:rsidP="00E0128A">
      <w:pPr>
        <w:rPr>
          <w:sz w:val="2"/>
          <w:szCs w:val="2"/>
        </w:rPr>
      </w:pPr>
    </w:p>
    <w:p w14:paraId="6ECB8945" w14:textId="115E142E" w:rsidR="00E0128A" w:rsidRPr="00E0128A" w:rsidRDefault="00E0128A" w:rsidP="00E0128A">
      <w:pPr>
        <w:rPr>
          <w:sz w:val="2"/>
          <w:szCs w:val="2"/>
        </w:rPr>
      </w:pPr>
    </w:p>
    <w:p w14:paraId="6138E2C7" w14:textId="5E60E3BA" w:rsidR="00E0128A" w:rsidRPr="00E0128A" w:rsidRDefault="00E0128A" w:rsidP="00E0128A">
      <w:pPr>
        <w:rPr>
          <w:sz w:val="2"/>
          <w:szCs w:val="2"/>
        </w:rPr>
      </w:pPr>
    </w:p>
    <w:p w14:paraId="460D44F1" w14:textId="061A9A63" w:rsidR="00E0128A" w:rsidRPr="00E0128A" w:rsidRDefault="00E0128A" w:rsidP="00E0128A">
      <w:pPr>
        <w:rPr>
          <w:sz w:val="2"/>
          <w:szCs w:val="2"/>
        </w:rPr>
      </w:pPr>
    </w:p>
    <w:p w14:paraId="45A16A5B" w14:textId="5C7A0D35" w:rsidR="00E0128A" w:rsidRPr="00E0128A" w:rsidRDefault="00E0128A" w:rsidP="00E0128A">
      <w:pPr>
        <w:rPr>
          <w:sz w:val="2"/>
          <w:szCs w:val="2"/>
        </w:rPr>
      </w:pPr>
    </w:p>
    <w:p w14:paraId="51599686" w14:textId="74F07E93" w:rsidR="00E0128A" w:rsidRPr="00E0128A" w:rsidRDefault="00E0128A" w:rsidP="00E0128A">
      <w:pPr>
        <w:rPr>
          <w:sz w:val="2"/>
          <w:szCs w:val="2"/>
        </w:rPr>
      </w:pPr>
    </w:p>
    <w:p w14:paraId="4934BCD2" w14:textId="073CA207" w:rsidR="00E0128A" w:rsidRPr="00E0128A" w:rsidRDefault="00E0128A" w:rsidP="00E0128A">
      <w:pPr>
        <w:rPr>
          <w:sz w:val="2"/>
          <w:szCs w:val="2"/>
        </w:rPr>
      </w:pPr>
    </w:p>
    <w:p w14:paraId="3C20A2F0" w14:textId="4B179419" w:rsidR="00E0128A" w:rsidRPr="00E0128A" w:rsidRDefault="00E0128A" w:rsidP="00E0128A">
      <w:pPr>
        <w:rPr>
          <w:sz w:val="2"/>
          <w:szCs w:val="2"/>
        </w:rPr>
      </w:pPr>
    </w:p>
    <w:p w14:paraId="629964C9" w14:textId="31BC6DD4" w:rsidR="00E0128A" w:rsidRPr="00E0128A" w:rsidRDefault="00E0128A" w:rsidP="00E0128A">
      <w:pPr>
        <w:rPr>
          <w:sz w:val="2"/>
          <w:szCs w:val="2"/>
        </w:rPr>
      </w:pPr>
    </w:p>
    <w:p w14:paraId="24CE2CB1" w14:textId="14955181" w:rsidR="00E0128A" w:rsidRPr="00E0128A" w:rsidRDefault="00E0128A" w:rsidP="00E0128A">
      <w:pPr>
        <w:rPr>
          <w:sz w:val="2"/>
          <w:szCs w:val="2"/>
        </w:rPr>
      </w:pPr>
    </w:p>
    <w:p w14:paraId="3F64751D" w14:textId="0BEDBCAB" w:rsidR="00E0128A" w:rsidRPr="00E0128A" w:rsidRDefault="00E0128A" w:rsidP="00E0128A">
      <w:pPr>
        <w:rPr>
          <w:sz w:val="2"/>
          <w:szCs w:val="2"/>
        </w:rPr>
      </w:pPr>
    </w:p>
    <w:p w14:paraId="3A6BAB83" w14:textId="4F9F8DB1" w:rsidR="00E0128A" w:rsidRPr="00E0128A" w:rsidRDefault="00E0128A" w:rsidP="00E0128A">
      <w:pPr>
        <w:rPr>
          <w:sz w:val="2"/>
          <w:szCs w:val="2"/>
        </w:rPr>
      </w:pPr>
    </w:p>
    <w:p w14:paraId="370B959E" w14:textId="5277B1D4" w:rsidR="00E0128A" w:rsidRPr="00E0128A" w:rsidRDefault="00E0128A" w:rsidP="00E0128A">
      <w:pPr>
        <w:rPr>
          <w:sz w:val="2"/>
          <w:szCs w:val="2"/>
        </w:rPr>
      </w:pPr>
    </w:p>
    <w:p w14:paraId="54EDED47" w14:textId="46B49FC6" w:rsidR="00E0128A" w:rsidRPr="00E0128A" w:rsidRDefault="00E0128A" w:rsidP="00E0128A">
      <w:pPr>
        <w:rPr>
          <w:sz w:val="2"/>
          <w:szCs w:val="2"/>
        </w:rPr>
      </w:pPr>
    </w:p>
    <w:p w14:paraId="1A6246C0" w14:textId="4740E2BB" w:rsidR="00E0128A" w:rsidRPr="00E0128A" w:rsidRDefault="00E0128A" w:rsidP="00E0128A">
      <w:pPr>
        <w:rPr>
          <w:sz w:val="2"/>
          <w:szCs w:val="2"/>
        </w:rPr>
      </w:pPr>
    </w:p>
    <w:p w14:paraId="1F46F581" w14:textId="004519FA" w:rsidR="00E0128A" w:rsidRPr="00E0128A" w:rsidRDefault="00E0128A" w:rsidP="00E0128A">
      <w:pPr>
        <w:rPr>
          <w:sz w:val="2"/>
          <w:szCs w:val="2"/>
        </w:rPr>
      </w:pPr>
    </w:p>
    <w:p w14:paraId="76024390" w14:textId="4FE6F0E9" w:rsidR="00E0128A" w:rsidRPr="00E0128A" w:rsidRDefault="00E0128A" w:rsidP="00E0128A">
      <w:pPr>
        <w:rPr>
          <w:sz w:val="2"/>
          <w:szCs w:val="2"/>
        </w:rPr>
      </w:pPr>
    </w:p>
    <w:p w14:paraId="69B4FDC6" w14:textId="5F787AAE" w:rsidR="00E0128A" w:rsidRPr="00E0128A" w:rsidRDefault="00E0128A" w:rsidP="00E0128A">
      <w:pPr>
        <w:rPr>
          <w:sz w:val="2"/>
          <w:szCs w:val="2"/>
        </w:rPr>
      </w:pPr>
    </w:p>
    <w:p w14:paraId="2C0758AD" w14:textId="30E1BB2B" w:rsidR="00E0128A" w:rsidRPr="00E0128A" w:rsidRDefault="00E0128A" w:rsidP="00E0128A">
      <w:pPr>
        <w:rPr>
          <w:sz w:val="2"/>
          <w:szCs w:val="2"/>
        </w:rPr>
      </w:pPr>
    </w:p>
    <w:p w14:paraId="5ED61DB0" w14:textId="573DC433" w:rsidR="00E0128A" w:rsidRPr="00E0128A" w:rsidRDefault="00E0128A" w:rsidP="00E0128A">
      <w:pPr>
        <w:rPr>
          <w:sz w:val="2"/>
          <w:szCs w:val="2"/>
        </w:rPr>
      </w:pPr>
    </w:p>
    <w:p w14:paraId="779CBB81" w14:textId="52D2420B" w:rsidR="00E0128A" w:rsidRPr="00E0128A" w:rsidRDefault="00E0128A" w:rsidP="00E0128A">
      <w:pPr>
        <w:rPr>
          <w:sz w:val="2"/>
          <w:szCs w:val="2"/>
        </w:rPr>
      </w:pPr>
    </w:p>
    <w:p w14:paraId="673C7556" w14:textId="156E602D" w:rsidR="00E0128A" w:rsidRPr="00E0128A" w:rsidRDefault="00E0128A" w:rsidP="00E0128A">
      <w:pPr>
        <w:rPr>
          <w:sz w:val="2"/>
          <w:szCs w:val="2"/>
        </w:rPr>
      </w:pPr>
    </w:p>
    <w:p w14:paraId="466C6275" w14:textId="470A009D" w:rsidR="00E0128A" w:rsidRPr="00E0128A" w:rsidRDefault="00E0128A" w:rsidP="00E0128A">
      <w:pPr>
        <w:rPr>
          <w:sz w:val="2"/>
          <w:szCs w:val="2"/>
        </w:rPr>
      </w:pPr>
    </w:p>
    <w:p w14:paraId="65C66644" w14:textId="074E39BD" w:rsidR="00E0128A" w:rsidRPr="00E0128A" w:rsidRDefault="00E0128A" w:rsidP="00E0128A">
      <w:pPr>
        <w:rPr>
          <w:sz w:val="2"/>
          <w:szCs w:val="2"/>
        </w:rPr>
      </w:pPr>
    </w:p>
    <w:p w14:paraId="5F09C4E0" w14:textId="14D2AE94" w:rsidR="00E0128A" w:rsidRPr="00E0128A" w:rsidRDefault="00E0128A" w:rsidP="00E0128A">
      <w:pPr>
        <w:rPr>
          <w:sz w:val="2"/>
          <w:szCs w:val="2"/>
        </w:rPr>
      </w:pPr>
    </w:p>
    <w:p w14:paraId="71801823" w14:textId="5A2AF5A4" w:rsidR="00E0128A" w:rsidRPr="00E0128A" w:rsidRDefault="00E0128A" w:rsidP="00E0128A">
      <w:pPr>
        <w:rPr>
          <w:sz w:val="2"/>
          <w:szCs w:val="2"/>
        </w:rPr>
      </w:pPr>
    </w:p>
    <w:p w14:paraId="3D1E8964" w14:textId="5789A1FC" w:rsidR="00E0128A" w:rsidRPr="00E0128A" w:rsidRDefault="00E0128A" w:rsidP="00E0128A">
      <w:pPr>
        <w:rPr>
          <w:sz w:val="2"/>
          <w:szCs w:val="2"/>
        </w:rPr>
      </w:pPr>
    </w:p>
    <w:p w14:paraId="56182686" w14:textId="778AC4AF" w:rsidR="00E0128A" w:rsidRPr="00E0128A" w:rsidRDefault="00E0128A" w:rsidP="00E0128A">
      <w:pPr>
        <w:rPr>
          <w:sz w:val="2"/>
          <w:szCs w:val="2"/>
        </w:rPr>
      </w:pPr>
    </w:p>
    <w:p w14:paraId="21A85DE5" w14:textId="5326D875" w:rsidR="00E0128A" w:rsidRPr="00E0128A" w:rsidRDefault="00E0128A" w:rsidP="00E0128A">
      <w:pPr>
        <w:rPr>
          <w:sz w:val="2"/>
          <w:szCs w:val="2"/>
        </w:rPr>
      </w:pPr>
    </w:p>
    <w:p w14:paraId="144AD82C" w14:textId="1653D765" w:rsidR="00E0128A" w:rsidRPr="00E0128A" w:rsidRDefault="00E0128A" w:rsidP="00E0128A">
      <w:pPr>
        <w:rPr>
          <w:sz w:val="2"/>
          <w:szCs w:val="2"/>
        </w:rPr>
      </w:pPr>
    </w:p>
    <w:p w14:paraId="297AF524" w14:textId="6D1B2970" w:rsidR="00E0128A" w:rsidRPr="00E0128A" w:rsidRDefault="00E0128A" w:rsidP="00E0128A">
      <w:pPr>
        <w:rPr>
          <w:sz w:val="2"/>
          <w:szCs w:val="2"/>
        </w:rPr>
      </w:pPr>
    </w:p>
    <w:p w14:paraId="461192D7" w14:textId="2B3B2457" w:rsidR="00E0128A" w:rsidRPr="00E0128A" w:rsidRDefault="00E0128A" w:rsidP="00E0128A">
      <w:pPr>
        <w:rPr>
          <w:sz w:val="2"/>
          <w:szCs w:val="2"/>
        </w:rPr>
      </w:pPr>
    </w:p>
    <w:p w14:paraId="16EDD61B" w14:textId="3D3B7BA3" w:rsidR="00E0128A" w:rsidRPr="00E0128A" w:rsidRDefault="00E0128A" w:rsidP="00E0128A">
      <w:pPr>
        <w:rPr>
          <w:sz w:val="2"/>
          <w:szCs w:val="2"/>
        </w:rPr>
      </w:pPr>
    </w:p>
    <w:p w14:paraId="2E02EE0A" w14:textId="4172B699" w:rsidR="00E0128A" w:rsidRPr="00E0128A" w:rsidRDefault="00E0128A" w:rsidP="00E0128A">
      <w:pPr>
        <w:rPr>
          <w:sz w:val="2"/>
          <w:szCs w:val="2"/>
        </w:rPr>
      </w:pPr>
    </w:p>
    <w:p w14:paraId="68D3D190" w14:textId="211B742E" w:rsidR="00E0128A" w:rsidRPr="00E0128A" w:rsidRDefault="00E0128A" w:rsidP="00E0128A">
      <w:pPr>
        <w:rPr>
          <w:sz w:val="2"/>
          <w:szCs w:val="2"/>
        </w:rPr>
      </w:pPr>
    </w:p>
    <w:p w14:paraId="3544CDA5" w14:textId="2B9210FA" w:rsidR="00E0128A" w:rsidRPr="00E0128A" w:rsidRDefault="00E0128A" w:rsidP="00E0128A">
      <w:pPr>
        <w:rPr>
          <w:sz w:val="2"/>
          <w:szCs w:val="2"/>
        </w:rPr>
      </w:pPr>
    </w:p>
    <w:p w14:paraId="1DA21F17" w14:textId="6F8F67C8" w:rsidR="00E0128A" w:rsidRPr="00E0128A" w:rsidRDefault="00E0128A" w:rsidP="00E0128A">
      <w:pPr>
        <w:rPr>
          <w:sz w:val="2"/>
          <w:szCs w:val="2"/>
        </w:rPr>
      </w:pPr>
    </w:p>
    <w:p w14:paraId="6B8D46DC" w14:textId="25E452A5" w:rsidR="00E0128A" w:rsidRPr="00E0128A" w:rsidRDefault="00E0128A" w:rsidP="00E0128A">
      <w:pPr>
        <w:rPr>
          <w:sz w:val="2"/>
          <w:szCs w:val="2"/>
        </w:rPr>
      </w:pPr>
    </w:p>
    <w:p w14:paraId="43434CFF" w14:textId="07EDB04D" w:rsidR="00E0128A" w:rsidRPr="00E0128A" w:rsidRDefault="00E0128A" w:rsidP="00E0128A">
      <w:pPr>
        <w:rPr>
          <w:sz w:val="2"/>
          <w:szCs w:val="2"/>
        </w:rPr>
      </w:pPr>
    </w:p>
    <w:p w14:paraId="44912F66" w14:textId="10D42317" w:rsidR="00E0128A" w:rsidRPr="00E0128A" w:rsidRDefault="00E0128A" w:rsidP="00E0128A">
      <w:pPr>
        <w:rPr>
          <w:sz w:val="2"/>
          <w:szCs w:val="2"/>
        </w:rPr>
      </w:pPr>
    </w:p>
    <w:p w14:paraId="3552E453" w14:textId="480E1C1E" w:rsidR="00E0128A" w:rsidRPr="00E0128A" w:rsidRDefault="00E0128A" w:rsidP="00E0128A">
      <w:pPr>
        <w:rPr>
          <w:sz w:val="2"/>
          <w:szCs w:val="2"/>
        </w:rPr>
      </w:pPr>
    </w:p>
    <w:p w14:paraId="60598E2D" w14:textId="66B04809" w:rsidR="00E0128A" w:rsidRPr="00E0128A" w:rsidRDefault="00E0128A" w:rsidP="00E0128A">
      <w:pPr>
        <w:rPr>
          <w:sz w:val="2"/>
          <w:szCs w:val="2"/>
        </w:rPr>
      </w:pPr>
    </w:p>
    <w:p w14:paraId="13C86C7F" w14:textId="0AF6F4D8" w:rsidR="00E0128A" w:rsidRPr="00E0128A" w:rsidRDefault="00E0128A" w:rsidP="00E0128A">
      <w:pPr>
        <w:rPr>
          <w:sz w:val="2"/>
          <w:szCs w:val="2"/>
        </w:rPr>
      </w:pPr>
    </w:p>
    <w:p w14:paraId="3F1BB87E" w14:textId="25819231" w:rsidR="00E0128A" w:rsidRPr="00E0128A" w:rsidRDefault="00E0128A" w:rsidP="00E0128A">
      <w:pPr>
        <w:rPr>
          <w:sz w:val="2"/>
          <w:szCs w:val="2"/>
        </w:rPr>
      </w:pPr>
    </w:p>
    <w:p w14:paraId="76D22229" w14:textId="76758038" w:rsidR="00E0128A" w:rsidRPr="00E0128A" w:rsidRDefault="00E0128A" w:rsidP="00E0128A">
      <w:pPr>
        <w:rPr>
          <w:sz w:val="2"/>
          <w:szCs w:val="2"/>
        </w:rPr>
      </w:pPr>
    </w:p>
    <w:p w14:paraId="14C4D1F8" w14:textId="5DB7C0AD" w:rsidR="00E0128A" w:rsidRPr="00E0128A" w:rsidRDefault="00E0128A" w:rsidP="00E0128A">
      <w:pPr>
        <w:rPr>
          <w:sz w:val="2"/>
          <w:szCs w:val="2"/>
        </w:rPr>
      </w:pPr>
    </w:p>
    <w:p w14:paraId="6D67A5C8" w14:textId="3C4FC9F1" w:rsidR="00E0128A" w:rsidRPr="00E0128A" w:rsidRDefault="00E0128A" w:rsidP="00E0128A">
      <w:pPr>
        <w:rPr>
          <w:sz w:val="2"/>
          <w:szCs w:val="2"/>
        </w:rPr>
      </w:pPr>
    </w:p>
    <w:p w14:paraId="5C02E5C3" w14:textId="7635410E" w:rsidR="00E0128A" w:rsidRPr="00E0128A" w:rsidRDefault="00E0128A" w:rsidP="00E0128A">
      <w:pPr>
        <w:rPr>
          <w:sz w:val="2"/>
          <w:szCs w:val="2"/>
        </w:rPr>
      </w:pPr>
    </w:p>
    <w:p w14:paraId="740DA068" w14:textId="49CFAC64" w:rsidR="00E0128A" w:rsidRPr="00E0128A" w:rsidRDefault="00E0128A" w:rsidP="00E0128A">
      <w:pPr>
        <w:rPr>
          <w:sz w:val="2"/>
          <w:szCs w:val="2"/>
        </w:rPr>
      </w:pPr>
    </w:p>
    <w:p w14:paraId="3F1566D9" w14:textId="3317699A" w:rsidR="00E0128A" w:rsidRPr="00E0128A" w:rsidRDefault="00E0128A" w:rsidP="00E0128A">
      <w:pPr>
        <w:rPr>
          <w:sz w:val="2"/>
          <w:szCs w:val="2"/>
        </w:rPr>
      </w:pPr>
    </w:p>
    <w:p w14:paraId="243AF976" w14:textId="0580E668" w:rsidR="00E0128A" w:rsidRPr="00E0128A" w:rsidRDefault="00E0128A" w:rsidP="00E0128A">
      <w:pPr>
        <w:rPr>
          <w:sz w:val="2"/>
          <w:szCs w:val="2"/>
        </w:rPr>
      </w:pPr>
    </w:p>
    <w:p w14:paraId="3D13E2A6" w14:textId="3EEABCFE" w:rsidR="00E0128A" w:rsidRPr="00E0128A" w:rsidRDefault="00E0128A" w:rsidP="00E0128A">
      <w:pPr>
        <w:rPr>
          <w:sz w:val="2"/>
          <w:szCs w:val="2"/>
        </w:rPr>
      </w:pPr>
    </w:p>
    <w:p w14:paraId="4E612913" w14:textId="00719EB7" w:rsidR="00E0128A" w:rsidRPr="00E0128A" w:rsidRDefault="00E0128A" w:rsidP="00E0128A">
      <w:pPr>
        <w:rPr>
          <w:sz w:val="2"/>
          <w:szCs w:val="2"/>
        </w:rPr>
      </w:pPr>
    </w:p>
    <w:p w14:paraId="21E279AC" w14:textId="08626EE4" w:rsidR="00E0128A" w:rsidRPr="00E0128A" w:rsidRDefault="00E0128A" w:rsidP="00E0128A">
      <w:pPr>
        <w:rPr>
          <w:sz w:val="2"/>
          <w:szCs w:val="2"/>
        </w:rPr>
      </w:pPr>
    </w:p>
    <w:p w14:paraId="4344D0AC" w14:textId="42061C48" w:rsidR="00E0128A" w:rsidRPr="00E0128A" w:rsidRDefault="00E0128A" w:rsidP="00E0128A">
      <w:pPr>
        <w:rPr>
          <w:sz w:val="2"/>
          <w:szCs w:val="2"/>
        </w:rPr>
      </w:pPr>
    </w:p>
    <w:p w14:paraId="7F77C461" w14:textId="30B5AF5B" w:rsidR="00E0128A" w:rsidRPr="00E0128A" w:rsidRDefault="00E0128A" w:rsidP="00E0128A">
      <w:pPr>
        <w:rPr>
          <w:sz w:val="2"/>
          <w:szCs w:val="2"/>
        </w:rPr>
      </w:pPr>
    </w:p>
    <w:p w14:paraId="4515021C" w14:textId="51FED406" w:rsidR="00E0128A" w:rsidRPr="00E0128A" w:rsidRDefault="00E0128A" w:rsidP="00E0128A">
      <w:pPr>
        <w:rPr>
          <w:sz w:val="2"/>
          <w:szCs w:val="2"/>
        </w:rPr>
      </w:pPr>
    </w:p>
    <w:p w14:paraId="3818BA94" w14:textId="27BA95C9" w:rsidR="00E0128A" w:rsidRPr="00E0128A" w:rsidRDefault="00E0128A" w:rsidP="00E0128A">
      <w:pPr>
        <w:rPr>
          <w:sz w:val="2"/>
          <w:szCs w:val="2"/>
        </w:rPr>
      </w:pPr>
    </w:p>
    <w:p w14:paraId="3C110794" w14:textId="745C7E25" w:rsidR="00E0128A" w:rsidRPr="00E0128A" w:rsidRDefault="00E0128A" w:rsidP="00E0128A">
      <w:pPr>
        <w:rPr>
          <w:sz w:val="2"/>
          <w:szCs w:val="2"/>
        </w:rPr>
      </w:pPr>
    </w:p>
    <w:p w14:paraId="1B60594A" w14:textId="5A4E2B7F" w:rsidR="00E0128A" w:rsidRPr="00E0128A" w:rsidRDefault="00E0128A" w:rsidP="00E0128A">
      <w:pPr>
        <w:rPr>
          <w:sz w:val="2"/>
          <w:szCs w:val="2"/>
        </w:rPr>
      </w:pPr>
    </w:p>
    <w:p w14:paraId="03E78926" w14:textId="64851A65" w:rsidR="00E0128A" w:rsidRPr="00E0128A" w:rsidRDefault="00E0128A" w:rsidP="00E0128A">
      <w:pPr>
        <w:rPr>
          <w:sz w:val="2"/>
          <w:szCs w:val="2"/>
        </w:rPr>
      </w:pPr>
    </w:p>
    <w:p w14:paraId="6152793E" w14:textId="34023696" w:rsidR="00E0128A" w:rsidRPr="00E0128A" w:rsidRDefault="00E0128A" w:rsidP="00E0128A">
      <w:pPr>
        <w:rPr>
          <w:sz w:val="2"/>
          <w:szCs w:val="2"/>
        </w:rPr>
      </w:pPr>
    </w:p>
    <w:p w14:paraId="53F4E405" w14:textId="74DC7140" w:rsidR="00E0128A" w:rsidRPr="00E0128A" w:rsidRDefault="00E0128A" w:rsidP="00E0128A">
      <w:pPr>
        <w:rPr>
          <w:sz w:val="2"/>
          <w:szCs w:val="2"/>
        </w:rPr>
      </w:pPr>
    </w:p>
    <w:p w14:paraId="47F1917F" w14:textId="196788AF" w:rsidR="00E0128A" w:rsidRPr="00E0128A" w:rsidRDefault="00E0128A" w:rsidP="00E0128A">
      <w:pPr>
        <w:rPr>
          <w:sz w:val="2"/>
          <w:szCs w:val="2"/>
        </w:rPr>
      </w:pPr>
    </w:p>
    <w:p w14:paraId="33F3695B" w14:textId="1C1DA25A" w:rsidR="00E0128A" w:rsidRPr="00E0128A" w:rsidRDefault="00E0128A" w:rsidP="00E0128A">
      <w:pPr>
        <w:rPr>
          <w:sz w:val="2"/>
          <w:szCs w:val="2"/>
        </w:rPr>
      </w:pPr>
    </w:p>
    <w:p w14:paraId="37EA0574" w14:textId="27DFF3CE" w:rsidR="00E0128A" w:rsidRPr="00E0128A" w:rsidRDefault="00E0128A" w:rsidP="00E0128A">
      <w:pPr>
        <w:rPr>
          <w:sz w:val="2"/>
          <w:szCs w:val="2"/>
        </w:rPr>
      </w:pPr>
    </w:p>
    <w:p w14:paraId="5598F64F" w14:textId="682E11AF" w:rsidR="00E0128A" w:rsidRPr="00E0128A" w:rsidRDefault="00E0128A" w:rsidP="00E0128A">
      <w:pPr>
        <w:rPr>
          <w:sz w:val="2"/>
          <w:szCs w:val="2"/>
        </w:rPr>
      </w:pPr>
    </w:p>
    <w:p w14:paraId="4A69505F" w14:textId="453D38A2" w:rsidR="00E0128A" w:rsidRPr="00E0128A" w:rsidRDefault="00E0128A" w:rsidP="00E0128A">
      <w:pPr>
        <w:rPr>
          <w:sz w:val="2"/>
          <w:szCs w:val="2"/>
        </w:rPr>
      </w:pPr>
    </w:p>
    <w:p w14:paraId="58B27CCF" w14:textId="526B08DC" w:rsidR="00E0128A" w:rsidRPr="00E0128A" w:rsidRDefault="00E0128A" w:rsidP="00E0128A">
      <w:pPr>
        <w:rPr>
          <w:sz w:val="2"/>
          <w:szCs w:val="2"/>
        </w:rPr>
      </w:pPr>
    </w:p>
    <w:p w14:paraId="6F3FBCD5" w14:textId="7B3C1A35" w:rsidR="00E0128A" w:rsidRPr="00E0128A" w:rsidRDefault="00E0128A" w:rsidP="00E0128A">
      <w:pPr>
        <w:rPr>
          <w:sz w:val="2"/>
          <w:szCs w:val="2"/>
        </w:rPr>
      </w:pPr>
    </w:p>
    <w:p w14:paraId="4BC65392" w14:textId="1280ECAC" w:rsidR="00E0128A" w:rsidRPr="00E0128A" w:rsidRDefault="00E0128A" w:rsidP="00E0128A">
      <w:pPr>
        <w:rPr>
          <w:sz w:val="2"/>
          <w:szCs w:val="2"/>
        </w:rPr>
      </w:pPr>
    </w:p>
    <w:p w14:paraId="770433C9" w14:textId="774393C9" w:rsidR="00E0128A" w:rsidRPr="00E0128A" w:rsidRDefault="00E0128A" w:rsidP="00E0128A">
      <w:pPr>
        <w:rPr>
          <w:sz w:val="2"/>
          <w:szCs w:val="2"/>
        </w:rPr>
      </w:pPr>
    </w:p>
    <w:p w14:paraId="76898A44" w14:textId="158A4379" w:rsidR="00E0128A" w:rsidRPr="00E0128A" w:rsidRDefault="00E0128A" w:rsidP="00E0128A">
      <w:pPr>
        <w:rPr>
          <w:sz w:val="2"/>
          <w:szCs w:val="2"/>
        </w:rPr>
      </w:pPr>
    </w:p>
    <w:p w14:paraId="744B3AAB" w14:textId="0516976E" w:rsidR="00E0128A" w:rsidRPr="00E0128A" w:rsidRDefault="00E0128A" w:rsidP="00E0128A">
      <w:pPr>
        <w:rPr>
          <w:sz w:val="2"/>
          <w:szCs w:val="2"/>
        </w:rPr>
      </w:pPr>
    </w:p>
    <w:p w14:paraId="4EBBFA40" w14:textId="1C7C584C" w:rsidR="00E0128A" w:rsidRPr="00E0128A" w:rsidRDefault="00E0128A" w:rsidP="00E0128A">
      <w:pPr>
        <w:rPr>
          <w:sz w:val="2"/>
          <w:szCs w:val="2"/>
        </w:rPr>
      </w:pPr>
    </w:p>
    <w:p w14:paraId="6954166D" w14:textId="59ED43FD" w:rsidR="00E0128A" w:rsidRPr="00E0128A" w:rsidRDefault="00E0128A" w:rsidP="00E0128A">
      <w:pPr>
        <w:rPr>
          <w:sz w:val="2"/>
          <w:szCs w:val="2"/>
        </w:rPr>
      </w:pPr>
    </w:p>
    <w:p w14:paraId="7E562C6E" w14:textId="4AF36AE7" w:rsidR="00E0128A" w:rsidRPr="00E0128A" w:rsidRDefault="00E0128A" w:rsidP="00E0128A">
      <w:pPr>
        <w:rPr>
          <w:sz w:val="2"/>
          <w:szCs w:val="2"/>
        </w:rPr>
      </w:pPr>
    </w:p>
    <w:p w14:paraId="7758EBF8" w14:textId="296170F2" w:rsidR="00E0128A" w:rsidRPr="00E0128A" w:rsidRDefault="00E0128A" w:rsidP="00E0128A">
      <w:pPr>
        <w:rPr>
          <w:sz w:val="2"/>
          <w:szCs w:val="2"/>
        </w:rPr>
      </w:pPr>
    </w:p>
    <w:p w14:paraId="1A36C477" w14:textId="421BC6D2" w:rsidR="00E0128A" w:rsidRPr="00E0128A" w:rsidRDefault="00E0128A" w:rsidP="00E0128A">
      <w:pPr>
        <w:rPr>
          <w:sz w:val="2"/>
          <w:szCs w:val="2"/>
        </w:rPr>
      </w:pPr>
    </w:p>
    <w:p w14:paraId="3EA74BF8" w14:textId="331A2F3A" w:rsidR="00E0128A" w:rsidRPr="00E0128A" w:rsidRDefault="00E0128A" w:rsidP="00E0128A">
      <w:pPr>
        <w:rPr>
          <w:sz w:val="2"/>
          <w:szCs w:val="2"/>
        </w:rPr>
      </w:pPr>
    </w:p>
    <w:p w14:paraId="0E929E83" w14:textId="29D7C449" w:rsidR="00E0128A" w:rsidRPr="00E0128A" w:rsidRDefault="00E0128A" w:rsidP="00E0128A">
      <w:pPr>
        <w:rPr>
          <w:sz w:val="2"/>
          <w:szCs w:val="2"/>
        </w:rPr>
      </w:pPr>
    </w:p>
    <w:p w14:paraId="5591DCF1" w14:textId="57D5DAC6" w:rsidR="00E0128A" w:rsidRPr="00E0128A" w:rsidRDefault="00E0128A" w:rsidP="00E0128A">
      <w:pPr>
        <w:rPr>
          <w:sz w:val="2"/>
          <w:szCs w:val="2"/>
        </w:rPr>
      </w:pPr>
    </w:p>
    <w:p w14:paraId="4236B3DF" w14:textId="479F58F7" w:rsidR="00E0128A" w:rsidRPr="00E0128A" w:rsidRDefault="00E0128A" w:rsidP="00E0128A">
      <w:pPr>
        <w:rPr>
          <w:sz w:val="2"/>
          <w:szCs w:val="2"/>
        </w:rPr>
      </w:pPr>
    </w:p>
    <w:p w14:paraId="4724C53C" w14:textId="68AF6FE7" w:rsidR="00E0128A" w:rsidRPr="00E0128A" w:rsidRDefault="00E0128A" w:rsidP="00E0128A">
      <w:pPr>
        <w:rPr>
          <w:sz w:val="2"/>
          <w:szCs w:val="2"/>
        </w:rPr>
      </w:pPr>
    </w:p>
    <w:p w14:paraId="2D64DA58" w14:textId="11192B40" w:rsidR="00E0128A" w:rsidRPr="00E0128A" w:rsidRDefault="00E0128A" w:rsidP="00E0128A">
      <w:pPr>
        <w:rPr>
          <w:sz w:val="2"/>
          <w:szCs w:val="2"/>
        </w:rPr>
      </w:pPr>
    </w:p>
    <w:p w14:paraId="0D9D0275" w14:textId="5B73EB90" w:rsidR="00E0128A" w:rsidRPr="00E0128A" w:rsidRDefault="00E0128A" w:rsidP="00E0128A">
      <w:pPr>
        <w:rPr>
          <w:sz w:val="2"/>
          <w:szCs w:val="2"/>
        </w:rPr>
      </w:pPr>
    </w:p>
    <w:p w14:paraId="0920E1D6" w14:textId="4D847F25" w:rsidR="00E0128A" w:rsidRPr="00E0128A" w:rsidRDefault="00E0128A" w:rsidP="00E0128A">
      <w:pPr>
        <w:rPr>
          <w:sz w:val="2"/>
          <w:szCs w:val="2"/>
        </w:rPr>
      </w:pPr>
    </w:p>
    <w:p w14:paraId="6F0E9551" w14:textId="1D832D54" w:rsidR="00E0128A" w:rsidRPr="00E0128A" w:rsidRDefault="00E0128A" w:rsidP="00E0128A">
      <w:pPr>
        <w:rPr>
          <w:sz w:val="2"/>
          <w:szCs w:val="2"/>
        </w:rPr>
      </w:pPr>
    </w:p>
    <w:p w14:paraId="4C6EAE61" w14:textId="4D24A84A" w:rsidR="00E0128A" w:rsidRPr="00E0128A" w:rsidRDefault="00E0128A" w:rsidP="00E0128A">
      <w:pPr>
        <w:rPr>
          <w:sz w:val="2"/>
          <w:szCs w:val="2"/>
        </w:rPr>
      </w:pPr>
    </w:p>
    <w:p w14:paraId="1258EBB0" w14:textId="78567961" w:rsidR="00E0128A" w:rsidRPr="00E0128A" w:rsidRDefault="00E0128A" w:rsidP="00E0128A">
      <w:pPr>
        <w:rPr>
          <w:sz w:val="2"/>
          <w:szCs w:val="2"/>
        </w:rPr>
      </w:pPr>
    </w:p>
    <w:p w14:paraId="287B7227" w14:textId="22D71C02" w:rsidR="00E0128A" w:rsidRPr="00E0128A" w:rsidRDefault="00E0128A" w:rsidP="00E0128A">
      <w:pPr>
        <w:rPr>
          <w:sz w:val="2"/>
          <w:szCs w:val="2"/>
        </w:rPr>
      </w:pPr>
    </w:p>
    <w:p w14:paraId="315A4A66" w14:textId="6FE50471" w:rsidR="00E0128A" w:rsidRPr="00E0128A" w:rsidRDefault="00E0128A" w:rsidP="00E0128A">
      <w:pPr>
        <w:rPr>
          <w:sz w:val="2"/>
          <w:szCs w:val="2"/>
        </w:rPr>
      </w:pPr>
    </w:p>
    <w:p w14:paraId="3FE857A4" w14:textId="4F76FA54" w:rsidR="00E0128A" w:rsidRPr="00E0128A" w:rsidRDefault="00E0128A" w:rsidP="00E0128A">
      <w:pPr>
        <w:rPr>
          <w:sz w:val="2"/>
          <w:szCs w:val="2"/>
        </w:rPr>
      </w:pPr>
    </w:p>
    <w:p w14:paraId="226E5ADC" w14:textId="7EA06470" w:rsidR="00E0128A" w:rsidRPr="00E0128A" w:rsidRDefault="00E0128A" w:rsidP="00E0128A">
      <w:pPr>
        <w:rPr>
          <w:sz w:val="2"/>
          <w:szCs w:val="2"/>
        </w:rPr>
      </w:pPr>
    </w:p>
    <w:p w14:paraId="6A3A1791" w14:textId="51A711AE" w:rsidR="00E0128A" w:rsidRPr="00E0128A" w:rsidRDefault="00E0128A" w:rsidP="00E0128A">
      <w:pPr>
        <w:rPr>
          <w:sz w:val="2"/>
          <w:szCs w:val="2"/>
        </w:rPr>
      </w:pPr>
    </w:p>
    <w:p w14:paraId="115E31A8" w14:textId="65A3ADA8" w:rsidR="00E0128A" w:rsidRPr="00E0128A" w:rsidRDefault="00E0128A" w:rsidP="00E0128A">
      <w:pPr>
        <w:rPr>
          <w:sz w:val="2"/>
          <w:szCs w:val="2"/>
        </w:rPr>
      </w:pPr>
    </w:p>
    <w:p w14:paraId="5349E5A4" w14:textId="54FB95B9" w:rsidR="00E0128A" w:rsidRPr="00E0128A" w:rsidRDefault="00E0128A" w:rsidP="00E0128A">
      <w:pPr>
        <w:rPr>
          <w:sz w:val="2"/>
          <w:szCs w:val="2"/>
        </w:rPr>
      </w:pPr>
    </w:p>
    <w:p w14:paraId="52ABCF8B" w14:textId="2445F292" w:rsidR="00E0128A" w:rsidRPr="00E0128A" w:rsidRDefault="00E0128A" w:rsidP="00E0128A">
      <w:pPr>
        <w:rPr>
          <w:sz w:val="2"/>
          <w:szCs w:val="2"/>
        </w:rPr>
      </w:pPr>
    </w:p>
    <w:p w14:paraId="2A77942C" w14:textId="487C1A40" w:rsidR="00E0128A" w:rsidRPr="00E0128A" w:rsidRDefault="00E0128A" w:rsidP="00E0128A">
      <w:pPr>
        <w:rPr>
          <w:sz w:val="2"/>
          <w:szCs w:val="2"/>
        </w:rPr>
      </w:pPr>
    </w:p>
    <w:p w14:paraId="5C07E0EA" w14:textId="354C5EC7" w:rsidR="00E0128A" w:rsidRPr="00E0128A" w:rsidRDefault="00E0128A" w:rsidP="00E0128A">
      <w:pPr>
        <w:rPr>
          <w:sz w:val="2"/>
          <w:szCs w:val="2"/>
        </w:rPr>
      </w:pPr>
    </w:p>
    <w:p w14:paraId="4DDCD61A" w14:textId="2C0E8D2C" w:rsidR="00E0128A" w:rsidRPr="00E0128A" w:rsidRDefault="00E0128A" w:rsidP="00E0128A">
      <w:pPr>
        <w:rPr>
          <w:sz w:val="2"/>
          <w:szCs w:val="2"/>
        </w:rPr>
      </w:pPr>
    </w:p>
    <w:p w14:paraId="454A8FC6" w14:textId="587A8102" w:rsidR="00E0128A" w:rsidRPr="00E0128A" w:rsidRDefault="00E0128A" w:rsidP="00E0128A">
      <w:pPr>
        <w:rPr>
          <w:sz w:val="2"/>
          <w:szCs w:val="2"/>
        </w:rPr>
      </w:pPr>
    </w:p>
    <w:p w14:paraId="6EB42103" w14:textId="0F635087" w:rsidR="00E0128A" w:rsidRPr="00E0128A" w:rsidRDefault="00E0128A" w:rsidP="00E0128A">
      <w:pPr>
        <w:rPr>
          <w:sz w:val="2"/>
          <w:szCs w:val="2"/>
        </w:rPr>
      </w:pPr>
    </w:p>
    <w:p w14:paraId="7014F5D3" w14:textId="6F2794FD" w:rsidR="00E0128A" w:rsidRPr="00E0128A" w:rsidRDefault="00E0128A" w:rsidP="00E0128A">
      <w:pPr>
        <w:rPr>
          <w:sz w:val="2"/>
          <w:szCs w:val="2"/>
        </w:rPr>
      </w:pPr>
    </w:p>
    <w:p w14:paraId="5C8B9922" w14:textId="727E847E" w:rsidR="00E0128A" w:rsidRPr="00E0128A" w:rsidRDefault="00E0128A" w:rsidP="00E0128A">
      <w:pPr>
        <w:rPr>
          <w:sz w:val="2"/>
          <w:szCs w:val="2"/>
        </w:rPr>
      </w:pPr>
    </w:p>
    <w:p w14:paraId="7AADB920" w14:textId="75A3FB6E" w:rsidR="00E0128A" w:rsidRPr="00E0128A" w:rsidRDefault="00E0128A" w:rsidP="00E0128A">
      <w:pPr>
        <w:rPr>
          <w:sz w:val="2"/>
          <w:szCs w:val="2"/>
        </w:rPr>
      </w:pPr>
    </w:p>
    <w:p w14:paraId="2EF1A013" w14:textId="0696CF26" w:rsidR="00E0128A" w:rsidRPr="00E0128A" w:rsidRDefault="00E0128A" w:rsidP="00E0128A">
      <w:pPr>
        <w:rPr>
          <w:sz w:val="2"/>
          <w:szCs w:val="2"/>
        </w:rPr>
      </w:pPr>
    </w:p>
    <w:p w14:paraId="62959AE7" w14:textId="20646F4E" w:rsidR="00E0128A" w:rsidRPr="00E0128A" w:rsidRDefault="00E0128A" w:rsidP="00E0128A">
      <w:pPr>
        <w:rPr>
          <w:sz w:val="2"/>
          <w:szCs w:val="2"/>
        </w:rPr>
      </w:pPr>
    </w:p>
    <w:p w14:paraId="480EBF94" w14:textId="78D86C1A" w:rsidR="00E0128A" w:rsidRPr="00E0128A" w:rsidRDefault="00E0128A" w:rsidP="00E0128A">
      <w:pPr>
        <w:rPr>
          <w:sz w:val="2"/>
          <w:szCs w:val="2"/>
        </w:rPr>
      </w:pPr>
    </w:p>
    <w:p w14:paraId="21B80B65" w14:textId="2C99F58A" w:rsidR="00E0128A" w:rsidRPr="00E0128A" w:rsidRDefault="00E0128A" w:rsidP="00E0128A">
      <w:pPr>
        <w:rPr>
          <w:sz w:val="2"/>
          <w:szCs w:val="2"/>
        </w:rPr>
      </w:pPr>
    </w:p>
    <w:p w14:paraId="296D6C6D" w14:textId="65E55B66" w:rsidR="00E0128A" w:rsidRPr="00E0128A" w:rsidRDefault="00E0128A" w:rsidP="00E0128A">
      <w:pPr>
        <w:rPr>
          <w:sz w:val="2"/>
          <w:szCs w:val="2"/>
        </w:rPr>
      </w:pPr>
    </w:p>
    <w:p w14:paraId="2AF05509" w14:textId="60FB1335" w:rsidR="00E0128A" w:rsidRPr="00E0128A" w:rsidRDefault="00E0128A" w:rsidP="00E0128A">
      <w:pPr>
        <w:rPr>
          <w:sz w:val="2"/>
          <w:szCs w:val="2"/>
        </w:rPr>
      </w:pPr>
    </w:p>
    <w:p w14:paraId="6ACF000C" w14:textId="1147C64C" w:rsidR="00E0128A" w:rsidRPr="00E0128A" w:rsidRDefault="00E0128A" w:rsidP="00AC21F4">
      <w:pPr>
        <w:tabs>
          <w:tab w:val="left" w:pos="7170"/>
        </w:tabs>
        <w:rPr>
          <w:sz w:val="2"/>
          <w:szCs w:val="2"/>
        </w:rPr>
      </w:pPr>
    </w:p>
    <w:p w14:paraId="4F015CB3" w14:textId="024E2456" w:rsidR="00E0128A" w:rsidRPr="00E0128A" w:rsidRDefault="00E0128A" w:rsidP="00E0128A">
      <w:pPr>
        <w:rPr>
          <w:sz w:val="2"/>
          <w:szCs w:val="2"/>
        </w:rPr>
      </w:pPr>
    </w:p>
    <w:p w14:paraId="0AD49A89" w14:textId="19394274" w:rsidR="00E0128A" w:rsidRPr="00E0128A" w:rsidRDefault="00E0128A" w:rsidP="00E0128A">
      <w:pPr>
        <w:rPr>
          <w:sz w:val="2"/>
          <w:szCs w:val="2"/>
        </w:rPr>
      </w:pPr>
    </w:p>
    <w:p w14:paraId="44B72DF4" w14:textId="426AC1B8" w:rsidR="00E0128A" w:rsidRPr="00E0128A" w:rsidRDefault="00E0128A" w:rsidP="00E0128A">
      <w:pPr>
        <w:rPr>
          <w:sz w:val="2"/>
          <w:szCs w:val="2"/>
        </w:rPr>
      </w:pPr>
    </w:p>
    <w:p w14:paraId="14968A5C" w14:textId="6E46AF14" w:rsidR="00E0128A" w:rsidRPr="00E0128A" w:rsidRDefault="00E0128A" w:rsidP="00E0128A">
      <w:pPr>
        <w:rPr>
          <w:sz w:val="2"/>
          <w:szCs w:val="2"/>
        </w:rPr>
      </w:pPr>
    </w:p>
    <w:p w14:paraId="28B7934B" w14:textId="259A75FF" w:rsidR="00E0128A" w:rsidRPr="00E0128A" w:rsidRDefault="00E0128A" w:rsidP="00E0128A">
      <w:pPr>
        <w:rPr>
          <w:sz w:val="2"/>
          <w:szCs w:val="2"/>
        </w:rPr>
      </w:pPr>
    </w:p>
    <w:p w14:paraId="31AD71A2" w14:textId="65ED1DF4" w:rsidR="00E0128A" w:rsidRPr="00E0128A" w:rsidRDefault="00E0128A" w:rsidP="00E0128A">
      <w:pPr>
        <w:rPr>
          <w:sz w:val="2"/>
          <w:szCs w:val="2"/>
        </w:rPr>
      </w:pPr>
    </w:p>
    <w:p w14:paraId="54A30C21" w14:textId="0E153CD0" w:rsidR="00E0128A" w:rsidRPr="00E0128A" w:rsidRDefault="00E0128A" w:rsidP="00E0128A">
      <w:pPr>
        <w:rPr>
          <w:sz w:val="2"/>
          <w:szCs w:val="2"/>
        </w:rPr>
      </w:pPr>
    </w:p>
    <w:p w14:paraId="5FCA9D79" w14:textId="7B0827B6" w:rsidR="00E0128A" w:rsidRPr="00E0128A" w:rsidRDefault="00E0128A" w:rsidP="00E0128A">
      <w:pPr>
        <w:rPr>
          <w:sz w:val="2"/>
          <w:szCs w:val="2"/>
        </w:rPr>
      </w:pPr>
    </w:p>
    <w:p w14:paraId="02E85B85" w14:textId="270BAE19" w:rsidR="00E0128A" w:rsidRPr="00E0128A" w:rsidRDefault="00E0128A" w:rsidP="00E0128A">
      <w:pPr>
        <w:rPr>
          <w:sz w:val="2"/>
          <w:szCs w:val="2"/>
        </w:rPr>
      </w:pPr>
    </w:p>
    <w:p w14:paraId="0622B214" w14:textId="7C166E32" w:rsidR="00E0128A" w:rsidRPr="00E0128A" w:rsidRDefault="00E0128A" w:rsidP="00E0128A">
      <w:pPr>
        <w:rPr>
          <w:sz w:val="2"/>
          <w:szCs w:val="2"/>
        </w:rPr>
      </w:pPr>
    </w:p>
    <w:p w14:paraId="038E7891" w14:textId="0BB404A8" w:rsidR="00E0128A" w:rsidRPr="00E0128A" w:rsidRDefault="00E0128A" w:rsidP="00E0128A">
      <w:pPr>
        <w:rPr>
          <w:sz w:val="2"/>
          <w:szCs w:val="2"/>
        </w:rPr>
      </w:pPr>
    </w:p>
    <w:p w14:paraId="14235A6E" w14:textId="2B50E6AF" w:rsidR="00E0128A" w:rsidRPr="00E0128A" w:rsidRDefault="00E0128A" w:rsidP="00E0128A">
      <w:pPr>
        <w:rPr>
          <w:sz w:val="2"/>
          <w:szCs w:val="2"/>
        </w:rPr>
      </w:pPr>
    </w:p>
    <w:p w14:paraId="59AE8E4E" w14:textId="18963229" w:rsidR="00E0128A" w:rsidRPr="00E0128A" w:rsidRDefault="00E0128A" w:rsidP="00E0128A">
      <w:pPr>
        <w:rPr>
          <w:sz w:val="2"/>
          <w:szCs w:val="2"/>
        </w:rPr>
      </w:pPr>
    </w:p>
    <w:p w14:paraId="550F10FB" w14:textId="3E0B4EF7" w:rsidR="00E0128A" w:rsidRPr="00E0128A" w:rsidRDefault="00E0128A" w:rsidP="00E0128A">
      <w:pPr>
        <w:rPr>
          <w:sz w:val="2"/>
          <w:szCs w:val="2"/>
        </w:rPr>
      </w:pPr>
    </w:p>
    <w:p w14:paraId="52E13524" w14:textId="24C096FF" w:rsidR="00E0128A" w:rsidRPr="00E0128A" w:rsidRDefault="00E0128A" w:rsidP="00E0128A">
      <w:pPr>
        <w:rPr>
          <w:sz w:val="2"/>
          <w:szCs w:val="2"/>
        </w:rPr>
      </w:pPr>
    </w:p>
    <w:p w14:paraId="794574BE" w14:textId="41A42F02" w:rsidR="00E0128A" w:rsidRPr="00E0128A" w:rsidRDefault="00E0128A" w:rsidP="00AC21F4">
      <w:pPr>
        <w:tabs>
          <w:tab w:val="left" w:pos="5280"/>
        </w:tabs>
        <w:rPr>
          <w:sz w:val="2"/>
          <w:szCs w:val="2"/>
        </w:rPr>
      </w:pPr>
    </w:p>
    <w:p w14:paraId="2C903D13" w14:textId="3483D8E5" w:rsidR="00E0128A" w:rsidRPr="00E0128A" w:rsidRDefault="00E0128A" w:rsidP="00E0128A">
      <w:pPr>
        <w:rPr>
          <w:sz w:val="2"/>
          <w:szCs w:val="2"/>
        </w:rPr>
      </w:pPr>
    </w:p>
    <w:p w14:paraId="41249E9C" w14:textId="34E5A336" w:rsidR="00E0128A" w:rsidRPr="00E0128A" w:rsidRDefault="00E0128A" w:rsidP="00E0128A">
      <w:pPr>
        <w:rPr>
          <w:sz w:val="2"/>
          <w:szCs w:val="2"/>
        </w:rPr>
      </w:pPr>
    </w:p>
    <w:p w14:paraId="68B30E9B" w14:textId="38442ECB" w:rsidR="00E0128A" w:rsidRPr="00E0128A" w:rsidRDefault="00E0128A" w:rsidP="00E0128A">
      <w:pPr>
        <w:rPr>
          <w:sz w:val="2"/>
          <w:szCs w:val="2"/>
        </w:rPr>
      </w:pPr>
    </w:p>
    <w:p w14:paraId="2AC3FD76" w14:textId="3BDF57EE" w:rsidR="00E0128A" w:rsidRPr="00E0128A" w:rsidRDefault="00E0128A" w:rsidP="00E0128A">
      <w:pPr>
        <w:rPr>
          <w:sz w:val="2"/>
          <w:szCs w:val="2"/>
        </w:rPr>
      </w:pPr>
    </w:p>
    <w:p w14:paraId="023D2AEB" w14:textId="7FA42A98" w:rsidR="00E0128A" w:rsidRPr="00E0128A" w:rsidRDefault="00E0128A" w:rsidP="00E0128A">
      <w:pPr>
        <w:rPr>
          <w:sz w:val="2"/>
          <w:szCs w:val="2"/>
        </w:rPr>
      </w:pPr>
    </w:p>
    <w:p w14:paraId="58031663" w14:textId="097EA69D" w:rsidR="00E0128A" w:rsidRPr="00E0128A" w:rsidRDefault="00E0128A" w:rsidP="00E0128A">
      <w:pPr>
        <w:rPr>
          <w:sz w:val="2"/>
          <w:szCs w:val="2"/>
        </w:rPr>
      </w:pPr>
    </w:p>
    <w:p w14:paraId="5ACA95EC" w14:textId="28E6641D" w:rsidR="00E0128A" w:rsidRPr="00E0128A" w:rsidRDefault="00E0128A" w:rsidP="00E0128A">
      <w:pPr>
        <w:rPr>
          <w:sz w:val="2"/>
          <w:szCs w:val="2"/>
        </w:rPr>
      </w:pPr>
    </w:p>
    <w:p w14:paraId="299B7D29" w14:textId="4D1D5274" w:rsidR="00E0128A" w:rsidRPr="00E0128A" w:rsidRDefault="00E0128A" w:rsidP="00E0128A">
      <w:pPr>
        <w:rPr>
          <w:sz w:val="2"/>
          <w:szCs w:val="2"/>
        </w:rPr>
      </w:pPr>
    </w:p>
    <w:p w14:paraId="78F10DB2" w14:textId="52A75289" w:rsidR="00E0128A" w:rsidRPr="00E0128A" w:rsidRDefault="00E0128A" w:rsidP="00E0128A">
      <w:pPr>
        <w:rPr>
          <w:sz w:val="2"/>
          <w:szCs w:val="2"/>
        </w:rPr>
      </w:pPr>
    </w:p>
    <w:p w14:paraId="781628C2" w14:textId="05269643" w:rsidR="00E0128A" w:rsidRPr="00E0128A" w:rsidRDefault="00E0128A" w:rsidP="00E0128A">
      <w:pPr>
        <w:rPr>
          <w:sz w:val="2"/>
          <w:szCs w:val="2"/>
        </w:rPr>
      </w:pPr>
    </w:p>
    <w:p w14:paraId="345F3E84" w14:textId="44EE0DF1" w:rsidR="00E0128A" w:rsidRPr="00E0128A" w:rsidRDefault="00E0128A" w:rsidP="00E0128A">
      <w:pPr>
        <w:rPr>
          <w:sz w:val="2"/>
          <w:szCs w:val="2"/>
        </w:rPr>
      </w:pPr>
    </w:p>
    <w:p w14:paraId="7B99B508" w14:textId="52C2F5FB" w:rsidR="00E0128A" w:rsidRPr="00E0128A" w:rsidRDefault="00E0128A" w:rsidP="00E0128A">
      <w:pPr>
        <w:rPr>
          <w:sz w:val="2"/>
          <w:szCs w:val="2"/>
        </w:rPr>
      </w:pPr>
    </w:p>
    <w:p w14:paraId="1C63849D" w14:textId="30E33A20" w:rsidR="00E0128A" w:rsidRPr="00E0128A" w:rsidRDefault="00E0128A" w:rsidP="00E0128A">
      <w:pPr>
        <w:rPr>
          <w:sz w:val="2"/>
          <w:szCs w:val="2"/>
        </w:rPr>
      </w:pPr>
    </w:p>
    <w:p w14:paraId="1839B538" w14:textId="78E9E5C7" w:rsidR="00E0128A" w:rsidRPr="00E0128A" w:rsidRDefault="00E0128A" w:rsidP="00E0128A">
      <w:pPr>
        <w:rPr>
          <w:sz w:val="2"/>
          <w:szCs w:val="2"/>
        </w:rPr>
      </w:pPr>
    </w:p>
    <w:p w14:paraId="40210B96" w14:textId="4EC662EA" w:rsidR="00E0128A" w:rsidRPr="00E0128A" w:rsidRDefault="00E0128A" w:rsidP="00E0128A">
      <w:pPr>
        <w:rPr>
          <w:sz w:val="2"/>
          <w:szCs w:val="2"/>
        </w:rPr>
      </w:pPr>
    </w:p>
    <w:p w14:paraId="2BCD9AA7" w14:textId="09B2C4E0" w:rsidR="00E0128A" w:rsidRPr="00E0128A" w:rsidRDefault="00E0128A" w:rsidP="00E0128A">
      <w:pPr>
        <w:rPr>
          <w:sz w:val="2"/>
          <w:szCs w:val="2"/>
        </w:rPr>
      </w:pPr>
    </w:p>
    <w:p w14:paraId="2A376E70" w14:textId="2B9486D8" w:rsidR="00E0128A" w:rsidRPr="00E0128A" w:rsidRDefault="00E0128A" w:rsidP="00E0128A">
      <w:pPr>
        <w:rPr>
          <w:sz w:val="2"/>
          <w:szCs w:val="2"/>
        </w:rPr>
      </w:pPr>
    </w:p>
    <w:p w14:paraId="7C05E33B" w14:textId="08EB5BAD" w:rsidR="00E0128A" w:rsidRPr="00E0128A" w:rsidRDefault="00E0128A" w:rsidP="00E0128A">
      <w:pPr>
        <w:rPr>
          <w:sz w:val="2"/>
          <w:szCs w:val="2"/>
        </w:rPr>
      </w:pPr>
    </w:p>
    <w:p w14:paraId="4828BE75" w14:textId="5E1F7AB3" w:rsidR="00E0128A" w:rsidRPr="00E0128A" w:rsidRDefault="00E0128A" w:rsidP="00E0128A">
      <w:pPr>
        <w:rPr>
          <w:sz w:val="2"/>
          <w:szCs w:val="2"/>
        </w:rPr>
      </w:pPr>
    </w:p>
    <w:p w14:paraId="78B309F4" w14:textId="0791C92F" w:rsidR="00E0128A" w:rsidRPr="00E0128A" w:rsidRDefault="00E0128A" w:rsidP="00E0128A">
      <w:pPr>
        <w:rPr>
          <w:sz w:val="2"/>
          <w:szCs w:val="2"/>
        </w:rPr>
      </w:pPr>
    </w:p>
    <w:p w14:paraId="7EDFC725" w14:textId="69E7C3AF" w:rsidR="00E0128A" w:rsidRPr="00E0128A" w:rsidRDefault="00E0128A" w:rsidP="00E0128A">
      <w:pPr>
        <w:rPr>
          <w:sz w:val="2"/>
          <w:szCs w:val="2"/>
        </w:rPr>
      </w:pPr>
    </w:p>
    <w:p w14:paraId="7B4B0A7B" w14:textId="08DDFED5" w:rsidR="00E0128A" w:rsidRPr="00E0128A" w:rsidRDefault="00E0128A" w:rsidP="00E0128A">
      <w:pPr>
        <w:rPr>
          <w:sz w:val="2"/>
          <w:szCs w:val="2"/>
        </w:rPr>
      </w:pPr>
    </w:p>
    <w:p w14:paraId="4785E574" w14:textId="76C07631" w:rsidR="00E0128A" w:rsidRPr="00E0128A" w:rsidRDefault="00E0128A" w:rsidP="00E0128A">
      <w:pPr>
        <w:rPr>
          <w:sz w:val="2"/>
          <w:szCs w:val="2"/>
        </w:rPr>
      </w:pPr>
    </w:p>
    <w:p w14:paraId="50833AF3" w14:textId="55794D93" w:rsidR="00E0128A" w:rsidRPr="00E0128A" w:rsidRDefault="00E0128A" w:rsidP="00E0128A">
      <w:pPr>
        <w:rPr>
          <w:sz w:val="2"/>
          <w:szCs w:val="2"/>
        </w:rPr>
      </w:pPr>
    </w:p>
    <w:p w14:paraId="29A1DD51" w14:textId="41B428E5" w:rsidR="00E0128A" w:rsidRPr="00E0128A" w:rsidRDefault="00E0128A" w:rsidP="00E0128A">
      <w:pPr>
        <w:rPr>
          <w:sz w:val="2"/>
          <w:szCs w:val="2"/>
        </w:rPr>
      </w:pPr>
    </w:p>
    <w:p w14:paraId="3791A312" w14:textId="6929C71F" w:rsidR="00E0128A" w:rsidRPr="00E0128A" w:rsidRDefault="00E0128A" w:rsidP="00E0128A">
      <w:pPr>
        <w:rPr>
          <w:sz w:val="2"/>
          <w:szCs w:val="2"/>
        </w:rPr>
      </w:pPr>
    </w:p>
    <w:p w14:paraId="02C8EB73" w14:textId="70FD3F91" w:rsidR="00E0128A" w:rsidRPr="00E0128A" w:rsidRDefault="00E0128A" w:rsidP="00E0128A">
      <w:pPr>
        <w:rPr>
          <w:sz w:val="2"/>
          <w:szCs w:val="2"/>
        </w:rPr>
      </w:pPr>
    </w:p>
    <w:p w14:paraId="3E7C7EA3" w14:textId="4912FF6B" w:rsidR="00E0128A" w:rsidRPr="00E0128A" w:rsidRDefault="00E0128A" w:rsidP="00E0128A">
      <w:pPr>
        <w:rPr>
          <w:sz w:val="2"/>
          <w:szCs w:val="2"/>
        </w:rPr>
      </w:pPr>
    </w:p>
    <w:p w14:paraId="78DD7B4B" w14:textId="63CFDAC3" w:rsidR="00E0128A" w:rsidRPr="00E0128A" w:rsidRDefault="00E0128A" w:rsidP="00E0128A">
      <w:pPr>
        <w:rPr>
          <w:sz w:val="2"/>
          <w:szCs w:val="2"/>
        </w:rPr>
      </w:pPr>
    </w:p>
    <w:p w14:paraId="3808680C" w14:textId="358C5BD8" w:rsidR="00E0128A" w:rsidRPr="00E0128A" w:rsidRDefault="00E0128A" w:rsidP="00E0128A">
      <w:pPr>
        <w:rPr>
          <w:sz w:val="2"/>
          <w:szCs w:val="2"/>
        </w:rPr>
      </w:pPr>
    </w:p>
    <w:p w14:paraId="64AC2BE2" w14:textId="3C1C62B4" w:rsidR="00E0128A" w:rsidRPr="00E0128A" w:rsidRDefault="00E0128A" w:rsidP="00E0128A">
      <w:pPr>
        <w:rPr>
          <w:sz w:val="2"/>
          <w:szCs w:val="2"/>
        </w:rPr>
      </w:pPr>
    </w:p>
    <w:p w14:paraId="280378EC" w14:textId="2842ADEF" w:rsidR="00E0128A" w:rsidRPr="00E0128A" w:rsidRDefault="00E0128A" w:rsidP="00E0128A">
      <w:pPr>
        <w:rPr>
          <w:sz w:val="2"/>
          <w:szCs w:val="2"/>
        </w:rPr>
      </w:pPr>
    </w:p>
    <w:p w14:paraId="21176625" w14:textId="19B65563" w:rsidR="00E0128A" w:rsidRPr="00E0128A" w:rsidRDefault="00E0128A" w:rsidP="00E0128A">
      <w:pPr>
        <w:rPr>
          <w:sz w:val="2"/>
          <w:szCs w:val="2"/>
        </w:rPr>
      </w:pPr>
    </w:p>
    <w:p w14:paraId="02F6766F" w14:textId="442A2E08" w:rsidR="00E0128A" w:rsidRPr="00E0128A" w:rsidRDefault="00E0128A" w:rsidP="00E0128A">
      <w:pPr>
        <w:rPr>
          <w:sz w:val="2"/>
          <w:szCs w:val="2"/>
        </w:rPr>
      </w:pPr>
    </w:p>
    <w:p w14:paraId="2134BB1B" w14:textId="7EFACF40" w:rsidR="00E0128A" w:rsidRPr="00E0128A" w:rsidRDefault="00E0128A" w:rsidP="00E0128A">
      <w:pPr>
        <w:rPr>
          <w:sz w:val="2"/>
          <w:szCs w:val="2"/>
        </w:rPr>
      </w:pPr>
    </w:p>
    <w:p w14:paraId="76EDBF49" w14:textId="19D0493C" w:rsidR="00E0128A" w:rsidRPr="00E0128A" w:rsidRDefault="00E0128A" w:rsidP="00E0128A">
      <w:pPr>
        <w:rPr>
          <w:sz w:val="2"/>
          <w:szCs w:val="2"/>
        </w:rPr>
      </w:pPr>
    </w:p>
    <w:p w14:paraId="6696440F" w14:textId="2DBDD54F" w:rsidR="00E0128A" w:rsidRPr="00E0128A" w:rsidRDefault="00E0128A" w:rsidP="00E0128A">
      <w:pPr>
        <w:rPr>
          <w:sz w:val="2"/>
          <w:szCs w:val="2"/>
        </w:rPr>
      </w:pPr>
    </w:p>
    <w:p w14:paraId="66ACF3B7" w14:textId="140EA048" w:rsidR="00E0128A" w:rsidRPr="00E0128A" w:rsidRDefault="00E0128A" w:rsidP="00E0128A">
      <w:pPr>
        <w:rPr>
          <w:sz w:val="2"/>
          <w:szCs w:val="2"/>
        </w:rPr>
      </w:pPr>
    </w:p>
    <w:p w14:paraId="102793BF" w14:textId="595BB298" w:rsidR="00E0128A" w:rsidRPr="00E0128A" w:rsidRDefault="00E0128A" w:rsidP="00E0128A">
      <w:pPr>
        <w:rPr>
          <w:sz w:val="2"/>
          <w:szCs w:val="2"/>
        </w:rPr>
      </w:pPr>
    </w:p>
    <w:p w14:paraId="2DDF5181" w14:textId="6B4684FF" w:rsidR="00E0128A" w:rsidRPr="00E0128A" w:rsidRDefault="00E0128A" w:rsidP="00E0128A">
      <w:pPr>
        <w:rPr>
          <w:sz w:val="2"/>
          <w:szCs w:val="2"/>
        </w:rPr>
      </w:pPr>
    </w:p>
    <w:p w14:paraId="0B692140" w14:textId="5B2D5C68" w:rsidR="00E0128A" w:rsidRPr="00E0128A" w:rsidRDefault="00E0128A" w:rsidP="00E0128A">
      <w:pPr>
        <w:rPr>
          <w:sz w:val="2"/>
          <w:szCs w:val="2"/>
        </w:rPr>
      </w:pPr>
    </w:p>
    <w:p w14:paraId="763ED88C" w14:textId="640659BC" w:rsidR="00E0128A" w:rsidRPr="00E0128A" w:rsidRDefault="00E0128A" w:rsidP="00E0128A">
      <w:pPr>
        <w:rPr>
          <w:sz w:val="2"/>
          <w:szCs w:val="2"/>
        </w:rPr>
      </w:pPr>
    </w:p>
    <w:p w14:paraId="62AD6A45" w14:textId="31D2C544" w:rsidR="00E0128A" w:rsidRPr="00E0128A" w:rsidRDefault="00E0128A" w:rsidP="00E0128A">
      <w:pPr>
        <w:rPr>
          <w:sz w:val="2"/>
          <w:szCs w:val="2"/>
        </w:rPr>
      </w:pPr>
    </w:p>
    <w:p w14:paraId="7DE68044" w14:textId="0ED3A43F" w:rsidR="00E0128A" w:rsidRPr="00E0128A" w:rsidRDefault="00E0128A" w:rsidP="00E0128A">
      <w:pPr>
        <w:rPr>
          <w:sz w:val="2"/>
          <w:szCs w:val="2"/>
        </w:rPr>
      </w:pPr>
    </w:p>
    <w:p w14:paraId="6850BBF5" w14:textId="7C47933F" w:rsidR="00E0128A" w:rsidRPr="00E0128A" w:rsidRDefault="00E0128A" w:rsidP="00E0128A">
      <w:pPr>
        <w:rPr>
          <w:sz w:val="2"/>
          <w:szCs w:val="2"/>
        </w:rPr>
      </w:pPr>
    </w:p>
    <w:p w14:paraId="60E8D1A5" w14:textId="5EBF8739" w:rsidR="00E0128A" w:rsidRPr="00E0128A" w:rsidRDefault="00E0128A" w:rsidP="00E0128A">
      <w:pPr>
        <w:rPr>
          <w:sz w:val="2"/>
          <w:szCs w:val="2"/>
        </w:rPr>
      </w:pPr>
    </w:p>
    <w:p w14:paraId="74B37F34" w14:textId="2523E481" w:rsidR="00E0128A" w:rsidRPr="00E0128A" w:rsidRDefault="00E0128A" w:rsidP="00E0128A">
      <w:pPr>
        <w:rPr>
          <w:sz w:val="2"/>
          <w:szCs w:val="2"/>
        </w:rPr>
      </w:pPr>
    </w:p>
    <w:p w14:paraId="58CE8A09" w14:textId="566D5763" w:rsidR="00E0128A" w:rsidRPr="00E0128A" w:rsidRDefault="00E0128A" w:rsidP="00FB47B2">
      <w:pPr>
        <w:tabs>
          <w:tab w:val="left" w:pos="5130"/>
        </w:tabs>
        <w:rPr>
          <w:sz w:val="2"/>
          <w:szCs w:val="2"/>
        </w:rPr>
      </w:pPr>
    </w:p>
    <w:p w14:paraId="3B613099" w14:textId="1A9227B0" w:rsidR="00E0128A" w:rsidRPr="00E0128A" w:rsidRDefault="00E0128A" w:rsidP="00E0128A">
      <w:pPr>
        <w:rPr>
          <w:sz w:val="2"/>
          <w:szCs w:val="2"/>
        </w:rPr>
      </w:pPr>
    </w:p>
    <w:p w14:paraId="74095710" w14:textId="255DEFA2" w:rsidR="00E0128A" w:rsidRPr="00E0128A" w:rsidRDefault="00E0128A" w:rsidP="00E0128A">
      <w:pPr>
        <w:rPr>
          <w:sz w:val="2"/>
          <w:szCs w:val="2"/>
        </w:rPr>
      </w:pPr>
    </w:p>
    <w:p w14:paraId="1FBEE635" w14:textId="79923640" w:rsidR="00E0128A" w:rsidRPr="00E0128A" w:rsidRDefault="00E0128A" w:rsidP="00E0128A">
      <w:pPr>
        <w:rPr>
          <w:sz w:val="2"/>
          <w:szCs w:val="2"/>
        </w:rPr>
      </w:pPr>
    </w:p>
    <w:p w14:paraId="79381B86" w14:textId="7884E1A2" w:rsidR="00E0128A" w:rsidRPr="00E0128A" w:rsidRDefault="00E0128A" w:rsidP="00E0128A">
      <w:pPr>
        <w:rPr>
          <w:sz w:val="2"/>
          <w:szCs w:val="2"/>
        </w:rPr>
      </w:pPr>
    </w:p>
    <w:p w14:paraId="1CD0EABB" w14:textId="15C9CA8C" w:rsidR="00E0128A" w:rsidRPr="00E0128A" w:rsidRDefault="00E0128A" w:rsidP="00E0128A">
      <w:pPr>
        <w:rPr>
          <w:sz w:val="2"/>
          <w:szCs w:val="2"/>
        </w:rPr>
      </w:pPr>
    </w:p>
    <w:p w14:paraId="796C22B0" w14:textId="447BC53B" w:rsidR="00E0128A" w:rsidRPr="00E0128A" w:rsidRDefault="00E0128A" w:rsidP="00E0128A">
      <w:pPr>
        <w:rPr>
          <w:sz w:val="2"/>
          <w:szCs w:val="2"/>
        </w:rPr>
      </w:pPr>
    </w:p>
    <w:p w14:paraId="5B4A35AF" w14:textId="48FA5ED4" w:rsidR="00E0128A" w:rsidRPr="00E0128A" w:rsidRDefault="00E0128A" w:rsidP="00E0128A">
      <w:pPr>
        <w:rPr>
          <w:sz w:val="2"/>
          <w:szCs w:val="2"/>
        </w:rPr>
      </w:pPr>
    </w:p>
    <w:p w14:paraId="4814C634" w14:textId="600494E7" w:rsidR="00E0128A" w:rsidRPr="00E0128A" w:rsidRDefault="00E0128A" w:rsidP="00E0128A">
      <w:pPr>
        <w:rPr>
          <w:sz w:val="2"/>
          <w:szCs w:val="2"/>
        </w:rPr>
      </w:pPr>
    </w:p>
    <w:p w14:paraId="2AD13DDB" w14:textId="383ECF87" w:rsidR="00E0128A" w:rsidRPr="00E0128A" w:rsidRDefault="00E0128A" w:rsidP="00E0128A">
      <w:pPr>
        <w:rPr>
          <w:sz w:val="2"/>
          <w:szCs w:val="2"/>
        </w:rPr>
      </w:pPr>
    </w:p>
    <w:p w14:paraId="5CAC4722" w14:textId="5831BC11" w:rsidR="00E0128A" w:rsidRPr="00E0128A" w:rsidRDefault="00E0128A" w:rsidP="00E0128A">
      <w:pPr>
        <w:rPr>
          <w:sz w:val="2"/>
          <w:szCs w:val="2"/>
        </w:rPr>
      </w:pPr>
    </w:p>
    <w:p w14:paraId="0708B46B" w14:textId="73FE10FC" w:rsidR="00E0128A" w:rsidRPr="00E0128A" w:rsidRDefault="00E0128A" w:rsidP="00E0128A">
      <w:pPr>
        <w:rPr>
          <w:sz w:val="2"/>
          <w:szCs w:val="2"/>
        </w:rPr>
      </w:pPr>
    </w:p>
    <w:p w14:paraId="74DE8283" w14:textId="1741DC3F" w:rsidR="00E0128A" w:rsidRPr="00E0128A" w:rsidRDefault="00E0128A" w:rsidP="00E0128A">
      <w:pPr>
        <w:rPr>
          <w:sz w:val="2"/>
          <w:szCs w:val="2"/>
        </w:rPr>
      </w:pPr>
    </w:p>
    <w:p w14:paraId="54AB0BB7" w14:textId="40ED597A" w:rsidR="00E0128A" w:rsidRPr="00E0128A" w:rsidRDefault="00E0128A" w:rsidP="00E0128A">
      <w:pPr>
        <w:rPr>
          <w:sz w:val="2"/>
          <w:szCs w:val="2"/>
        </w:rPr>
      </w:pPr>
    </w:p>
    <w:p w14:paraId="6C8E69AB" w14:textId="2E78C8D9" w:rsidR="00E0128A" w:rsidRPr="00E0128A" w:rsidRDefault="00E0128A" w:rsidP="00E0128A">
      <w:pPr>
        <w:rPr>
          <w:sz w:val="2"/>
          <w:szCs w:val="2"/>
        </w:rPr>
      </w:pPr>
    </w:p>
    <w:p w14:paraId="6ABDECE5" w14:textId="1335F2A6" w:rsidR="00E0128A" w:rsidRPr="00E0128A" w:rsidRDefault="00E0128A" w:rsidP="00E0128A">
      <w:pPr>
        <w:rPr>
          <w:sz w:val="2"/>
          <w:szCs w:val="2"/>
        </w:rPr>
      </w:pPr>
    </w:p>
    <w:p w14:paraId="1D858E30" w14:textId="27AC8A6D" w:rsidR="00E0128A" w:rsidRPr="00E0128A" w:rsidRDefault="00E0128A" w:rsidP="00E0128A">
      <w:pPr>
        <w:rPr>
          <w:sz w:val="2"/>
          <w:szCs w:val="2"/>
        </w:rPr>
      </w:pPr>
    </w:p>
    <w:p w14:paraId="214750EA" w14:textId="47F7E844" w:rsidR="00E0128A" w:rsidRPr="00E0128A" w:rsidRDefault="00E0128A" w:rsidP="00E0128A">
      <w:pPr>
        <w:rPr>
          <w:sz w:val="2"/>
          <w:szCs w:val="2"/>
        </w:rPr>
      </w:pPr>
    </w:p>
    <w:p w14:paraId="0C964895" w14:textId="7C6B215D" w:rsidR="00E0128A" w:rsidRPr="00E0128A" w:rsidRDefault="00E0128A" w:rsidP="00E0128A">
      <w:pPr>
        <w:rPr>
          <w:sz w:val="2"/>
          <w:szCs w:val="2"/>
        </w:rPr>
      </w:pPr>
    </w:p>
    <w:p w14:paraId="34EBF78E" w14:textId="5B84C558" w:rsidR="00E0128A" w:rsidRPr="00E0128A" w:rsidRDefault="00E0128A" w:rsidP="00E0128A">
      <w:pPr>
        <w:rPr>
          <w:sz w:val="2"/>
          <w:szCs w:val="2"/>
        </w:rPr>
      </w:pPr>
    </w:p>
    <w:p w14:paraId="0F93BB1B" w14:textId="317DB122" w:rsidR="00E0128A" w:rsidRPr="00E0128A" w:rsidRDefault="00E0128A" w:rsidP="00E0128A">
      <w:pPr>
        <w:rPr>
          <w:sz w:val="2"/>
          <w:szCs w:val="2"/>
        </w:rPr>
      </w:pPr>
    </w:p>
    <w:p w14:paraId="3E013347" w14:textId="4F190109" w:rsidR="00E0128A" w:rsidRPr="00E0128A" w:rsidRDefault="00E0128A" w:rsidP="00E0128A">
      <w:pPr>
        <w:rPr>
          <w:sz w:val="2"/>
          <w:szCs w:val="2"/>
        </w:rPr>
      </w:pPr>
    </w:p>
    <w:p w14:paraId="0D4992BC" w14:textId="5A8EEF51" w:rsidR="00E0128A" w:rsidRPr="00E0128A" w:rsidRDefault="00E0128A" w:rsidP="00E0128A">
      <w:pPr>
        <w:rPr>
          <w:sz w:val="2"/>
          <w:szCs w:val="2"/>
        </w:rPr>
      </w:pPr>
    </w:p>
    <w:p w14:paraId="387FD908" w14:textId="6EFC0B23" w:rsidR="00E0128A" w:rsidRPr="00E0128A" w:rsidRDefault="00AC21F4" w:rsidP="00AC21F4">
      <w:pPr>
        <w:tabs>
          <w:tab w:val="left" w:pos="484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BDBAB79" w14:textId="254E14A7" w:rsidR="00E0128A" w:rsidRPr="00E0128A" w:rsidRDefault="00E0128A" w:rsidP="00E0128A">
      <w:pPr>
        <w:rPr>
          <w:sz w:val="2"/>
          <w:szCs w:val="2"/>
        </w:rPr>
      </w:pPr>
    </w:p>
    <w:p w14:paraId="3F7B2063" w14:textId="71964802" w:rsidR="00E0128A" w:rsidRPr="00E0128A" w:rsidRDefault="00E0128A" w:rsidP="00E0128A">
      <w:pPr>
        <w:rPr>
          <w:sz w:val="2"/>
          <w:szCs w:val="2"/>
        </w:rPr>
      </w:pPr>
    </w:p>
    <w:p w14:paraId="2D5570F6" w14:textId="41DB4723" w:rsidR="00E0128A" w:rsidRPr="00E0128A" w:rsidRDefault="00E0128A" w:rsidP="00E0128A">
      <w:pPr>
        <w:rPr>
          <w:sz w:val="2"/>
          <w:szCs w:val="2"/>
        </w:rPr>
      </w:pPr>
    </w:p>
    <w:p w14:paraId="113090DB" w14:textId="77A39F1D" w:rsidR="00E0128A" w:rsidRPr="00E0128A" w:rsidRDefault="00E0128A" w:rsidP="00CB4282">
      <w:pPr>
        <w:tabs>
          <w:tab w:val="left" w:pos="5055"/>
        </w:tabs>
        <w:rPr>
          <w:sz w:val="2"/>
          <w:szCs w:val="2"/>
        </w:rPr>
      </w:pPr>
    </w:p>
    <w:p w14:paraId="0553911E" w14:textId="71F2EA50" w:rsidR="00E0128A" w:rsidRPr="00E0128A" w:rsidRDefault="00E0128A" w:rsidP="00E0128A">
      <w:pPr>
        <w:rPr>
          <w:sz w:val="2"/>
          <w:szCs w:val="2"/>
        </w:rPr>
      </w:pPr>
    </w:p>
    <w:p w14:paraId="0F13E4AB" w14:textId="0938334A" w:rsidR="00E0128A" w:rsidRPr="00E0128A" w:rsidRDefault="00E0128A" w:rsidP="00E0128A">
      <w:pPr>
        <w:rPr>
          <w:sz w:val="2"/>
          <w:szCs w:val="2"/>
        </w:rPr>
      </w:pPr>
    </w:p>
    <w:p w14:paraId="4C145614" w14:textId="43371FF2" w:rsidR="00E0128A" w:rsidRPr="00E0128A" w:rsidRDefault="00E0128A" w:rsidP="00E0128A">
      <w:pPr>
        <w:rPr>
          <w:sz w:val="2"/>
          <w:szCs w:val="2"/>
        </w:rPr>
      </w:pPr>
    </w:p>
    <w:p w14:paraId="34D16939" w14:textId="60BE6F2B" w:rsidR="00E0128A" w:rsidRPr="00E0128A" w:rsidRDefault="00E0128A" w:rsidP="00E0128A">
      <w:pPr>
        <w:rPr>
          <w:sz w:val="2"/>
          <w:szCs w:val="2"/>
        </w:rPr>
      </w:pPr>
    </w:p>
    <w:p w14:paraId="04BBBF0F" w14:textId="319D4E49" w:rsidR="00E0128A" w:rsidRPr="00E0128A" w:rsidRDefault="00E0128A" w:rsidP="00E0128A">
      <w:pPr>
        <w:rPr>
          <w:sz w:val="2"/>
          <w:szCs w:val="2"/>
        </w:rPr>
      </w:pPr>
    </w:p>
    <w:p w14:paraId="00BC4EDA" w14:textId="5329BCD6" w:rsidR="00E0128A" w:rsidRPr="00E0128A" w:rsidRDefault="00E0128A" w:rsidP="00E0128A">
      <w:pPr>
        <w:rPr>
          <w:sz w:val="2"/>
          <w:szCs w:val="2"/>
        </w:rPr>
      </w:pPr>
    </w:p>
    <w:p w14:paraId="033E4E11" w14:textId="08458579" w:rsidR="00E0128A" w:rsidRPr="00E0128A" w:rsidRDefault="00E0128A" w:rsidP="00E0128A">
      <w:pPr>
        <w:rPr>
          <w:sz w:val="2"/>
          <w:szCs w:val="2"/>
        </w:rPr>
      </w:pPr>
    </w:p>
    <w:p w14:paraId="6E1E1546" w14:textId="1323169C" w:rsidR="00E0128A" w:rsidRPr="00E0128A" w:rsidRDefault="00E0128A" w:rsidP="00E0128A">
      <w:pPr>
        <w:rPr>
          <w:sz w:val="2"/>
          <w:szCs w:val="2"/>
        </w:rPr>
      </w:pPr>
    </w:p>
    <w:p w14:paraId="44271080" w14:textId="29B0D053" w:rsidR="00E0128A" w:rsidRPr="00E0128A" w:rsidRDefault="00E0128A" w:rsidP="00E0128A">
      <w:pPr>
        <w:rPr>
          <w:sz w:val="2"/>
          <w:szCs w:val="2"/>
        </w:rPr>
      </w:pPr>
    </w:p>
    <w:p w14:paraId="7F34C11D" w14:textId="25E161E2" w:rsidR="00E0128A" w:rsidRPr="00E0128A" w:rsidRDefault="00E0128A" w:rsidP="00E0128A">
      <w:pPr>
        <w:rPr>
          <w:sz w:val="2"/>
          <w:szCs w:val="2"/>
        </w:rPr>
      </w:pPr>
    </w:p>
    <w:p w14:paraId="5274E7C1" w14:textId="69EBA9FB" w:rsidR="00E0128A" w:rsidRPr="00E0128A" w:rsidRDefault="00E0128A" w:rsidP="00E0128A">
      <w:pPr>
        <w:rPr>
          <w:sz w:val="2"/>
          <w:szCs w:val="2"/>
        </w:rPr>
      </w:pPr>
    </w:p>
    <w:p w14:paraId="10E4FE58" w14:textId="3BFE289F" w:rsidR="00E0128A" w:rsidRPr="00E0128A" w:rsidRDefault="00E0128A" w:rsidP="00E0128A">
      <w:pPr>
        <w:rPr>
          <w:sz w:val="2"/>
          <w:szCs w:val="2"/>
        </w:rPr>
      </w:pPr>
    </w:p>
    <w:p w14:paraId="20692D83" w14:textId="7E03B495" w:rsidR="00E0128A" w:rsidRPr="00E0128A" w:rsidRDefault="00E0128A" w:rsidP="00E0128A">
      <w:pPr>
        <w:rPr>
          <w:sz w:val="2"/>
          <w:szCs w:val="2"/>
        </w:rPr>
      </w:pPr>
    </w:p>
    <w:p w14:paraId="6F33A898" w14:textId="2BD7C1C9" w:rsidR="00E0128A" w:rsidRPr="00E0128A" w:rsidRDefault="00E0128A" w:rsidP="00E0128A">
      <w:pPr>
        <w:rPr>
          <w:sz w:val="2"/>
          <w:szCs w:val="2"/>
        </w:rPr>
      </w:pPr>
    </w:p>
    <w:p w14:paraId="0F320B86" w14:textId="0DF0BC72" w:rsidR="00E0128A" w:rsidRPr="00E0128A" w:rsidRDefault="00E0128A" w:rsidP="00E0128A">
      <w:pPr>
        <w:rPr>
          <w:sz w:val="2"/>
          <w:szCs w:val="2"/>
        </w:rPr>
      </w:pPr>
    </w:p>
    <w:p w14:paraId="677A0DB2" w14:textId="506C4CEA" w:rsidR="00E0128A" w:rsidRPr="00E0128A" w:rsidRDefault="00E0128A" w:rsidP="00E0128A">
      <w:pPr>
        <w:rPr>
          <w:sz w:val="2"/>
          <w:szCs w:val="2"/>
        </w:rPr>
      </w:pPr>
    </w:p>
    <w:p w14:paraId="65CF9262" w14:textId="672FB096" w:rsidR="00E0128A" w:rsidRPr="00E0128A" w:rsidRDefault="00E0128A" w:rsidP="00E0128A">
      <w:pPr>
        <w:rPr>
          <w:sz w:val="2"/>
          <w:szCs w:val="2"/>
        </w:rPr>
      </w:pPr>
    </w:p>
    <w:p w14:paraId="2B96556B" w14:textId="4157A511" w:rsidR="00E0128A" w:rsidRPr="00E0128A" w:rsidRDefault="00E0128A" w:rsidP="00E0128A">
      <w:pPr>
        <w:rPr>
          <w:sz w:val="2"/>
          <w:szCs w:val="2"/>
        </w:rPr>
      </w:pPr>
    </w:p>
    <w:p w14:paraId="5A6443AF" w14:textId="5385677D" w:rsidR="00E0128A" w:rsidRPr="00E0128A" w:rsidRDefault="00E0128A" w:rsidP="00E0128A">
      <w:pPr>
        <w:rPr>
          <w:sz w:val="2"/>
          <w:szCs w:val="2"/>
        </w:rPr>
      </w:pPr>
    </w:p>
    <w:p w14:paraId="3FE01B39" w14:textId="13813A5E" w:rsidR="00E0128A" w:rsidRPr="00E0128A" w:rsidRDefault="00E0128A" w:rsidP="00E0128A">
      <w:pPr>
        <w:rPr>
          <w:sz w:val="2"/>
          <w:szCs w:val="2"/>
        </w:rPr>
      </w:pPr>
    </w:p>
    <w:p w14:paraId="5FA8E7C3" w14:textId="6DD005D8" w:rsidR="00E0128A" w:rsidRPr="00E0128A" w:rsidRDefault="00E0128A" w:rsidP="00E0128A">
      <w:pPr>
        <w:rPr>
          <w:sz w:val="2"/>
          <w:szCs w:val="2"/>
        </w:rPr>
      </w:pPr>
    </w:p>
    <w:p w14:paraId="607D1FC9" w14:textId="3B3946A6" w:rsidR="00E0128A" w:rsidRPr="00E0128A" w:rsidRDefault="00E0128A" w:rsidP="00E0128A">
      <w:pPr>
        <w:rPr>
          <w:sz w:val="2"/>
          <w:szCs w:val="2"/>
        </w:rPr>
      </w:pPr>
    </w:p>
    <w:p w14:paraId="1F5825F9" w14:textId="13B588DE" w:rsidR="00E0128A" w:rsidRPr="00E0128A" w:rsidRDefault="00E0128A" w:rsidP="00E0128A">
      <w:pPr>
        <w:rPr>
          <w:sz w:val="2"/>
          <w:szCs w:val="2"/>
        </w:rPr>
      </w:pPr>
    </w:p>
    <w:p w14:paraId="36506419" w14:textId="451CD671" w:rsidR="00E0128A" w:rsidRPr="00E0128A" w:rsidRDefault="00E0128A" w:rsidP="00E0128A">
      <w:pPr>
        <w:rPr>
          <w:sz w:val="2"/>
          <w:szCs w:val="2"/>
        </w:rPr>
      </w:pPr>
    </w:p>
    <w:p w14:paraId="7E5B9233" w14:textId="1A04B6F9" w:rsidR="00E0128A" w:rsidRPr="00E0128A" w:rsidRDefault="00E0128A" w:rsidP="00E0128A">
      <w:pPr>
        <w:rPr>
          <w:sz w:val="2"/>
          <w:szCs w:val="2"/>
        </w:rPr>
      </w:pPr>
    </w:p>
    <w:p w14:paraId="41EC3F74" w14:textId="1F4B2C8B" w:rsidR="00E0128A" w:rsidRPr="00E0128A" w:rsidRDefault="00E0128A" w:rsidP="00E0128A">
      <w:pPr>
        <w:rPr>
          <w:sz w:val="2"/>
          <w:szCs w:val="2"/>
        </w:rPr>
      </w:pPr>
    </w:p>
    <w:p w14:paraId="21F89D73" w14:textId="59BD0D28" w:rsidR="00E0128A" w:rsidRPr="00E0128A" w:rsidRDefault="00E0128A" w:rsidP="00E0128A">
      <w:pPr>
        <w:rPr>
          <w:sz w:val="2"/>
          <w:szCs w:val="2"/>
        </w:rPr>
      </w:pPr>
    </w:p>
    <w:p w14:paraId="44AEA334" w14:textId="7AB7DC67" w:rsidR="00E0128A" w:rsidRPr="00E0128A" w:rsidRDefault="00E0128A" w:rsidP="00E0128A">
      <w:pPr>
        <w:rPr>
          <w:sz w:val="2"/>
          <w:szCs w:val="2"/>
        </w:rPr>
      </w:pPr>
    </w:p>
    <w:p w14:paraId="7A8F4570" w14:textId="6567DAC9" w:rsidR="00E0128A" w:rsidRPr="00E0128A" w:rsidRDefault="00E0128A" w:rsidP="00E0128A">
      <w:pPr>
        <w:rPr>
          <w:sz w:val="2"/>
          <w:szCs w:val="2"/>
        </w:rPr>
      </w:pPr>
    </w:p>
    <w:p w14:paraId="5C415006" w14:textId="50A7CB73" w:rsidR="00E0128A" w:rsidRPr="00E0128A" w:rsidRDefault="00E0128A" w:rsidP="00E0128A">
      <w:pPr>
        <w:rPr>
          <w:sz w:val="2"/>
          <w:szCs w:val="2"/>
        </w:rPr>
      </w:pPr>
    </w:p>
    <w:p w14:paraId="5034C960" w14:textId="141E5679" w:rsidR="00E0128A" w:rsidRPr="00E0128A" w:rsidRDefault="00E0128A" w:rsidP="00E0128A">
      <w:pPr>
        <w:rPr>
          <w:sz w:val="2"/>
          <w:szCs w:val="2"/>
        </w:rPr>
      </w:pPr>
    </w:p>
    <w:p w14:paraId="6AE81754" w14:textId="64D3D445" w:rsidR="00E0128A" w:rsidRPr="00E0128A" w:rsidRDefault="00E0128A" w:rsidP="00E0128A">
      <w:pPr>
        <w:rPr>
          <w:sz w:val="2"/>
          <w:szCs w:val="2"/>
        </w:rPr>
      </w:pPr>
    </w:p>
    <w:p w14:paraId="1603D308" w14:textId="2BC39C72" w:rsidR="00E0128A" w:rsidRPr="00E0128A" w:rsidRDefault="00E0128A" w:rsidP="00E0128A">
      <w:pPr>
        <w:rPr>
          <w:sz w:val="2"/>
          <w:szCs w:val="2"/>
        </w:rPr>
      </w:pPr>
    </w:p>
    <w:p w14:paraId="0A558048" w14:textId="0D270CD9" w:rsidR="00E0128A" w:rsidRPr="00E0128A" w:rsidRDefault="00E0128A" w:rsidP="00E0128A">
      <w:pPr>
        <w:rPr>
          <w:sz w:val="2"/>
          <w:szCs w:val="2"/>
        </w:rPr>
      </w:pPr>
    </w:p>
    <w:p w14:paraId="2E248746" w14:textId="4A6642E0" w:rsidR="00E0128A" w:rsidRPr="00E0128A" w:rsidRDefault="00E0128A" w:rsidP="00E0128A">
      <w:pPr>
        <w:rPr>
          <w:sz w:val="2"/>
          <w:szCs w:val="2"/>
        </w:rPr>
      </w:pPr>
    </w:p>
    <w:p w14:paraId="502058ED" w14:textId="040055DE" w:rsidR="00E0128A" w:rsidRPr="00E0128A" w:rsidRDefault="00E0128A" w:rsidP="00E0128A">
      <w:pPr>
        <w:rPr>
          <w:sz w:val="2"/>
          <w:szCs w:val="2"/>
        </w:rPr>
      </w:pPr>
    </w:p>
    <w:p w14:paraId="656C9D2B" w14:textId="12D66A91" w:rsidR="00E0128A" w:rsidRPr="00E0128A" w:rsidRDefault="00E0128A" w:rsidP="00AC21F4">
      <w:pPr>
        <w:rPr>
          <w:sz w:val="2"/>
          <w:szCs w:val="2"/>
        </w:rPr>
      </w:pPr>
    </w:p>
    <w:p w14:paraId="46C2FE63" w14:textId="41A60145" w:rsidR="00E0128A" w:rsidRPr="00E0128A" w:rsidRDefault="00E0128A" w:rsidP="00E0128A">
      <w:pPr>
        <w:rPr>
          <w:sz w:val="2"/>
          <w:szCs w:val="2"/>
        </w:rPr>
      </w:pPr>
    </w:p>
    <w:p w14:paraId="188B7DB9" w14:textId="3A62EAE3" w:rsidR="00E0128A" w:rsidRPr="00E0128A" w:rsidRDefault="00E0128A" w:rsidP="00E0128A">
      <w:pPr>
        <w:rPr>
          <w:sz w:val="2"/>
          <w:szCs w:val="2"/>
        </w:rPr>
      </w:pPr>
    </w:p>
    <w:p w14:paraId="7FD9E7A5" w14:textId="65989555" w:rsidR="00E0128A" w:rsidRPr="00E0128A" w:rsidRDefault="00E0128A" w:rsidP="00E0128A">
      <w:pPr>
        <w:rPr>
          <w:sz w:val="2"/>
          <w:szCs w:val="2"/>
        </w:rPr>
      </w:pPr>
    </w:p>
    <w:p w14:paraId="29A5C967" w14:textId="582C40FE" w:rsidR="00E0128A" w:rsidRPr="00E0128A" w:rsidRDefault="00E0128A" w:rsidP="00E0128A">
      <w:pPr>
        <w:rPr>
          <w:sz w:val="2"/>
          <w:szCs w:val="2"/>
        </w:rPr>
      </w:pPr>
    </w:p>
    <w:p w14:paraId="34C6428A" w14:textId="34F3820C" w:rsidR="00E0128A" w:rsidRPr="00E0128A" w:rsidRDefault="00E0128A" w:rsidP="00E0128A">
      <w:pPr>
        <w:rPr>
          <w:sz w:val="2"/>
          <w:szCs w:val="2"/>
        </w:rPr>
      </w:pPr>
    </w:p>
    <w:p w14:paraId="7CD0DEFF" w14:textId="7407D844" w:rsidR="00E0128A" w:rsidRPr="00E0128A" w:rsidRDefault="00E0128A" w:rsidP="00E0128A">
      <w:pPr>
        <w:rPr>
          <w:sz w:val="2"/>
          <w:szCs w:val="2"/>
        </w:rPr>
      </w:pPr>
    </w:p>
    <w:p w14:paraId="6C009DD0" w14:textId="6EB3312A" w:rsidR="00E0128A" w:rsidRPr="00E0128A" w:rsidRDefault="00E0128A" w:rsidP="00E0128A">
      <w:pPr>
        <w:rPr>
          <w:sz w:val="2"/>
          <w:szCs w:val="2"/>
        </w:rPr>
      </w:pPr>
    </w:p>
    <w:p w14:paraId="6B721B28" w14:textId="1388B3F6" w:rsidR="00E0128A" w:rsidRPr="00E0128A" w:rsidRDefault="00E0128A" w:rsidP="00E0128A">
      <w:pPr>
        <w:rPr>
          <w:sz w:val="2"/>
          <w:szCs w:val="2"/>
        </w:rPr>
      </w:pPr>
    </w:p>
    <w:p w14:paraId="7E6CA387" w14:textId="28CA76F8" w:rsidR="00E0128A" w:rsidRPr="00E0128A" w:rsidRDefault="00E0128A" w:rsidP="00E0128A">
      <w:pPr>
        <w:rPr>
          <w:sz w:val="2"/>
          <w:szCs w:val="2"/>
        </w:rPr>
      </w:pPr>
    </w:p>
    <w:p w14:paraId="7A42C48F" w14:textId="6E7B9230" w:rsidR="00E0128A" w:rsidRPr="00E0128A" w:rsidRDefault="00E0128A" w:rsidP="00E0128A">
      <w:pPr>
        <w:rPr>
          <w:sz w:val="2"/>
          <w:szCs w:val="2"/>
        </w:rPr>
      </w:pPr>
    </w:p>
    <w:p w14:paraId="15A43F8A" w14:textId="59264D99" w:rsidR="00E0128A" w:rsidRPr="00E0128A" w:rsidRDefault="00E0128A" w:rsidP="00E0128A">
      <w:pPr>
        <w:rPr>
          <w:sz w:val="2"/>
          <w:szCs w:val="2"/>
        </w:rPr>
      </w:pPr>
    </w:p>
    <w:p w14:paraId="2D7BD6D3" w14:textId="02ED3A3E" w:rsidR="00E0128A" w:rsidRPr="00E0128A" w:rsidRDefault="00E0128A" w:rsidP="00E0128A">
      <w:pPr>
        <w:rPr>
          <w:sz w:val="2"/>
          <w:szCs w:val="2"/>
        </w:rPr>
      </w:pPr>
    </w:p>
    <w:p w14:paraId="61E00AFA" w14:textId="6B120A56" w:rsidR="00E0128A" w:rsidRPr="00E0128A" w:rsidRDefault="00E0128A" w:rsidP="00E0128A">
      <w:pPr>
        <w:rPr>
          <w:sz w:val="2"/>
          <w:szCs w:val="2"/>
        </w:rPr>
      </w:pPr>
    </w:p>
    <w:p w14:paraId="2E237D34" w14:textId="22870664" w:rsidR="00E0128A" w:rsidRPr="00E0128A" w:rsidRDefault="00E0128A" w:rsidP="00E0128A">
      <w:pPr>
        <w:rPr>
          <w:sz w:val="2"/>
          <w:szCs w:val="2"/>
        </w:rPr>
      </w:pPr>
    </w:p>
    <w:p w14:paraId="310CDD48" w14:textId="5591DA69" w:rsidR="00E0128A" w:rsidRPr="00E0128A" w:rsidRDefault="00E0128A" w:rsidP="00E0128A">
      <w:pPr>
        <w:rPr>
          <w:sz w:val="2"/>
          <w:szCs w:val="2"/>
        </w:rPr>
      </w:pPr>
    </w:p>
    <w:p w14:paraId="5774E461" w14:textId="3A6A4F34" w:rsidR="00E0128A" w:rsidRPr="00E0128A" w:rsidRDefault="00E0128A" w:rsidP="00E0128A">
      <w:pPr>
        <w:rPr>
          <w:sz w:val="2"/>
          <w:szCs w:val="2"/>
        </w:rPr>
      </w:pPr>
    </w:p>
    <w:p w14:paraId="1B6D624C" w14:textId="4E60C05F" w:rsidR="00E0128A" w:rsidRPr="00E0128A" w:rsidRDefault="00E0128A" w:rsidP="00E0128A">
      <w:pPr>
        <w:rPr>
          <w:sz w:val="2"/>
          <w:szCs w:val="2"/>
        </w:rPr>
      </w:pPr>
    </w:p>
    <w:p w14:paraId="70C0D047" w14:textId="300336D8" w:rsidR="00E0128A" w:rsidRPr="00E0128A" w:rsidRDefault="00E0128A" w:rsidP="00E0128A">
      <w:pPr>
        <w:rPr>
          <w:sz w:val="2"/>
          <w:szCs w:val="2"/>
        </w:rPr>
      </w:pPr>
    </w:p>
    <w:p w14:paraId="065BCA79" w14:textId="0A733ACF" w:rsidR="00E0128A" w:rsidRPr="00E0128A" w:rsidRDefault="00E0128A" w:rsidP="00E0128A">
      <w:pPr>
        <w:rPr>
          <w:sz w:val="2"/>
          <w:szCs w:val="2"/>
        </w:rPr>
      </w:pPr>
    </w:p>
    <w:p w14:paraId="01A3C92E" w14:textId="0369A31C" w:rsidR="00E0128A" w:rsidRPr="00E0128A" w:rsidRDefault="00E0128A" w:rsidP="00E0128A">
      <w:pPr>
        <w:rPr>
          <w:sz w:val="2"/>
          <w:szCs w:val="2"/>
        </w:rPr>
      </w:pPr>
    </w:p>
    <w:p w14:paraId="06A321E6" w14:textId="3B58206C" w:rsidR="00E0128A" w:rsidRPr="00E0128A" w:rsidRDefault="00E0128A" w:rsidP="00E0128A">
      <w:pPr>
        <w:rPr>
          <w:sz w:val="2"/>
          <w:szCs w:val="2"/>
        </w:rPr>
      </w:pPr>
    </w:p>
    <w:p w14:paraId="3EE09BB7" w14:textId="49C280A4" w:rsidR="00E0128A" w:rsidRPr="00E0128A" w:rsidRDefault="00E0128A" w:rsidP="00E0128A">
      <w:pPr>
        <w:rPr>
          <w:sz w:val="2"/>
          <w:szCs w:val="2"/>
        </w:rPr>
      </w:pPr>
    </w:p>
    <w:p w14:paraId="45CDE028" w14:textId="4FA6FD98" w:rsidR="00E0128A" w:rsidRPr="00E0128A" w:rsidRDefault="00FB47B2" w:rsidP="00FB47B2">
      <w:pPr>
        <w:tabs>
          <w:tab w:val="left" w:pos="802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7F1BE3D" w14:textId="001C02CE" w:rsidR="00E0128A" w:rsidRPr="00E0128A" w:rsidRDefault="00E0128A" w:rsidP="00E0128A">
      <w:pPr>
        <w:rPr>
          <w:sz w:val="2"/>
          <w:szCs w:val="2"/>
        </w:rPr>
      </w:pPr>
    </w:p>
    <w:p w14:paraId="4DA447BE" w14:textId="326112A0" w:rsidR="00E0128A" w:rsidRPr="00E0128A" w:rsidRDefault="00E0128A" w:rsidP="00E0128A">
      <w:pPr>
        <w:rPr>
          <w:sz w:val="2"/>
          <w:szCs w:val="2"/>
        </w:rPr>
      </w:pPr>
    </w:p>
    <w:p w14:paraId="51145ABE" w14:textId="14EA03F7" w:rsidR="00E0128A" w:rsidRPr="00E0128A" w:rsidRDefault="00E0128A" w:rsidP="00E0128A">
      <w:pPr>
        <w:rPr>
          <w:sz w:val="2"/>
          <w:szCs w:val="2"/>
        </w:rPr>
      </w:pPr>
    </w:p>
    <w:p w14:paraId="70A6E582" w14:textId="4DBF90B4" w:rsidR="00E0128A" w:rsidRPr="00E0128A" w:rsidRDefault="00E0128A" w:rsidP="00E0128A">
      <w:pPr>
        <w:rPr>
          <w:sz w:val="2"/>
          <w:szCs w:val="2"/>
        </w:rPr>
      </w:pPr>
    </w:p>
    <w:p w14:paraId="491F398F" w14:textId="4DEFF991" w:rsidR="00E0128A" w:rsidRPr="00E0128A" w:rsidRDefault="00E0128A" w:rsidP="00E0128A">
      <w:pPr>
        <w:rPr>
          <w:sz w:val="2"/>
          <w:szCs w:val="2"/>
        </w:rPr>
      </w:pPr>
    </w:p>
    <w:p w14:paraId="0A46089F" w14:textId="3BC5602D" w:rsidR="00E0128A" w:rsidRPr="00E0128A" w:rsidRDefault="00E0128A" w:rsidP="00E0128A">
      <w:pPr>
        <w:rPr>
          <w:sz w:val="2"/>
          <w:szCs w:val="2"/>
        </w:rPr>
      </w:pPr>
    </w:p>
    <w:p w14:paraId="1E0782D4" w14:textId="2132C8BF" w:rsidR="00E0128A" w:rsidRPr="00E0128A" w:rsidRDefault="00E0128A" w:rsidP="00E0128A">
      <w:pPr>
        <w:rPr>
          <w:sz w:val="2"/>
          <w:szCs w:val="2"/>
        </w:rPr>
      </w:pPr>
    </w:p>
    <w:p w14:paraId="344C1709" w14:textId="661C9154" w:rsidR="00E0128A" w:rsidRPr="00E0128A" w:rsidRDefault="00E0128A" w:rsidP="00E0128A">
      <w:pPr>
        <w:rPr>
          <w:sz w:val="2"/>
          <w:szCs w:val="2"/>
        </w:rPr>
      </w:pPr>
    </w:p>
    <w:p w14:paraId="71003448" w14:textId="2FE29628" w:rsidR="00E0128A" w:rsidRPr="00E0128A" w:rsidRDefault="00E0128A" w:rsidP="00E0128A">
      <w:pPr>
        <w:rPr>
          <w:sz w:val="2"/>
          <w:szCs w:val="2"/>
        </w:rPr>
      </w:pPr>
    </w:p>
    <w:p w14:paraId="22A75ADE" w14:textId="0955C46D" w:rsidR="00E0128A" w:rsidRPr="00E0128A" w:rsidRDefault="00E0128A" w:rsidP="00E0128A">
      <w:pPr>
        <w:rPr>
          <w:sz w:val="2"/>
          <w:szCs w:val="2"/>
        </w:rPr>
      </w:pPr>
    </w:p>
    <w:p w14:paraId="37E513CD" w14:textId="4B0F601C" w:rsidR="00E0128A" w:rsidRPr="00E0128A" w:rsidRDefault="00E0128A" w:rsidP="004E1AAB">
      <w:pPr>
        <w:tabs>
          <w:tab w:val="left" w:pos="4635"/>
        </w:tabs>
        <w:rPr>
          <w:sz w:val="2"/>
          <w:szCs w:val="2"/>
        </w:rPr>
      </w:pPr>
    </w:p>
    <w:p w14:paraId="20A9C1AB" w14:textId="2B777AF0" w:rsidR="00E0128A" w:rsidRPr="00E0128A" w:rsidRDefault="00E0128A" w:rsidP="00E0128A">
      <w:pPr>
        <w:rPr>
          <w:sz w:val="2"/>
          <w:szCs w:val="2"/>
        </w:rPr>
      </w:pPr>
    </w:p>
    <w:p w14:paraId="0A6ED859" w14:textId="7C4241EC" w:rsidR="00E0128A" w:rsidRPr="00E0128A" w:rsidRDefault="00E0128A" w:rsidP="00AC21F4">
      <w:pPr>
        <w:tabs>
          <w:tab w:val="left" w:pos="6255"/>
        </w:tabs>
        <w:rPr>
          <w:sz w:val="2"/>
          <w:szCs w:val="2"/>
        </w:rPr>
      </w:pPr>
    </w:p>
    <w:p w14:paraId="011A60FE" w14:textId="6C07AF70" w:rsidR="00E0128A" w:rsidRPr="00E0128A" w:rsidRDefault="00E0128A" w:rsidP="00E0128A">
      <w:pPr>
        <w:rPr>
          <w:sz w:val="2"/>
          <w:szCs w:val="2"/>
        </w:rPr>
      </w:pPr>
    </w:p>
    <w:p w14:paraId="7DE23A3F" w14:textId="6AE1711B" w:rsidR="00E0128A" w:rsidRPr="00E0128A" w:rsidRDefault="00E0128A" w:rsidP="00E0128A">
      <w:pPr>
        <w:rPr>
          <w:sz w:val="2"/>
          <w:szCs w:val="2"/>
        </w:rPr>
      </w:pPr>
    </w:p>
    <w:p w14:paraId="552CECCF" w14:textId="37859B7D" w:rsidR="00E0128A" w:rsidRPr="00E0128A" w:rsidRDefault="00E0128A" w:rsidP="00E0128A">
      <w:pPr>
        <w:rPr>
          <w:sz w:val="2"/>
          <w:szCs w:val="2"/>
        </w:rPr>
      </w:pPr>
    </w:p>
    <w:p w14:paraId="1BAADF88" w14:textId="054E2513" w:rsidR="00E0128A" w:rsidRPr="00E0128A" w:rsidRDefault="00E0128A" w:rsidP="00E0128A">
      <w:pPr>
        <w:rPr>
          <w:sz w:val="2"/>
          <w:szCs w:val="2"/>
        </w:rPr>
      </w:pPr>
    </w:p>
    <w:p w14:paraId="21F0F404" w14:textId="33CDF414" w:rsidR="00E0128A" w:rsidRPr="00E0128A" w:rsidRDefault="00E0128A" w:rsidP="00E0128A">
      <w:pPr>
        <w:rPr>
          <w:sz w:val="2"/>
          <w:szCs w:val="2"/>
        </w:rPr>
      </w:pPr>
    </w:p>
    <w:p w14:paraId="7F1966B3" w14:textId="0C85CD27" w:rsidR="00E0128A" w:rsidRPr="00E0128A" w:rsidRDefault="00E0128A" w:rsidP="00E0128A">
      <w:pPr>
        <w:rPr>
          <w:sz w:val="2"/>
          <w:szCs w:val="2"/>
        </w:rPr>
      </w:pPr>
    </w:p>
    <w:p w14:paraId="041C08D8" w14:textId="428BF85F" w:rsidR="00E0128A" w:rsidRPr="00E0128A" w:rsidRDefault="00E0128A" w:rsidP="00E0128A">
      <w:pPr>
        <w:rPr>
          <w:sz w:val="2"/>
          <w:szCs w:val="2"/>
        </w:rPr>
      </w:pPr>
    </w:p>
    <w:p w14:paraId="28989503" w14:textId="2DDE6F92" w:rsidR="00E0128A" w:rsidRPr="00E0128A" w:rsidRDefault="00E0128A" w:rsidP="00E0128A">
      <w:pPr>
        <w:tabs>
          <w:tab w:val="left" w:pos="5138"/>
        </w:tabs>
        <w:rPr>
          <w:sz w:val="2"/>
          <w:szCs w:val="2"/>
        </w:rPr>
      </w:pPr>
    </w:p>
    <w:p w14:paraId="14442CE0" w14:textId="167A4BDF" w:rsidR="00E0128A" w:rsidRPr="00E0128A" w:rsidRDefault="00E0128A" w:rsidP="00E0128A">
      <w:pPr>
        <w:rPr>
          <w:sz w:val="2"/>
          <w:szCs w:val="2"/>
        </w:rPr>
      </w:pPr>
    </w:p>
    <w:p w14:paraId="6CBD555B" w14:textId="3680741D" w:rsidR="00E0128A" w:rsidRPr="00E0128A" w:rsidRDefault="00E0128A" w:rsidP="00E0128A">
      <w:pPr>
        <w:rPr>
          <w:sz w:val="2"/>
          <w:szCs w:val="2"/>
        </w:rPr>
      </w:pPr>
    </w:p>
    <w:p w14:paraId="78F35BEA" w14:textId="2B1A28FA" w:rsidR="00E0128A" w:rsidRPr="00E0128A" w:rsidRDefault="00E0128A" w:rsidP="00E0128A">
      <w:pPr>
        <w:rPr>
          <w:sz w:val="2"/>
          <w:szCs w:val="2"/>
        </w:rPr>
      </w:pPr>
    </w:p>
    <w:p w14:paraId="25A2DA29" w14:textId="73981A7A" w:rsidR="00E0128A" w:rsidRPr="00E0128A" w:rsidRDefault="00E0128A" w:rsidP="00E0128A">
      <w:pPr>
        <w:rPr>
          <w:sz w:val="2"/>
          <w:szCs w:val="2"/>
        </w:rPr>
      </w:pPr>
    </w:p>
    <w:p w14:paraId="2D3CB461" w14:textId="0CE0C309" w:rsidR="00E0128A" w:rsidRPr="00E0128A" w:rsidRDefault="00E0128A" w:rsidP="00E0128A">
      <w:pPr>
        <w:rPr>
          <w:sz w:val="2"/>
          <w:szCs w:val="2"/>
        </w:rPr>
      </w:pPr>
    </w:p>
    <w:p w14:paraId="25A6E2EC" w14:textId="0E5C497C" w:rsidR="00E0128A" w:rsidRPr="00E0128A" w:rsidRDefault="00E0128A" w:rsidP="00E0128A">
      <w:pPr>
        <w:rPr>
          <w:sz w:val="2"/>
          <w:szCs w:val="2"/>
        </w:rPr>
      </w:pPr>
    </w:p>
    <w:p w14:paraId="057BD40C" w14:textId="7A827419" w:rsidR="00E0128A" w:rsidRPr="00E0128A" w:rsidRDefault="00E0128A" w:rsidP="00E0128A">
      <w:pPr>
        <w:rPr>
          <w:sz w:val="2"/>
          <w:szCs w:val="2"/>
        </w:rPr>
      </w:pPr>
    </w:p>
    <w:p w14:paraId="79ACD592" w14:textId="768A30DB" w:rsidR="00E0128A" w:rsidRPr="00E0128A" w:rsidRDefault="00E0128A" w:rsidP="00E0128A">
      <w:pPr>
        <w:rPr>
          <w:sz w:val="2"/>
          <w:szCs w:val="2"/>
        </w:rPr>
      </w:pPr>
    </w:p>
    <w:p w14:paraId="2E813446" w14:textId="2DBF3EDE" w:rsidR="00E0128A" w:rsidRPr="00E0128A" w:rsidRDefault="00E0128A" w:rsidP="00E0128A">
      <w:pPr>
        <w:rPr>
          <w:sz w:val="2"/>
          <w:szCs w:val="2"/>
        </w:rPr>
      </w:pPr>
    </w:p>
    <w:p w14:paraId="1CDB9188" w14:textId="2E6AE1CE" w:rsidR="00E0128A" w:rsidRPr="00E0128A" w:rsidRDefault="00E0128A" w:rsidP="00E0128A">
      <w:pPr>
        <w:rPr>
          <w:sz w:val="2"/>
          <w:szCs w:val="2"/>
        </w:rPr>
      </w:pPr>
    </w:p>
    <w:p w14:paraId="556555AE" w14:textId="2B94D6BE" w:rsidR="00E0128A" w:rsidRPr="00E0128A" w:rsidRDefault="00E0128A" w:rsidP="00E0128A">
      <w:pPr>
        <w:rPr>
          <w:sz w:val="2"/>
          <w:szCs w:val="2"/>
        </w:rPr>
      </w:pPr>
    </w:p>
    <w:p w14:paraId="07FF0B65" w14:textId="5E64E965" w:rsidR="00E0128A" w:rsidRPr="00E0128A" w:rsidRDefault="00E0128A" w:rsidP="00E0128A">
      <w:pPr>
        <w:rPr>
          <w:sz w:val="2"/>
          <w:szCs w:val="2"/>
        </w:rPr>
      </w:pPr>
    </w:p>
    <w:p w14:paraId="605AC160" w14:textId="14B9591E" w:rsidR="00E0128A" w:rsidRPr="00E0128A" w:rsidRDefault="00E0128A" w:rsidP="00E0128A">
      <w:pPr>
        <w:rPr>
          <w:sz w:val="2"/>
          <w:szCs w:val="2"/>
        </w:rPr>
      </w:pPr>
    </w:p>
    <w:p w14:paraId="259C9430" w14:textId="02EDC970" w:rsidR="00E0128A" w:rsidRPr="00E0128A" w:rsidRDefault="00E0128A" w:rsidP="00E0128A">
      <w:pPr>
        <w:rPr>
          <w:sz w:val="2"/>
          <w:szCs w:val="2"/>
        </w:rPr>
      </w:pPr>
    </w:p>
    <w:p w14:paraId="7755728D" w14:textId="24187327" w:rsidR="00E0128A" w:rsidRPr="00E0128A" w:rsidRDefault="00E0128A" w:rsidP="00E0128A">
      <w:pPr>
        <w:rPr>
          <w:sz w:val="2"/>
          <w:szCs w:val="2"/>
        </w:rPr>
      </w:pPr>
    </w:p>
    <w:p w14:paraId="5906672C" w14:textId="65B0F22D" w:rsidR="00E0128A" w:rsidRPr="00E0128A" w:rsidRDefault="00E0128A" w:rsidP="00E0128A">
      <w:pPr>
        <w:rPr>
          <w:sz w:val="2"/>
          <w:szCs w:val="2"/>
        </w:rPr>
      </w:pPr>
    </w:p>
    <w:p w14:paraId="50479777" w14:textId="658A9861" w:rsidR="00E0128A" w:rsidRPr="00E0128A" w:rsidRDefault="00E0128A" w:rsidP="00E0128A">
      <w:pPr>
        <w:rPr>
          <w:sz w:val="2"/>
          <w:szCs w:val="2"/>
        </w:rPr>
      </w:pPr>
    </w:p>
    <w:p w14:paraId="1104AD83" w14:textId="7B81401F" w:rsidR="00E0128A" w:rsidRPr="00E0128A" w:rsidRDefault="00E0128A" w:rsidP="00E0128A">
      <w:pPr>
        <w:rPr>
          <w:sz w:val="2"/>
          <w:szCs w:val="2"/>
        </w:rPr>
      </w:pPr>
    </w:p>
    <w:p w14:paraId="2885D4AF" w14:textId="313CF4F3" w:rsidR="00E0128A" w:rsidRPr="00E0128A" w:rsidRDefault="00E0128A" w:rsidP="00E0128A">
      <w:pPr>
        <w:rPr>
          <w:sz w:val="2"/>
          <w:szCs w:val="2"/>
        </w:rPr>
      </w:pPr>
    </w:p>
    <w:p w14:paraId="0A8DCAAC" w14:textId="7CA4EB64" w:rsidR="00E0128A" w:rsidRPr="00E0128A" w:rsidRDefault="00E0128A" w:rsidP="00E0128A">
      <w:pPr>
        <w:rPr>
          <w:sz w:val="2"/>
          <w:szCs w:val="2"/>
        </w:rPr>
      </w:pPr>
    </w:p>
    <w:p w14:paraId="5DE76365" w14:textId="10DD1481" w:rsidR="00E0128A" w:rsidRPr="00E0128A" w:rsidRDefault="00E0128A" w:rsidP="00E0128A">
      <w:pPr>
        <w:rPr>
          <w:sz w:val="2"/>
          <w:szCs w:val="2"/>
        </w:rPr>
      </w:pPr>
    </w:p>
    <w:p w14:paraId="0C68412E" w14:textId="16992A8D" w:rsidR="00E0128A" w:rsidRPr="00E0128A" w:rsidRDefault="00E0128A" w:rsidP="00E0128A">
      <w:pPr>
        <w:rPr>
          <w:sz w:val="2"/>
          <w:szCs w:val="2"/>
        </w:rPr>
      </w:pPr>
    </w:p>
    <w:p w14:paraId="0D02167A" w14:textId="24250317" w:rsidR="00E0128A" w:rsidRPr="00E0128A" w:rsidRDefault="00E0128A" w:rsidP="00E0128A">
      <w:pPr>
        <w:rPr>
          <w:sz w:val="2"/>
          <w:szCs w:val="2"/>
        </w:rPr>
      </w:pPr>
    </w:p>
    <w:p w14:paraId="3AF448BF" w14:textId="4897947D" w:rsidR="00E0128A" w:rsidRPr="00E0128A" w:rsidRDefault="00E0128A" w:rsidP="00E0128A">
      <w:pPr>
        <w:rPr>
          <w:sz w:val="2"/>
          <w:szCs w:val="2"/>
        </w:rPr>
      </w:pPr>
    </w:p>
    <w:p w14:paraId="7A2855B9" w14:textId="786DA3FF" w:rsidR="00E0128A" w:rsidRPr="00E0128A" w:rsidRDefault="00E0128A" w:rsidP="00E0128A">
      <w:pPr>
        <w:rPr>
          <w:sz w:val="2"/>
          <w:szCs w:val="2"/>
        </w:rPr>
      </w:pPr>
    </w:p>
    <w:p w14:paraId="21396F57" w14:textId="33712044" w:rsidR="00E0128A" w:rsidRPr="00E0128A" w:rsidRDefault="00E0128A" w:rsidP="00E0128A">
      <w:pPr>
        <w:rPr>
          <w:sz w:val="2"/>
          <w:szCs w:val="2"/>
        </w:rPr>
      </w:pPr>
    </w:p>
    <w:p w14:paraId="15EFAB5F" w14:textId="268E06BF" w:rsidR="00E0128A" w:rsidRPr="00E0128A" w:rsidRDefault="00E0128A" w:rsidP="00E0128A">
      <w:pPr>
        <w:rPr>
          <w:sz w:val="2"/>
          <w:szCs w:val="2"/>
        </w:rPr>
      </w:pPr>
    </w:p>
    <w:p w14:paraId="31A59FCF" w14:textId="39F09A8C" w:rsidR="00E0128A" w:rsidRPr="00E0128A" w:rsidRDefault="00E0128A" w:rsidP="00E0128A">
      <w:pPr>
        <w:rPr>
          <w:sz w:val="2"/>
          <w:szCs w:val="2"/>
        </w:rPr>
      </w:pPr>
    </w:p>
    <w:p w14:paraId="5E65B83C" w14:textId="7F59CBA8" w:rsidR="00E0128A" w:rsidRPr="00E0128A" w:rsidRDefault="00E0128A" w:rsidP="00E0128A">
      <w:pPr>
        <w:rPr>
          <w:sz w:val="2"/>
          <w:szCs w:val="2"/>
        </w:rPr>
      </w:pPr>
    </w:p>
    <w:p w14:paraId="32E6E185" w14:textId="5E667DF6" w:rsidR="00E0128A" w:rsidRPr="00E0128A" w:rsidRDefault="00E0128A" w:rsidP="00E0128A">
      <w:pPr>
        <w:rPr>
          <w:sz w:val="2"/>
          <w:szCs w:val="2"/>
        </w:rPr>
      </w:pPr>
    </w:p>
    <w:p w14:paraId="1CFB2D9F" w14:textId="6B11EBC6" w:rsidR="00E0128A" w:rsidRPr="00E0128A" w:rsidRDefault="00E0128A" w:rsidP="00E0128A">
      <w:pPr>
        <w:rPr>
          <w:sz w:val="2"/>
          <w:szCs w:val="2"/>
        </w:rPr>
      </w:pPr>
    </w:p>
    <w:p w14:paraId="298F01EB" w14:textId="6E4958EE" w:rsidR="00E0128A" w:rsidRPr="00E0128A" w:rsidRDefault="00E0128A" w:rsidP="00E0128A">
      <w:pPr>
        <w:rPr>
          <w:sz w:val="2"/>
          <w:szCs w:val="2"/>
        </w:rPr>
      </w:pPr>
    </w:p>
    <w:p w14:paraId="0EE58405" w14:textId="16067A7A" w:rsidR="00E0128A" w:rsidRPr="00E0128A" w:rsidRDefault="00E0128A" w:rsidP="00E0128A">
      <w:pPr>
        <w:rPr>
          <w:sz w:val="2"/>
          <w:szCs w:val="2"/>
        </w:rPr>
      </w:pPr>
    </w:p>
    <w:p w14:paraId="6D65291F" w14:textId="659210EC" w:rsidR="00E0128A" w:rsidRPr="00E0128A" w:rsidRDefault="00E0128A" w:rsidP="00E0128A">
      <w:pPr>
        <w:tabs>
          <w:tab w:val="left" w:pos="3876"/>
        </w:tabs>
        <w:rPr>
          <w:sz w:val="2"/>
          <w:szCs w:val="2"/>
        </w:rPr>
      </w:pPr>
    </w:p>
    <w:p w14:paraId="39C90834" w14:textId="704C7A85" w:rsidR="00E0128A" w:rsidRPr="00E0128A" w:rsidRDefault="00E0128A" w:rsidP="00E0128A">
      <w:pPr>
        <w:rPr>
          <w:sz w:val="2"/>
          <w:szCs w:val="2"/>
        </w:rPr>
      </w:pPr>
    </w:p>
    <w:p w14:paraId="41053308" w14:textId="7F839757" w:rsidR="00E0128A" w:rsidRPr="00E0128A" w:rsidRDefault="00E0128A" w:rsidP="00E0128A">
      <w:pPr>
        <w:rPr>
          <w:sz w:val="2"/>
          <w:szCs w:val="2"/>
        </w:rPr>
      </w:pPr>
    </w:p>
    <w:p w14:paraId="7651D1D9" w14:textId="3BEC6BBE" w:rsidR="00E0128A" w:rsidRPr="00E0128A" w:rsidRDefault="00E0128A" w:rsidP="00E0128A">
      <w:pPr>
        <w:rPr>
          <w:sz w:val="2"/>
          <w:szCs w:val="2"/>
        </w:rPr>
      </w:pPr>
    </w:p>
    <w:p w14:paraId="77EE1FE0" w14:textId="0549DC00" w:rsidR="00E0128A" w:rsidRPr="00E0128A" w:rsidRDefault="00E0128A" w:rsidP="00E0128A">
      <w:pPr>
        <w:rPr>
          <w:sz w:val="2"/>
          <w:szCs w:val="2"/>
        </w:rPr>
      </w:pPr>
    </w:p>
    <w:p w14:paraId="7D8996C8" w14:textId="226A6BFF" w:rsidR="00E0128A" w:rsidRPr="00E0128A" w:rsidRDefault="00E0128A" w:rsidP="00E0128A">
      <w:pPr>
        <w:rPr>
          <w:sz w:val="2"/>
          <w:szCs w:val="2"/>
        </w:rPr>
      </w:pPr>
    </w:p>
    <w:p w14:paraId="67BDDA7E" w14:textId="79741133" w:rsidR="00E0128A" w:rsidRPr="00E0128A" w:rsidRDefault="00E0128A" w:rsidP="00E0128A">
      <w:pPr>
        <w:rPr>
          <w:sz w:val="2"/>
          <w:szCs w:val="2"/>
        </w:rPr>
      </w:pPr>
    </w:p>
    <w:p w14:paraId="74C4D446" w14:textId="3E108049" w:rsidR="00E0128A" w:rsidRPr="00E0128A" w:rsidRDefault="00E0128A" w:rsidP="00E0128A">
      <w:pPr>
        <w:rPr>
          <w:sz w:val="2"/>
          <w:szCs w:val="2"/>
        </w:rPr>
      </w:pPr>
    </w:p>
    <w:p w14:paraId="0046653D" w14:textId="27A67FDF" w:rsidR="00E0128A" w:rsidRPr="00E0128A" w:rsidRDefault="00E0128A" w:rsidP="00E0128A">
      <w:pPr>
        <w:rPr>
          <w:sz w:val="2"/>
          <w:szCs w:val="2"/>
        </w:rPr>
      </w:pPr>
    </w:p>
    <w:p w14:paraId="39845605" w14:textId="24E4D509" w:rsidR="00E0128A" w:rsidRPr="00E0128A" w:rsidRDefault="00E0128A" w:rsidP="00E0128A">
      <w:pPr>
        <w:rPr>
          <w:sz w:val="2"/>
          <w:szCs w:val="2"/>
        </w:rPr>
      </w:pPr>
    </w:p>
    <w:p w14:paraId="79CD7E3A" w14:textId="5B706D9B" w:rsidR="00E0128A" w:rsidRPr="00E0128A" w:rsidRDefault="00E0128A" w:rsidP="00E0128A">
      <w:pPr>
        <w:rPr>
          <w:sz w:val="2"/>
          <w:szCs w:val="2"/>
        </w:rPr>
      </w:pPr>
    </w:p>
    <w:p w14:paraId="0329BAF0" w14:textId="72F544AE" w:rsidR="00E0128A" w:rsidRPr="00E0128A" w:rsidRDefault="00E0128A" w:rsidP="00E0128A">
      <w:pPr>
        <w:rPr>
          <w:sz w:val="2"/>
          <w:szCs w:val="2"/>
        </w:rPr>
      </w:pPr>
    </w:p>
    <w:p w14:paraId="4658A998" w14:textId="526F09A7" w:rsidR="00E0128A" w:rsidRPr="00E0128A" w:rsidRDefault="00E0128A" w:rsidP="00E0128A">
      <w:pPr>
        <w:rPr>
          <w:sz w:val="2"/>
          <w:szCs w:val="2"/>
        </w:rPr>
      </w:pPr>
    </w:p>
    <w:p w14:paraId="08D238EB" w14:textId="03DE3C68" w:rsidR="00E0128A" w:rsidRPr="00E0128A" w:rsidRDefault="00E0128A" w:rsidP="00E0128A">
      <w:pPr>
        <w:rPr>
          <w:sz w:val="2"/>
          <w:szCs w:val="2"/>
        </w:rPr>
      </w:pPr>
    </w:p>
    <w:p w14:paraId="7FC01B9F" w14:textId="07F0ABA9" w:rsidR="00E0128A" w:rsidRPr="00E0128A" w:rsidRDefault="00E0128A" w:rsidP="00E0128A">
      <w:pPr>
        <w:rPr>
          <w:sz w:val="2"/>
          <w:szCs w:val="2"/>
        </w:rPr>
      </w:pPr>
    </w:p>
    <w:p w14:paraId="36F6207A" w14:textId="1B48B6FF" w:rsidR="00E0128A" w:rsidRPr="00E0128A" w:rsidRDefault="00E0128A" w:rsidP="00E0128A">
      <w:pPr>
        <w:rPr>
          <w:sz w:val="2"/>
          <w:szCs w:val="2"/>
        </w:rPr>
      </w:pPr>
    </w:p>
    <w:p w14:paraId="4FA123D6" w14:textId="73E8A25B" w:rsidR="00E0128A" w:rsidRPr="00E0128A" w:rsidRDefault="00E0128A" w:rsidP="00E0128A">
      <w:pPr>
        <w:rPr>
          <w:sz w:val="2"/>
          <w:szCs w:val="2"/>
        </w:rPr>
      </w:pPr>
    </w:p>
    <w:p w14:paraId="3EA96030" w14:textId="02DBF745" w:rsidR="00E0128A" w:rsidRPr="00E0128A" w:rsidRDefault="00E0128A" w:rsidP="00E0128A">
      <w:pPr>
        <w:rPr>
          <w:sz w:val="2"/>
          <w:szCs w:val="2"/>
        </w:rPr>
      </w:pPr>
    </w:p>
    <w:p w14:paraId="4BA9BFC6" w14:textId="4A2EE121" w:rsidR="00E0128A" w:rsidRPr="00E0128A" w:rsidRDefault="00E0128A" w:rsidP="00E0128A">
      <w:pPr>
        <w:rPr>
          <w:sz w:val="2"/>
          <w:szCs w:val="2"/>
        </w:rPr>
      </w:pPr>
    </w:p>
    <w:p w14:paraId="037F8370" w14:textId="4DE20800" w:rsidR="00E0128A" w:rsidRPr="00E0128A" w:rsidRDefault="00E0128A" w:rsidP="00E0128A">
      <w:pPr>
        <w:rPr>
          <w:sz w:val="2"/>
          <w:szCs w:val="2"/>
        </w:rPr>
      </w:pPr>
    </w:p>
    <w:p w14:paraId="7359B732" w14:textId="53D5F924" w:rsidR="00E0128A" w:rsidRPr="00E0128A" w:rsidRDefault="00E0128A" w:rsidP="00E0128A">
      <w:pPr>
        <w:rPr>
          <w:sz w:val="2"/>
          <w:szCs w:val="2"/>
        </w:rPr>
      </w:pPr>
    </w:p>
    <w:p w14:paraId="52C3BD35" w14:textId="3A3E8002" w:rsidR="00E0128A" w:rsidRPr="00E0128A" w:rsidRDefault="00E0128A" w:rsidP="00E0128A">
      <w:pPr>
        <w:rPr>
          <w:sz w:val="2"/>
          <w:szCs w:val="2"/>
        </w:rPr>
      </w:pPr>
    </w:p>
    <w:p w14:paraId="0AC199D5" w14:textId="40373055" w:rsidR="00E0128A" w:rsidRPr="00E0128A" w:rsidRDefault="00E0128A" w:rsidP="00E0128A">
      <w:pPr>
        <w:rPr>
          <w:sz w:val="2"/>
          <w:szCs w:val="2"/>
        </w:rPr>
      </w:pPr>
    </w:p>
    <w:p w14:paraId="20461050" w14:textId="3AEC81F6" w:rsidR="00E0128A" w:rsidRPr="00E0128A" w:rsidRDefault="00E0128A" w:rsidP="00E0128A">
      <w:pPr>
        <w:rPr>
          <w:sz w:val="2"/>
          <w:szCs w:val="2"/>
        </w:rPr>
      </w:pPr>
    </w:p>
    <w:p w14:paraId="1E429D5A" w14:textId="7C9B3725" w:rsidR="00E0128A" w:rsidRPr="00E0128A" w:rsidRDefault="00E0128A" w:rsidP="00E0128A">
      <w:pPr>
        <w:rPr>
          <w:sz w:val="2"/>
          <w:szCs w:val="2"/>
        </w:rPr>
      </w:pPr>
    </w:p>
    <w:p w14:paraId="699F8225" w14:textId="2750C173" w:rsidR="00E0128A" w:rsidRPr="00E0128A" w:rsidRDefault="00E0128A" w:rsidP="00E0128A">
      <w:pPr>
        <w:rPr>
          <w:sz w:val="2"/>
          <w:szCs w:val="2"/>
        </w:rPr>
      </w:pPr>
    </w:p>
    <w:p w14:paraId="601A23DB" w14:textId="65DE628C" w:rsidR="00E0128A" w:rsidRPr="00E0128A" w:rsidRDefault="00E0128A" w:rsidP="00E0128A">
      <w:pPr>
        <w:rPr>
          <w:sz w:val="2"/>
          <w:szCs w:val="2"/>
        </w:rPr>
      </w:pPr>
    </w:p>
    <w:p w14:paraId="1F777478" w14:textId="44BBF0BE" w:rsidR="00E0128A" w:rsidRPr="00E0128A" w:rsidRDefault="00E0128A" w:rsidP="00E0128A">
      <w:pPr>
        <w:rPr>
          <w:sz w:val="2"/>
          <w:szCs w:val="2"/>
        </w:rPr>
      </w:pPr>
    </w:p>
    <w:p w14:paraId="790F77FF" w14:textId="617B5CB5" w:rsidR="00E0128A" w:rsidRPr="00E0128A" w:rsidRDefault="00E0128A" w:rsidP="00E0128A">
      <w:pPr>
        <w:rPr>
          <w:sz w:val="2"/>
          <w:szCs w:val="2"/>
        </w:rPr>
      </w:pPr>
    </w:p>
    <w:p w14:paraId="54A07B52" w14:textId="2BA7E463" w:rsidR="00E0128A" w:rsidRPr="00E0128A" w:rsidRDefault="00E0128A" w:rsidP="00E0128A">
      <w:pPr>
        <w:rPr>
          <w:sz w:val="2"/>
          <w:szCs w:val="2"/>
        </w:rPr>
      </w:pPr>
    </w:p>
    <w:p w14:paraId="62F17D82" w14:textId="6568D25F" w:rsidR="00E0128A" w:rsidRPr="00E0128A" w:rsidRDefault="00E0128A" w:rsidP="00E0128A">
      <w:pPr>
        <w:rPr>
          <w:sz w:val="2"/>
          <w:szCs w:val="2"/>
        </w:rPr>
      </w:pPr>
    </w:p>
    <w:p w14:paraId="015B60CE" w14:textId="299D6D98" w:rsidR="00E0128A" w:rsidRPr="00E0128A" w:rsidRDefault="00E0128A" w:rsidP="00E0128A">
      <w:pPr>
        <w:rPr>
          <w:sz w:val="2"/>
          <w:szCs w:val="2"/>
        </w:rPr>
      </w:pPr>
    </w:p>
    <w:p w14:paraId="178220E3" w14:textId="76345A13" w:rsidR="00E0128A" w:rsidRPr="00E0128A" w:rsidRDefault="00E0128A" w:rsidP="00E0128A">
      <w:pPr>
        <w:rPr>
          <w:sz w:val="2"/>
          <w:szCs w:val="2"/>
        </w:rPr>
      </w:pPr>
    </w:p>
    <w:p w14:paraId="51707689" w14:textId="62805017" w:rsidR="00E0128A" w:rsidRPr="00E0128A" w:rsidRDefault="00E0128A" w:rsidP="00E0128A">
      <w:pPr>
        <w:rPr>
          <w:sz w:val="2"/>
          <w:szCs w:val="2"/>
        </w:rPr>
      </w:pPr>
    </w:p>
    <w:p w14:paraId="6F8D78E4" w14:textId="2163AA4E" w:rsidR="00E0128A" w:rsidRPr="00E0128A" w:rsidRDefault="00E0128A" w:rsidP="00E0128A">
      <w:pPr>
        <w:rPr>
          <w:sz w:val="2"/>
          <w:szCs w:val="2"/>
        </w:rPr>
      </w:pPr>
    </w:p>
    <w:p w14:paraId="07894656" w14:textId="385BF61C" w:rsidR="00E0128A" w:rsidRPr="00E0128A" w:rsidRDefault="00E0128A" w:rsidP="00E0128A">
      <w:pPr>
        <w:rPr>
          <w:sz w:val="2"/>
          <w:szCs w:val="2"/>
        </w:rPr>
      </w:pPr>
    </w:p>
    <w:p w14:paraId="3AFD51BC" w14:textId="233570AA" w:rsidR="00E0128A" w:rsidRPr="00E0128A" w:rsidRDefault="00E0128A" w:rsidP="00E0128A">
      <w:pPr>
        <w:rPr>
          <w:sz w:val="2"/>
          <w:szCs w:val="2"/>
        </w:rPr>
      </w:pPr>
    </w:p>
    <w:p w14:paraId="542FFBA7" w14:textId="4FD623F6" w:rsidR="00E0128A" w:rsidRPr="00E0128A" w:rsidRDefault="00E0128A" w:rsidP="00E0128A">
      <w:pPr>
        <w:rPr>
          <w:sz w:val="2"/>
          <w:szCs w:val="2"/>
        </w:rPr>
      </w:pPr>
    </w:p>
    <w:p w14:paraId="652E7C97" w14:textId="436EA018" w:rsidR="00E0128A" w:rsidRPr="00E0128A" w:rsidRDefault="00E0128A" w:rsidP="00E0128A">
      <w:pPr>
        <w:rPr>
          <w:sz w:val="2"/>
          <w:szCs w:val="2"/>
        </w:rPr>
      </w:pPr>
    </w:p>
    <w:p w14:paraId="0600A080" w14:textId="6119F191" w:rsidR="00E0128A" w:rsidRPr="00E0128A" w:rsidRDefault="00E0128A" w:rsidP="00E0128A">
      <w:pPr>
        <w:rPr>
          <w:sz w:val="2"/>
          <w:szCs w:val="2"/>
        </w:rPr>
      </w:pPr>
    </w:p>
    <w:p w14:paraId="3B5521D1" w14:textId="4BFF161B" w:rsidR="00E0128A" w:rsidRPr="00E0128A" w:rsidRDefault="00E0128A" w:rsidP="00E0128A">
      <w:pPr>
        <w:rPr>
          <w:sz w:val="2"/>
          <w:szCs w:val="2"/>
        </w:rPr>
      </w:pPr>
    </w:p>
    <w:p w14:paraId="13FFF915" w14:textId="5E0343FD" w:rsidR="00E0128A" w:rsidRPr="00E0128A" w:rsidRDefault="00E0128A" w:rsidP="00E0128A">
      <w:pPr>
        <w:rPr>
          <w:sz w:val="2"/>
          <w:szCs w:val="2"/>
        </w:rPr>
      </w:pPr>
    </w:p>
    <w:p w14:paraId="3E5424F1" w14:textId="3D19F7D6" w:rsidR="00E0128A" w:rsidRPr="00E0128A" w:rsidRDefault="00E0128A" w:rsidP="00E0128A">
      <w:pPr>
        <w:rPr>
          <w:sz w:val="2"/>
          <w:szCs w:val="2"/>
        </w:rPr>
      </w:pPr>
    </w:p>
    <w:p w14:paraId="28458EC1" w14:textId="0F825CEE" w:rsidR="00E0128A" w:rsidRPr="00E0128A" w:rsidRDefault="00E0128A" w:rsidP="00E0128A">
      <w:pPr>
        <w:rPr>
          <w:sz w:val="2"/>
          <w:szCs w:val="2"/>
        </w:rPr>
      </w:pPr>
    </w:p>
    <w:p w14:paraId="608BBA00" w14:textId="5BE0417E" w:rsidR="00E0128A" w:rsidRPr="00E0128A" w:rsidRDefault="00E0128A" w:rsidP="00AC21F4">
      <w:pPr>
        <w:tabs>
          <w:tab w:val="left" w:pos="2055"/>
        </w:tabs>
        <w:rPr>
          <w:sz w:val="2"/>
          <w:szCs w:val="2"/>
        </w:rPr>
      </w:pPr>
    </w:p>
    <w:p w14:paraId="159BABAF" w14:textId="10160529" w:rsidR="00E0128A" w:rsidRPr="00E0128A" w:rsidRDefault="00E0128A" w:rsidP="00E0128A">
      <w:pPr>
        <w:rPr>
          <w:sz w:val="2"/>
          <w:szCs w:val="2"/>
        </w:rPr>
      </w:pPr>
    </w:p>
    <w:p w14:paraId="37D0AC4B" w14:textId="5B6E8E23" w:rsidR="00E0128A" w:rsidRPr="00E0128A" w:rsidRDefault="00E0128A" w:rsidP="00E0128A">
      <w:pPr>
        <w:rPr>
          <w:sz w:val="2"/>
          <w:szCs w:val="2"/>
        </w:rPr>
      </w:pPr>
    </w:p>
    <w:p w14:paraId="3B4FCD33" w14:textId="7F7FFA5C" w:rsidR="00E0128A" w:rsidRPr="00E0128A" w:rsidRDefault="00E0128A" w:rsidP="00E0128A">
      <w:pPr>
        <w:rPr>
          <w:sz w:val="2"/>
          <w:szCs w:val="2"/>
        </w:rPr>
      </w:pPr>
    </w:p>
    <w:p w14:paraId="6BB49DA5" w14:textId="0B10B775" w:rsidR="00E0128A" w:rsidRPr="00E0128A" w:rsidRDefault="00E0128A" w:rsidP="00E0128A">
      <w:pPr>
        <w:rPr>
          <w:sz w:val="2"/>
          <w:szCs w:val="2"/>
        </w:rPr>
      </w:pPr>
    </w:p>
    <w:p w14:paraId="1B5AC85E" w14:textId="04C56EDB" w:rsidR="00E0128A" w:rsidRPr="00E0128A" w:rsidRDefault="00E0128A" w:rsidP="00E0128A">
      <w:pPr>
        <w:rPr>
          <w:sz w:val="2"/>
          <w:szCs w:val="2"/>
        </w:rPr>
      </w:pPr>
    </w:p>
    <w:p w14:paraId="253A7D95" w14:textId="4FF0958B" w:rsidR="00E0128A" w:rsidRPr="00E0128A" w:rsidRDefault="00E0128A" w:rsidP="00E0128A">
      <w:pPr>
        <w:rPr>
          <w:sz w:val="2"/>
          <w:szCs w:val="2"/>
        </w:rPr>
      </w:pPr>
    </w:p>
    <w:p w14:paraId="5BA5DC39" w14:textId="04FE51AD" w:rsidR="00E0128A" w:rsidRPr="00E0128A" w:rsidRDefault="00E0128A" w:rsidP="00E0128A">
      <w:pPr>
        <w:rPr>
          <w:sz w:val="2"/>
          <w:szCs w:val="2"/>
        </w:rPr>
      </w:pPr>
    </w:p>
    <w:p w14:paraId="2B8FFA98" w14:textId="4D8D5B28" w:rsidR="00E0128A" w:rsidRPr="00E0128A" w:rsidRDefault="00E0128A" w:rsidP="00E0128A">
      <w:pPr>
        <w:rPr>
          <w:sz w:val="2"/>
          <w:szCs w:val="2"/>
        </w:rPr>
      </w:pPr>
    </w:p>
    <w:p w14:paraId="42EEE160" w14:textId="61490387" w:rsidR="00E0128A" w:rsidRPr="00E0128A" w:rsidRDefault="00E0128A" w:rsidP="00E0128A">
      <w:pPr>
        <w:rPr>
          <w:sz w:val="2"/>
          <w:szCs w:val="2"/>
        </w:rPr>
      </w:pPr>
    </w:p>
    <w:p w14:paraId="49194236" w14:textId="690DE83B" w:rsidR="00E0128A" w:rsidRPr="00E0128A" w:rsidRDefault="00E0128A" w:rsidP="00E0128A">
      <w:pPr>
        <w:rPr>
          <w:sz w:val="2"/>
          <w:szCs w:val="2"/>
        </w:rPr>
      </w:pPr>
    </w:p>
    <w:p w14:paraId="55931EBC" w14:textId="080F0371" w:rsidR="00E0128A" w:rsidRPr="00E0128A" w:rsidRDefault="00E0128A" w:rsidP="00E0128A">
      <w:pPr>
        <w:rPr>
          <w:sz w:val="2"/>
          <w:szCs w:val="2"/>
        </w:rPr>
      </w:pPr>
    </w:p>
    <w:p w14:paraId="4303C42B" w14:textId="02896F5B" w:rsidR="00E0128A" w:rsidRPr="00E0128A" w:rsidRDefault="00E0128A" w:rsidP="00E0128A">
      <w:pPr>
        <w:rPr>
          <w:sz w:val="2"/>
          <w:szCs w:val="2"/>
        </w:rPr>
      </w:pPr>
    </w:p>
    <w:p w14:paraId="6D819F57" w14:textId="20CAD009" w:rsidR="00E0128A" w:rsidRPr="00E0128A" w:rsidRDefault="00E0128A" w:rsidP="00E0128A">
      <w:pPr>
        <w:rPr>
          <w:sz w:val="2"/>
          <w:szCs w:val="2"/>
        </w:rPr>
      </w:pPr>
    </w:p>
    <w:p w14:paraId="1F9BA464" w14:textId="30FE4FDE" w:rsidR="00E0128A" w:rsidRPr="00E0128A" w:rsidRDefault="00E0128A" w:rsidP="00E0128A">
      <w:pPr>
        <w:rPr>
          <w:sz w:val="2"/>
          <w:szCs w:val="2"/>
        </w:rPr>
      </w:pPr>
    </w:p>
    <w:p w14:paraId="274AD2B0" w14:textId="7C817802" w:rsidR="00E0128A" w:rsidRPr="00E0128A" w:rsidRDefault="00E0128A" w:rsidP="00E0128A">
      <w:pPr>
        <w:rPr>
          <w:sz w:val="2"/>
          <w:szCs w:val="2"/>
        </w:rPr>
      </w:pPr>
    </w:p>
    <w:p w14:paraId="0DE5EF46" w14:textId="4918FE5C" w:rsidR="00E0128A" w:rsidRPr="00E0128A" w:rsidRDefault="00E0128A" w:rsidP="00E0128A">
      <w:pPr>
        <w:rPr>
          <w:sz w:val="2"/>
          <w:szCs w:val="2"/>
        </w:rPr>
      </w:pPr>
    </w:p>
    <w:p w14:paraId="5EE2F686" w14:textId="44184A1F" w:rsidR="00E0128A" w:rsidRPr="00E0128A" w:rsidRDefault="00E0128A" w:rsidP="00E0128A">
      <w:pPr>
        <w:rPr>
          <w:sz w:val="2"/>
          <w:szCs w:val="2"/>
        </w:rPr>
      </w:pPr>
    </w:p>
    <w:p w14:paraId="72E06020" w14:textId="24D495CD" w:rsidR="00E0128A" w:rsidRPr="00E0128A" w:rsidRDefault="00E0128A" w:rsidP="00E0128A">
      <w:pPr>
        <w:rPr>
          <w:sz w:val="2"/>
          <w:szCs w:val="2"/>
        </w:rPr>
      </w:pPr>
    </w:p>
    <w:p w14:paraId="0A839BCA" w14:textId="75FC3E57" w:rsidR="00E0128A" w:rsidRPr="00E0128A" w:rsidRDefault="00E0128A" w:rsidP="00E0128A">
      <w:pPr>
        <w:rPr>
          <w:sz w:val="2"/>
          <w:szCs w:val="2"/>
        </w:rPr>
      </w:pPr>
    </w:p>
    <w:p w14:paraId="68F08504" w14:textId="6E2BDC91" w:rsidR="00E0128A" w:rsidRPr="00E0128A" w:rsidRDefault="00E0128A" w:rsidP="00E0128A">
      <w:pPr>
        <w:rPr>
          <w:sz w:val="2"/>
          <w:szCs w:val="2"/>
        </w:rPr>
      </w:pPr>
    </w:p>
    <w:p w14:paraId="23B99905" w14:textId="22300F7D" w:rsidR="00E0128A" w:rsidRPr="00E0128A" w:rsidRDefault="00E0128A" w:rsidP="00E0128A">
      <w:pPr>
        <w:rPr>
          <w:sz w:val="2"/>
          <w:szCs w:val="2"/>
        </w:rPr>
      </w:pPr>
    </w:p>
    <w:p w14:paraId="28CEEA81" w14:textId="25072444" w:rsidR="00E0128A" w:rsidRPr="00E0128A" w:rsidRDefault="00E0128A" w:rsidP="00E0128A">
      <w:pPr>
        <w:rPr>
          <w:sz w:val="2"/>
          <w:szCs w:val="2"/>
        </w:rPr>
      </w:pPr>
    </w:p>
    <w:p w14:paraId="1E071088" w14:textId="1012045B" w:rsidR="00E0128A" w:rsidRPr="00E0128A" w:rsidRDefault="00E0128A" w:rsidP="00E0128A">
      <w:pPr>
        <w:rPr>
          <w:sz w:val="2"/>
          <w:szCs w:val="2"/>
        </w:rPr>
      </w:pPr>
    </w:p>
    <w:p w14:paraId="1E3DCD75" w14:textId="43FFD666" w:rsidR="00E0128A" w:rsidRPr="00E0128A" w:rsidRDefault="00E0128A" w:rsidP="00E0128A">
      <w:pPr>
        <w:rPr>
          <w:sz w:val="2"/>
          <w:szCs w:val="2"/>
        </w:rPr>
      </w:pPr>
    </w:p>
    <w:p w14:paraId="48D0D92D" w14:textId="0F287030" w:rsidR="00E0128A" w:rsidRPr="00E0128A" w:rsidRDefault="00E0128A" w:rsidP="00E0128A">
      <w:pPr>
        <w:rPr>
          <w:sz w:val="2"/>
          <w:szCs w:val="2"/>
        </w:rPr>
      </w:pPr>
    </w:p>
    <w:p w14:paraId="1D6496F0" w14:textId="36FF4330" w:rsidR="00E0128A" w:rsidRPr="00E0128A" w:rsidRDefault="00E0128A" w:rsidP="00E0128A">
      <w:pPr>
        <w:rPr>
          <w:sz w:val="2"/>
          <w:szCs w:val="2"/>
        </w:rPr>
      </w:pPr>
    </w:p>
    <w:p w14:paraId="79C165A5" w14:textId="0B6569A6" w:rsidR="00E0128A" w:rsidRPr="00E0128A" w:rsidRDefault="00E0128A" w:rsidP="00E0128A">
      <w:pPr>
        <w:rPr>
          <w:sz w:val="2"/>
          <w:szCs w:val="2"/>
        </w:rPr>
      </w:pPr>
    </w:p>
    <w:p w14:paraId="4C92BEC6" w14:textId="34AD97FC" w:rsidR="00E0128A" w:rsidRPr="00E0128A" w:rsidRDefault="00E0128A" w:rsidP="00E0128A">
      <w:pPr>
        <w:rPr>
          <w:sz w:val="2"/>
          <w:szCs w:val="2"/>
        </w:rPr>
      </w:pPr>
    </w:p>
    <w:p w14:paraId="02AC612A" w14:textId="2A1827BB" w:rsidR="00E0128A" w:rsidRPr="00E0128A" w:rsidRDefault="00E0128A" w:rsidP="00E0128A">
      <w:pPr>
        <w:rPr>
          <w:sz w:val="2"/>
          <w:szCs w:val="2"/>
        </w:rPr>
      </w:pPr>
    </w:p>
    <w:p w14:paraId="7BB8EF7F" w14:textId="00C8E5AF" w:rsidR="00E0128A" w:rsidRPr="00E0128A" w:rsidRDefault="00E0128A" w:rsidP="00E0128A">
      <w:pPr>
        <w:rPr>
          <w:sz w:val="2"/>
          <w:szCs w:val="2"/>
        </w:rPr>
      </w:pPr>
    </w:p>
    <w:p w14:paraId="36201882" w14:textId="0858F3F8" w:rsidR="00E0128A" w:rsidRPr="00E0128A" w:rsidRDefault="00E0128A" w:rsidP="00E0128A">
      <w:pPr>
        <w:rPr>
          <w:sz w:val="2"/>
          <w:szCs w:val="2"/>
        </w:rPr>
      </w:pPr>
    </w:p>
    <w:p w14:paraId="57942DA2" w14:textId="6AA7970F" w:rsidR="00E0128A" w:rsidRPr="00E0128A" w:rsidRDefault="00E0128A" w:rsidP="00E0128A">
      <w:pPr>
        <w:rPr>
          <w:sz w:val="2"/>
          <w:szCs w:val="2"/>
        </w:rPr>
      </w:pPr>
    </w:p>
    <w:p w14:paraId="69BB91C8" w14:textId="5BD4857D" w:rsidR="00E0128A" w:rsidRPr="00E0128A" w:rsidRDefault="00E0128A" w:rsidP="00E0128A">
      <w:pPr>
        <w:rPr>
          <w:sz w:val="2"/>
          <w:szCs w:val="2"/>
        </w:rPr>
      </w:pPr>
    </w:p>
    <w:p w14:paraId="0311F277" w14:textId="628F81D7" w:rsidR="00E0128A" w:rsidRPr="00E0128A" w:rsidRDefault="00E0128A" w:rsidP="00E0128A">
      <w:pPr>
        <w:rPr>
          <w:sz w:val="2"/>
          <w:szCs w:val="2"/>
        </w:rPr>
      </w:pPr>
    </w:p>
    <w:p w14:paraId="3675014E" w14:textId="41BFE2E7" w:rsidR="00E0128A" w:rsidRPr="00E0128A" w:rsidRDefault="00E0128A" w:rsidP="00E0128A">
      <w:pPr>
        <w:rPr>
          <w:sz w:val="2"/>
          <w:szCs w:val="2"/>
        </w:rPr>
      </w:pPr>
    </w:p>
    <w:p w14:paraId="7970A263" w14:textId="7112B46F" w:rsidR="00E0128A" w:rsidRPr="00E0128A" w:rsidRDefault="00E0128A" w:rsidP="00E0128A">
      <w:pPr>
        <w:rPr>
          <w:sz w:val="2"/>
          <w:szCs w:val="2"/>
        </w:rPr>
      </w:pPr>
    </w:p>
    <w:p w14:paraId="75A10BEB" w14:textId="3E53317B" w:rsidR="00E0128A" w:rsidRPr="00E0128A" w:rsidRDefault="00E0128A" w:rsidP="00E0128A">
      <w:pPr>
        <w:rPr>
          <w:sz w:val="2"/>
          <w:szCs w:val="2"/>
        </w:rPr>
      </w:pPr>
    </w:p>
    <w:p w14:paraId="189DFFF2" w14:textId="0070AC9A" w:rsidR="00E0128A" w:rsidRPr="00E0128A" w:rsidRDefault="00E0128A" w:rsidP="00E0128A">
      <w:pPr>
        <w:rPr>
          <w:sz w:val="2"/>
          <w:szCs w:val="2"/>
        </w:rPr>
      </w:pPr>
    </w:p>
    <w:p w14:paraId="7D9A4092" w14:textId="1D04C282" w:rsidR="00E0128A" w:rsidRPr="00E0128A" w:rsidRDefault="00E0128A" w:rsidP="004E1AAB">
      <w:pPr>
        <w:tabs>
          <w:tab w:val="left" w:pos="6315"/>
        </w:tabs>
        <w:rPr>
          <w:sz w:val="2"/>
          <w:szCs w:val="2"/>
        </w:rPr>
      </w:pPr>
    </w:p>
    <w:p w14:paraId="62DA8C5D" w14:textId="7547B116" w:rsidR="00E0128A" w:rsidRPr="00E0128A" w:rsidRDefault="00E0128A" w:rsidP="00E0128A">
      <w:pPr>
        <w:rPr>
          <w:sz w:val="2"/>
          <w:szCs w:val="2"/>
        </w:rPr>
      </w:pPr>
    </w:p>
    <w:p w14:paraId="304A6014" w14:textId="3054B403" w:rsidR="00E0128A" w:rsidRPr="00E0128A" w:rsidRDefault="00E0128A" w:rsidP="00E0128A">
      <w:pPr>
        <w:rPr>
          <w:sz w:val="2"/>
          <w:szCs w:val="2"/>
        </w:rPr>
      </w:pPr>
    </w:p>
    <w:p w14:paraId="3C8A9B46" w14:textId="2C73B182" w:rsidR="00E0128A" w:rsidRPr="00E0128A" w:rsidRDefault="00E0128A" w:rsidP="00E0128A">
      <w:pPr>
        <w:rPr>
          <w:sz w:val="2"/>
          <w:szCs w:val="2"/>
        </w:rPr>
      </w:pPr>
    </w:p>
    <w:p w14:paraId="6D6DA356" w14:textId="222015A7" w:rsidR="00E0128A" w:rsidRPr="00E0128A" w:rsidRDefault="00E0128A" w:rsidP="00E0128A">
      <w:pPr>
        <w:rPr>
          <w:sz w:val="2"/>
          <w:szCs w:val="2"/>
        </w:rPr>
      </w:pPr>
    </w:p>
    <w:p w14:paraId="43EB6170" w14:textId="3805E140" w:rsidR="00E0128A" w:rsidRPr="00E0128A" w:rsidRDefault="00E0128A" w:rsidP="00E0128A">
      <w:pPr>
        <w:rPr>
          <w:sz w:val="2"/>
          <w:szCs w:val="2"/>
        </w:rPr>
      </w:pPr>
    </w:p>
    <w:p w14:paraId="549F2CBD" w14:textId="79843C5A" w:rsidR="00E0128A" w:rsidRPr="00E0128A" w:rsidRDefault="00E0128A" w:rsidP="00E0128A">
      <w:pPr>
        <w:rPr>
          <w:sz w:val="2"/>
          <w:szCs w:val="2"/>
        </w:rPr>
      </w:pPr>
    </w:p>
    <w:p w14:paraId="669B05EA" w14:textId="643EBD0B" w:rsidR="00E0128A" w:rsidRPr="00E0128A" w:rsidRDefault="00E0128A" w:rsidP="00E0128A">
      <w:pPr>
        <w:rPr>
          <w:sz w:val="2"/>
          <w:szCs w:val="2"/>
        </w:rPr>
      </w:pPr>
    </w:p>
    <w:p w14:paraId="55E7436F" w14:textId="2412DD81" w:rsidR="00E0128A" w:rsidRPr="00E0128A" w:rsidRDefault="00E0128A" w:rsidP="00E0128A">
      <w:pPr>
        <w:rPr>
          <w:sz w:val="2"/>
          <w:szCs w:val="2"/>
        </w:rPr>
      </w:pPr>
    </w:p>
    <w:p w14:paraId="02C87216" w14:textId="5ECD6FC3" w:rsidR="00E0128A" w:rsidRPr="00E0128A" w:rsidRDefault="00E0128A" w:rsidP="00E0128A">
      <w:pPr>
        <w:rPr>
          <w:sz w:val="2"/>
          <w:szCs w:val="2"/>
        </w:rPr>
      </w:pPr>
    </w:p>
    <w:p w14:paraId="0A456768" w14:textId="239CC9EA" w:rsidR="00E0128A" w:rsidRPr="00E0128A" w:rsidRDefault="00E0128A" w:rsidP="00E0128A">
      <w:pPr>
        <w:rPr>
          <w:sz w:val="2"/>
          <w:szCs w:val="2"/>
        </w:rPr>
      </w:pPr>
    </w:p>
    <w:p w14:paraId="50FAD446" w14:textId="41AE5919" w:rsidR="00E0128A" w:rsidRPr="00E0128A" w:rsidRDefault="00E0128A" w:rsidP="00E0128A">
      <w:pPr>
        <w:rPr>
          <w:sz w:val="2"/>
          <w:szCs w:val="2"/>
        </w:rPr>
      </w:pPr>
    </w:p>
    <w:p w14:paraId="589CDB7D" w14:textId="149D2839" w:rsidR="00E0128A" w:rsidRPr="00E0128A" w:rsidRDefault="00E0128A" w:rsidP="00E0128A">
      <w:pPr>
        <w:rPr>
          <w:sz w:val="2"/>
          <w:szCs w:val="2"/>
        </w:rPr>
      </w:pPr>
    </w:p>
    <w:p w14:paraId="6C1CD611" w14:textId="294D2F55" w:rsidR="00E0128A" w:rsidRPr="00E0128A" w:rsidRDefault="00E0128A" w:rsidP="00E0128A">
      <w:pPr>
        <w:rPr>
          <w:sz w:val="2"/>
          <w:szCs w:val="2"/>
        </w:rPr>
      </w:pPr>
    </w:p>
    <w:p w14:paraId="111D8BC0" w14:textId="3586FD3F" w:rsidR="00E0128A" w:rsidRPr="00E0128A" w:rsidRDefault="00E0128A" w:rsidP="00E0128A">
      <w:pPr>
        <w:rPr>
          <w:sz w:val="2"/>
          <w:szCs w:val="2"/>
        </w:rPr>
      </w:pPr>
    </w:p>
    <w:p w14:paraId="16AE3215" w14:textId="33C3FB17" w:rsidR="00E0128A" w:rsidRPr="00E0128A" w:rsidRDefault="00E0128A" w:rsidP="00E0128A">
      <w:pPr>
        <w:rPr>
          <w:sz w:val="2"/>
          <w:szCs w:val="2"/>
        </w:rPr>
      </w:pPr>
    </w:p>
    <w:p w14:paraId="00846253" w14:textId="71BCA9C5" w:rsidR="00E0128A" w:rsidRPr="00E0128A" w:rsidRDefault="00E0128A" w:rsidP="00E0128A">
      <w:pPr>
        <w:rPr>
          <w:sz w:val="2"/>
          <w:szCs w:val="2"/>
        </w:rPr>
      </w:pPr>
    </w:p>
    <w:p w14:paraId="6DC9DD6E" w14:textId="7440BBDF" w:rsidR="00E0128A" w:rsidRPr="00E0128A" w:rsidRDefault="00E0128A" w:rsidP="00E0128A">
      <w:pPr>
        <w:rPr>
          <w:sz w:val="2"/>
          <w:szCs w:val="2"/>
        </w:rPr>
      </w:pPr>
    </w:p>
    <w:p w14:paraId="72743E0A" w14:textId="707CF25A" w:rsidR="00E0128A" w:rsidRPr="00E0128A" w:rsidRDefault="00E0128A" w:rsidP="00E0128A">
      <w:pPr>
        <w:rPr>
          <w:sz w:val="2"/>
          <w:szCs w:val="2"/>
        </w:rPr>
      </w:pPr>
    </w:p>
    <w:p w14:paraId="046A561E" w14:textId="7E767444" w:rsidR="00E0128A" w:rsidRPr="00E0128A" w:rsidRDefault="00E0128A" w:rsidP="00E0128A">
      <w:pPr>
        <w:rPr>
          <w:sz w:val="2"/>
          <w:szCs w:val="2"/>
        </w:rPr>
      </w:pPr>
    </w:p>
    <w:p w14:paraId="21575DD3" w14:textId="2FB72AB7" w:rsidR="00E0128A" w:rsidRPr="00E0128A" w:rsidRDefault="00E0128A" w:rsidP="00E0128A">
      <w:pPr>
        <w:rPr>
          <w:sz w:val="2"/>
          <w:szCs w:val="2"/>
        </w:rPr>
      </w:pPr>
    </w:p>
    <w:p w14:paraId="20EE77C3" w14:textId="7775400A" w:rsidR="00E0128A" w:rsidRPr="00E0128A" w:rsidRDefault="00E0128A" w:rsidP="00E0128A">
      <w:pPr>
        <w:rPr>
          <w:sz w:val="2"/>
          <w:szCs w:val="2"/>
        </w:rPr>
      </w:pPr>
    </w:p>
    <w:p w14:paraId="6826B56B" w14:textId="300AB864" w:rsidR="00E0128A" w:rsidRPr="00E0128A" w:rsidRDefault="00E0128A" w:rsidP="00E0128A">
      <w:pPr>
        <w:rPr>
          <w:sz w:val="2"/>
          <w:szCs w:val="2"/>
        </w:rPr>
      </w:pPr>
    </w:p>
    <w:p w14:paraId="2650AB19" w14:textId="7FC09E97" w:rsidR="00E0128A" w:rsidRPr="00E0128A" w:rsidRDefault="00E0128A" w:rsidP="00E0128A">
      <w:pPr>
        <w:rPr>
          <w:sz w:val="2"/>
          <w:szCs w:val="2"/>
        </w:rPr>
      </w:pPr>
    </w:p>
    <w:p w14:paraId="0A141697" w14:textId="3FB34392" w:rsidR="00E0128A" w:rsidRPr="00E0128A" w:rsidRDefault="00E0128A" w:rsidP="00E0128A">
      <w:pPr>
        <w:rPr>
          <w:sz w:val="2"/>
          <w:szCs w:val="2"/>
        </w:rPr>
      </w:pPr>
    </w:p>
    <w:p w14:paraId="5B341207" w14:textId="77A47626" w:rsidR="00E0128A" w:rsidRPr="00E0128A" w:rsidRDefault="00E0128A" w:rsidP="00E0128A">
      <w:pPr>
        <w:rPr>
          <w:sz w:val="2"/>
          <w:szCs w:val="2"/>
        </w:rPr>
      </w:pPr>
    </w:p>
    <w:p w14:paraId="7B558750" w14:textId="1B34FD7A" w:rsidR="00E0128A" w:rsidRPr="00E0128A" w:rsidRDefault="00E0128A" w:rsidP="00E0128A">
      <w:pPr>
        <w:rPr>
          <w:sz w:val="2"/>
          <w:szCs w:val="2"/>
        </w:rPr>
      </w:pPr>
    </w:p>
    <w:p w14:paraId="5AECFD12" w14:textId="50B58DE1" w:rsidR="00E0128A" w:rsidRPr="00E0128A" w:rsidRDefault="00E0128A" w:rsidP="00E0128A">
      <w:pPr>
        <w:rPr>
          <w:sz w:val="2"/>
          <w:szCs w:val="2"/>
        </w:rPr>
      </w:pPr>
    </w:p>
    <w:p w14:paraId="6010D19E" w14:textId="00469549" w:rsidR="00E0128A" w:rsidRPr="00E0128A" w:rsidRDefault="00E0128A" w:rsidP="00E0128A">
      <w:pPr>
        <w:rPr>
          <w:sz w:val="2"/>
          <w:szCs w:val="2"/>
        </w:rPr>
      </w:pPr>
    </w:p>
    <w:p w14:paraId="2ED9C0CD" w14:textId="72C6438D" w:rsidR="00E0128A" w:rsidRPr="00E0128A" w:rsidRDefault="00E0128A" w:rsidP="00E0128A">
      <w:pPr>
        <w:rPr>
          <w:sz w:val="2"/>
          <w:szCs w:val="2"/>
        </w:rPr>
      </w:pPr>
    </w:p>
    <w:p w14:paraId="3B1A6099" w14:textId="7DF8A877" w:rsidR="00E0128A" w:rsidRPr="00E0128A" w:rsidRDefault="00E0128A" w:rsidP="00E0128A">
      <w:pPr>
        <w:rPr>
          <w:sz w:val="2"/>
          <w:szCs w:val="2"/>
        </w:rPr>
      </w:pPr>
    </w:p>
    <w:p w14:paraId="4763EA18" w14:textId="5F188723" w:rsidR="00E0128A" w:rsidRPr="00E0128A" w:rsidRDefault="00E0128A" w:rsidP="00E0128A">
      <w:pPr>
        <w:rPr>
          <w:sz w:val="2"/>
          <w:szCs w:val="2"/>
        </w:rPr>
      </w:pPr>
    </w:p>
    <w:p w14:paraId="4B05438C" w14:textId="23FD390A" w:rsidR="00E0128A" w:rsidRPr="00E0128A" w:rsidRDefault="00E0128A" w:rsidP="00E0128A">
      <w:pPr>
        <w:rPr>
          <w:sz w:val="2"/>
          <w:szCs w:val="2"/>
        </w:rPr>
      </w:pPr>
    </w:p>
    <w:p w14:paraId="4481ECAE" w14:textId="4761A3F4" w:rsidR="00E0128A" w:rsidRPr="00E0128A" w:rsidRDefault="00E0128A" w:rsidP="00E0128A">
      <w:pPr>
        <w:rPr>
          <w:sz w:val="2"/>
          <w:szCs w:val="2"/>
        </w:rPr>
      </w:pPr>
    </w:p>
    <w:p w14:paraId="07DBB231" w14:textId="124FC085" w:rsidR="00E0128A" w:rsidRPr="00E0128A" w:rsidRDefault="00E0128A" w:rsidP="00E0128A">
      <w:pPr>
        <w:rPr>
          <w:sz w:val="2"/>
          <w:szCs w:val="2"/>
        </w:rPr>
      </w:pPr>
    </w:p>
    <w:p w14:paraId="18996312" w14:textId="4F7A5838" w:rsidR="00E0128A" w:rsidRPr="00E0128A" w:rsidRDefault="00E0128A" w:rsidP="00E0128A">
      <w:pPr>
        <w:rPr>
          <w:sz w:val="2"/>
          <w:szCs w:val="2"/>
        </w:rPr>
      </w:pPr>
    </w:p>
    <w:p w14:paraId="23973C67" w14:textId="7BF51002" w:rsidR="00E0128A" w:rsidRPr="00E0128A" w:rsidRDefault="00E0128A" w:rsidP="00E0128A">
      <w:pPr>
        <w:rPr>
          <w:sz w:val="2"/>
          <w:szCs w:val="2"/>
        </w:rPr>
      </w:pPr>
    </w:p>
    <w:p w14:paraId="03741FB5" w14:textId="18F1035A" w:rsidR="00E0128A" w:rsidRPr="00E0128A" w:rsidRDefault="00E0128A" w:rsidP="00E0128A">
      <w:pPr>
        <w:rPr>
          <w:sz w:val="2"/>
          <w:szCs w:val="2"/>
        </w:rPr>
      </w:pPr>
    </w:p>
    <w:p w14:paraId="711A47B1" w14:textId="183D53C1" w:rsidR="00E0128A" w:rsidRPr="00E0128A" w:rsidRDefault="00E0128A" w:rsidP="00E0128A">
      <w:pPr>
        <w:rPr>
          <w:sz w:val="2"/>
          <w:szCs w:val="2"/>
        </w:rPr>
      </w:pPr>
    </w:p>
    <w:p w14:paraId="03C2CFBC" w14:textId="63A810BF" w:rsidR="00E0128A" w:rsidRPr="00E0128A" w:rsidRDefault="00E0128A" w:rsidP="00E0128A">
      <w:pPr>
        <w:rPr>
          <w:sz w:val="2"/>
          <w:szCs w:val="2"/>
        </w:rPr>
      </w:pPr>
    </w:p>
    <w:p w14:paraId="41976B18" w14:textId="68F44D49" w:rsidR="00E0128A" w:rsidRPr="00E0128A" w:rsidRDefault="00E0128A" w:rsidP="00E0128A">
      <w:pPr>
        <w:rPr>
          <w:sz w:val="2"/>
          <w:szCs w:val="2"/>
        </w:rPr>
      </w:pPr>
    </w:p>
    <w:p w14:paraId="7F45D3FD" w14:textId="34E29562" w:rsidR="00E0128A" w:rsidRPr="00E0128A" w:rsidRDefault="00E0128A" w:rsidP="00E0128A">
      <w:pPr>
        <w:rPr>
          <w:sz w:val="2"/>
          <w:szCs w:val="2"/>
        </w:rPr>
      </w:pPr>
    </w:p>
    <w:p w14:paraId="7389AFD5" w14:textId="042B796A" w:rsidR="00E0128A" w:rsidRPr="00E0128A" w:rsidRDefault="00E0128A" w:rsidP="00E0128A">
      <w:pPr>
        <w:rPr>
          <w:sz w:val="2"/>
          <w:szCs w:val="2"/>
        </w:rPr>
      </w:pPr>
    </w:p>
    <w:p w14:paraId="12DD94E1" w14:textId="59A52625" w:rsidR="00E0128A" w:rsidRPr="00E0128A" w:rsidRDefault="00E0128A" w:rsidP="00E0128A">
      <w:pPr>
        <w:rPr>
          <w:sz w:val="2"/>
          <w:szCs w:val="2"/>
        </w:rPr>
      </w:pPr>
    </w:p>
    <w:p w14:paraId="2FB5524D" w14:textId="5A232D49" w:rsidR="00E0128A" w:rsidRPr="00E0128A" w:rsidRDefault="00E0128A" w:rsidP="00E0128A">
      <w:pPr>
        <w:rPr>
          <w:sz w:val="2"/>
          <w:szCs w:val="2"/>
        </w:rPr>
      </w:pPr>
    </w:p>
    <w:p w14:paraId="128D3725" w14:textId="4E892FF3" w:rsidR="00E0128A" w:rsidRPr="00E0128A" w:rsidRDefault="00E0128A" w:rsidP="00E0128A">
      <w:pPr>
        <w:rPr>
          <w:sz w:val="2"/>
          <w:szCs w:val="2"/>
        </w:rPr>
      </w:pPr>
    </w:p>
    <w:p w14:paraId="00016F3F" w14:textId="521581ED" w:rsidR="00E0128A" w:rsidRPr="00E0128A" w:rsidRDefault="00E0128A" w:rsidP="00E0128A">
      <w:pPr>
        <w:rPr>
          <w:sz w:val="2"/>
          <w:szCs w:val="2"/>
        </w:rPr>
      </w:pPr>
    </w:p>
    <w:p w14:paraId="1E264A3A" w14:textId="3DFA4E57" w:rsidR="00E0128A" w:rsidRPr="00E0128A" w:rsidRDefault="00E0128A" w:rsidP="00E0128A">
      <w:pPr>
        <w:rPr>
          <w:sz w:val="2"/>
          <w:szCs w:val="2"/>
        </w:rPr>
      </w:pPr>
    </w:p>
    <w:p w14:paraId="469C2D15" w14:textId="707A516C" w:rsidR="00E0128A" w:rsidRPr="00E0128A" w:rsidRDefault="00E0128A" w:rsidP="00E0128A">
      <w:pPr>
        <w:rPr>
          <w:sz w:val="2"/>
          <w:szCs w:val="2"/>
        </w:rPr>
      </w:pPr>
    </w:p>
    <w:p w14:paraId="1F92916D" w14:textId="54E1B95F" w:rsidR="00E0128A" w:rsidRPr="00E0128A" w:rsidRDefault="00E0128A" w:rsidP="00E0128A">
      <w:pPr>
        <w:rPr>
          <w:sz w:val="2"/>
          <w:szCs w:val="2"/>
        </w:rPr>
      </w:pPr>
    </w:p>
    <w:p w14:paraId="729142E2" w14:textId="49BFBBFB" w:rsidR="00E0128A" w:rsidRPr="00E0128A" w:rsidRDefault="00E0128A" w:rsidP="00E0128A">
      <w:pPr>
        <w:rPr>
          <w:sz w:val="2"/>
          <w:szCs w:val="2"/>
        </w:rPr>
      </w:pPr>
    </w:p>
    <w:p w14:paraId="5B9B6AF7" w14:textId="74637D50" w:rsidR="00E0128A" w:rsidRPr="00E0128A" w:rsidRDefault="00E0128A" w:rsidP="00E0128A">
      <w:pPr>
        <w:rPr>
          <w:sz w:val="2"/>
          <w:szCs w:val="2"/>
        </w:rPr>
      </w:pPr>
    </w:p>
    <w:p w14:paraId="27CB625F" w14:textId="4089972D" w:rsidR="00E0128A" w:rsidRPr="00E0128A" w:rsidRDefault="00E0128A" w:rsidP="00E0128A">
      <w:pPr>
        <w:rPr>
          <w:sz w:val="2"/>
          <w:szCs w:val="2"/>
        </w:rPr>
      </w:pPr>
    </w:p>
    <w:p w14:paraId="797969D1" w14:textId="41DD7A46" w:rsidR="00E0128A" w:rsidRPr="00E0128A" w:rsidRDefault="00E0128A" w:rsidP="00E0128A">
      <w:pPr>
        <w:rPr>
          <w:sz w:val="2"/>
          <w:szCs w:val="2"/>
        </w:rPr>
      </w:pPr>
    </w:p>
    <w:p w14:paraId="68A8B94D" w14:textId="2BD9B210" w:rsidR="00E0128A" w:rsidRPr="00E0128A" w:rsidRDefault="00E0128A" w:rsidP="00E0128A">
      <w:pPr>
        <w:rPr>
          <w:sz w:val="2"/>
          <w:szCs w:val="2"/>
        </w:rPr>
      </w:pPr>
    </w:p>
    <w:p w14:paraId="5990E9A6" w14:textId="27607D57" w:rsidR="00E0128A" w:rsidRPr="00E0128A" w:rsidRDefault="00E0128A" w:rsidP="00E0128A">
      <w:pPr>
        <w:rPr>
          <w:sz w:val="2"/>
          <w:szCs w:val="2"/>
        </w:rPr>
      </w:pPr>
    </w:p>
    <w:p w14:paraId="3BB54BFF" w14:textId="353143DD" w:rsidR="00E0128A" w:rsidRPr="00E0128A" w:rsidRDefault="00E0128A" w:rsidP="00E0128A">
      <w:pPr>
        <w:rPr>
          <w:sz w:val="2"/>
          <w:szCs w:val="2"/>
        </w:rPr>
      </w:pPr>
    </w:p>
    <w:p w14:paraId="3E05410A" w14:textId="6A9CE89C" w:rsidR="00E0128A" w:rsidRPr="00E0128A" w:rsidRDefault="00E0128A" w:rsidP="00E0128A">
      <w:pPr>
        <w:rPr>
          <w:sz w:val="2"/>
          <w:szCs w:val="2"/>
        </w:rPr>
      </w:pPr>
    </w:p>
    <w:p w14:paraId="2094898E" w14:textId="7D6DE11A" w:rsidR="00E0128A" w:rsidRPr="00E0128A" w:rsidRDefault="00E0128A" w:rsidP="00E0128A">
      <w:pPr>
        <w:rPr>
          <w:sz w:val="2"/>
          <w:szCs w:val="2"/>
        </w:rPr>
      </w:pPr>
    </w:p>
    <w:p w14:paraId="7B619E73" w14:textId="6B08934B" w:rsidR="00E0128A" w:rsidRPr="00E0128A" w:rsidRDefault="00E0128A" w:rsidP="00E0128A">
      <w:pPr>
        <w:rPr>
          <w:sz w:val="2"/>
          <w:szCs w:val="2"/>
        </w:rPr>
      </w:pPr>
    </w:p>
    <w:p w14:paraId="3A8A2C49" w14:textId="61D1C5C2" w:rsidR="00E0128A" w:rsidRPr="00E0128A" w:rsidRDefault="00E0128A" w:rsidP="00AC21F4">
      <w:pPr>
        <w:rPr>
          <w:sz w:val="2"/>
          <w:szCs w:val="2"/>
        </w:rPr>
      </w:pPr>
    </w:p>
    <w:sectPr w:rsidR="00E0128A" w:rsidRPr="00E0128A" w:rsidSect="008B0F5D">
      <w:pgSz w:w="12240" w:h="15840" w:code="1"/>
      <w:pgMar w:top="180" w:right="360" w:bottom="81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45995" w14:textId="77777777" w:rsidR="00FE5A28" w:rsidRDefault="00FE5A28">
      <w:pPr>
        <w:spacing w:line="240" w:lineRule="auto"/>
      </w:pPr>
      <w:r>
        <w:separator/>
      </w:r>
    </w:p>
  </w:endnote>
  <w:endnote w:type="continuationSeparator" w:id="0">
    <w:p w14:paraId="436A9713" w14:textId="77777777" w:rsidR="00FE5A28" w:rsidRDefault="00FE5A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D9394" w14:textId="77777777" w:rsidR="00FE5A28" w:rsidRDefault="00FE5A28">
      <w:pPr>
        <w:spacing w:line="240" w:lineRule="auto"/>
      </w:pPr>
      <w:r>
        <w:separator/>
      </w:r>
    </w:p>
  </w:footnote>
  <w:footnote w:type="continuationSeparator" w:id="0">
    <w:p w14:paraId="2EE535E6" w14:textId="77777777" w:rsidR="00FE5A28" w:rsidRDefault="00FE5A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45B7B"/>
    <w:multiLevelType w:val="hybridMultilevel"/>
    <w:tmpl w:val="953EE9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D1C1AF4"/>
    <w:multiLevelType w:val="hybridMultilevel"/>
    <w:tmpl w:val="AE3E2CAC"/>
    <w:lvl w:ilvl="0" w:tplc="B43E56BA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276D2E"/>
    <w:multiLevelType w:val="hybridMultilevel"/>
    <w:tmpl w:val="A8AA3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603AD4"/>
    <w:multiLevelType w:val="hybridMultilevel"/>
    <w:tmpl w:val="3E9EC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7377A3"/>
    <w:multiLevelType w:val="hybridMultilevel"/>
    <w:tmpl w:val="013239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AC2BBF"/>
    <w:multiLevelType w:val="hybridMultilevel"/>
    <w:tmpl w:val="0CF2DF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D61EB0"/>
    <w:multiLevelType w:val="hybridMultilevel"/>
    <w:tmpl w:val="F38A7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C7150"/>
    <w:multiLevelType w:val="hybridMultilevel"/>
    <w:tmpl w:val="9F02BF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BF48D9"/>
    <w:multiLevelType w:val="hybridMultilevel"/>
    <w:tmpl w:val="E9420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C93C63"/>
    <w:multiLevelType w:val="hybridMultilevel"/>
    <w:tmpl w:val="D8302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7A2997"/>
    <w:multiLevelType w:val="hybridMultilevel"/>
    <w:tmpl w:val="70BEB92C"/>
    <w:lvl w:ilvl="0" w:tplc="61B61BF6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  <w:color w:val="004F8A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9B25DB"/>
    <w:multiLevelType w:val="hybridMultilevel"/>
    <w:tmpl w:val="E51AB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C52C2D"/>
    <w:multiLevelType w:val="hybridMultilevel"/>
    <w:tmpl w:val="CE0672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877AA1"/>
    <w:multiLevelType w:val="hybridMultilevel"/>
    <w:tmpl w:val="9AE2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E909B7"/>
    <w:multiLevelType w:val="hybridMultilevel"/>
    <w:tmpl w:val="BA96848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EFC7817"/>
    <w:multiLevelType w:val="hybridMultilevel"/>
    <w:tmpl w:val="9FFCF4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6F53BD"/>
    <w:multiLevelType w:val="hybridMultilevel"/>
    <w:tmpl w:val="8D8E0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AB0473"/>
    <w:multiLevelType w:val="hybridMultilevel"/>
    <w:tmpl w:val="9BCEA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410F4"/>
    <w:multiLevelType w:val="hybridMultilevel"/>
    <w:tmpl w:val="17383F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F0E6375"/>
    <w:multiLevelType w:val="hybridMultilevel"/>
    <w:tmpl w:val="95FC6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4B0B80"/>
    <w:multiLevelType w:val="hybridMultilevel"/>
    <w:tmpl w:val="A3FCAA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3449F6"/>
    <w:multiLevelType w:val="hybridMultilevel"/>
    <w:tmpl w:val="341EAAC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BA1198"/>
    <w:multiLevelType w:val="hybridMultilevel"/>
    <w:tmpl w:val="6E5C58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75C7826"/>
    <w:multiLevelType w:val="hybridMultilevel"/>
    <w:tmpl w:val="1800FC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9E3259"/>
    <w:multiLevelType w:val="hybridMultilevel"/>
    <w:tmpl w:val="0DB65360"/>
    <w:lvl w:ilvl="0" w:tplc="C20CF274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7837C0"/>
    <w:multiLevelType w:val="hybridMultilevel"/>
    <w:tmpl w:val="E1728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358C4"/>
    <w:multiLevelType w:val="hybridMultilevel"/>
    <w:tmpl w:val="257C8C7C"/>
    <w:lvl w:ilvl="0" w:tplc="B43E56BA">
      <w:numFmt w:val="bullet"/>
      <w:lvlText w:val=""/>
      <w:lvlJc w:val="left"/>
      <w:pPr>
        <w:ind w:left="1080" w:hanging="360"/>
      </w:pPr>
      <w:rPr>
        <w:rFonts w:ascii="Symbol" w:eastAsia="Times New Roman" w:hAnsi="Symbol" w:cs="Calibri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8506459"/>
    <w:multiLevelType w:val="hybridMultilevel"/>
    <w:tmpl w:val="FEBE54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22"/>
  </w:num>
  <w:num w:numId="13">
    <w:abstractNumId w:val="21"/>
  </w:num>
  <w:num w:numId="14">
    <w:abstractNumId w:val="35"/>
  </w:num>
  <w:num w:numId="15">
    <w:abstractNumId w:val="13"/>
  </w:num>
  <w:num w:numId="16">
    <w:abstractNumId w:val="18"/>
  </w:num>
  <w:num w:numId="17">
    <w:abstractNumId w:val="26"/>
  </w:num>
  <w:num w:numId="18">
    <w:abstractNumId w:val="23"/>
  </w:num>
  <w:num w:numId="19">
    <w:abstractNumId w:val="19"/>
  </w:num>
  <w:num w:numId="20">
    <w:abstractNumId w:val="16"/>
  </w:num>
  <w:num w:numId="21">
    <w:abstractNumId w:val="28"/>
  </w:num>
  <w:num w:numId="22">
    <w:abstractNumId w:val="27"/>
  </w:num>
  <w:num w:numId="23">
    <w:abstractNumId w:val="33"/>
  </w:num>
  <w:num w:numId="24">
    <w:abstractNumId w:val="34"/>
  </w:num>
  <w:num w:numId="25">
    <w:abstractNumId w:val="14"/>
  </w:num>
  <w:num w:numId="26">
    <w:abstractNumId w:val="11"/>
  </w:num>
  <w:num w:numId="27">
    <w:abstractNumId w:val="25"/>
  </w:num>
  <w:num w:numId="28">
    <w:abstractNumId w:val="36"/>
  </w:num>
  <w:num w:numId="29">
    <w:abstractNumId w:val="20"/>
  </w:num>
  <w:num w:numId="30">
    <w:abstractNumId w:val="29"/>
  </w:num>
  <w:num w:numId="31">
    <w:abstractNumId w:val="15"/>
  </w:num>
  <w:num w:numId="32">
    <w:abstractNumId w:val="17"/>
  </w:num>
  <w:num w:numId="33">
    <w:abstractNumId w:val="30"/>
  </w:num>
  <w:num w:numId="34">
    <w:abstractNumId w:val="31"/>
  </w:num>
  <w:num w:numId="35">
    <w:abstractNumId w:val="10"/>
  </w:num>
  <w:num w:numId="36">
    <w:abstractNumId w:val="24"/>
  </w:num>
  <w:num w:numId="37">
    <w:abstractNumId w:val="37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ttachedTemplate r:id="rId1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967"/>
    <w:rsid w:val="000028A2"/>
    <w:rsid w:val="0000301D"/>
    <w:rsid w:val="00003277"/>
    <w:rsid w:val="00010157"/>
    <w:rsid w:val="00014E73"/>
    <w:rsid w:val="00023870"/>
    <w:rsid w:val="000275F4"/>
    <w:rsid w:val="000325A0"/>
    <w:rsid w:val="0003525F"/>
    <w:rsid w:val="00035B41"/>
    <w:rsid w:val="000501C7"/>
    <w:rsid w:val="00052594"/>
    <w:rsid w:val="000606F5"/>
    <w:rsid w:val="000748BA"/>
    <w:rsid w:val="000805D4"/>
    <w:rsid w:val="00094147"/>
    <w:rsid w:val="00094D24"/>
    <w:rsid w:val="000A0420"/>
    <w:rsid w:val="000A071E"/>
    <w:rsid w:val="000A0F89"/>
    <w:rsid w:val="000A10BE"/>
    <w:rsid w:val="000A5910"/>
    <w:rsid w:val="000B4133"/>
    <w:rsid w:val="000B5536"/>
    <w:rsid w:val="000B6216"/>
    <w:rsid w:val="000B6BB7"/>
    <w:rsid w:val="000D035E"/>
    <w:rsid w:val="000E06B4"/>
    <w:rsid w:val="000E0A63"/>
    <w:rsid w:val="000E1280"/>
    <w:rsid w:val="000E2EBA"/>
    <w:rsid w:val="000E73B3"/>
    <w:rsid w:val="000F28BF"/>
    <w:rsid w:val="000F30DB"/>
    <w:rsid w:val="000F5455"/>
    <w:rsid w:val="00100396"/>
    <w:rsid w:val="00101CD4"/>
    <w:rsid w:val="00111313"/>
    <w:rsid w:val="00113358"/>
    <w:rsid w:val="00121DB1"/>
    <w:rsid w:val="001301BD"/>
    <w:rsid w:val="00136946"/>
    <w:rsid w:val="00142028"/>
    <w:rsid w:val="00151C56"/>
    <w:rsid w:val="00156432"/>
    <w:rsid w:val="001667EB"/>
    <w:rsid w:val="00170F50"/>
    <w:rsid w:val="0017272C"/>
    <w:rsid w:val="0018023D"/>
    <w:rsid w:val="00181D89"/>
    <w:rsid w:val="001839BC"/>
    <w:rsid w:val="00194D72"/>
    <w:rsid w:val="00194EB9"/>
    <w:rsid w:val="0019581F"/>
    <w:rsid w:val="00196A65"/>
    <w:rsid w:val="001A5A70"/>
    <w:rsid w:val="001B2757"/>
    <w:rsid w:val="001B7510"/>
    <w:rsid w:val="001C2467"/>
    <w:rsid w:val="001C4082"/>
    <w:rsid w:val="001C5773"/>
    <w:rsid w:val="001C5921"/>
    <w:rsid w:val="001D24B8"/>
    <w:rsid w:val="001D5CF9"/>
    <w:rsid w:val="001F4A5C"/>
    <w:rsid w:val="001F600E"/>
    <w:rsid w:val="001F740B"/>
    <w:rsid w:val="002001F3"/>
    <w:rsid w:val="00205A0F"/>
    <w:rsid w:val="002115E5"/>
    <w:rsid w:val="00211609"/>
    <w:rsid w:val="0022226A"/>
    <w:rsid w:val="00222874"/>
    <w:rsid w:val="00224E12"/>
    <w:rsid w:val="0023568F"/>
    <w:rsid w:val="00235B75"/>
    <w:rsid w:val="0023656B"/>
    <w:rsid w:val="00251D26"/>
    <w:rsid w:val="002523D3"/>
    <w:rsid w:val="00253729"/>
    <w:rsid w:val="002558ED"/>
    <w:rsid w:val="00261901"/>
    <w:rsid w:val="002656E7"/>
    <w:rsid w:val="002675B2"/>
    <w:rsid w:val="002763FD"/>
    <w:rsid w:val="00281AD9"/>
    <w:rsid w:val="00282CD8"/>
    <w:rsid w:val="00285A6A"/>
    <w:rsid w:val="002924D2"/>
    <w:rsid w:val="00295CD2"/>
    <w:rsid w:val="002A0FA2"/>
    <w:rsid w:val="002A3C63"/>
    <w:rsid w:val="002A3D59"/>
    <w:rsid w:val="002B67D5"/>
    <w:rsid w:val="002C373D"/>
    <w:rsid w:val="002C44AB"/>
    <w:rsid w:val="002C67A9"/>
    <w:rsid w:val="002D4CBA"/>
    <w:rsid w:val="002D6819"/>
    <w:rsid w:val="002E34C2"/>
    <w:rsid w:val="002E3C00"/>
    <w:rsid w:val="002E500A"/>
    <w:rsid w:val="002E6CC4"/>
    <w:rsid w:val="002F0465"/>
    <w:rsid w:val="002F5A0D"/>
    <w:rsid w:val="002F7EB5"/>
    <w:rsid w:val="003013BA"/>
    <w:rsid w:val="00303908"/>
    <w:rsid w:val="0030601C"/>
    <w:rsid w:val="003160A8"/>
    <w:rsid w:val="0032094D"/>
    <w:rsid w:val="00325BC8"/>
    <w:rsid w:val="00332613"/>
    <w:rsid w:val="00333288"/>
    <w:rsid w:val="00342582"/>
    <w:rsid w:val="0034548D"/>
    <w:rsid w:val="00362F07"/>
    <w:rsid w:val="00365851"/>
    <w:rsid w:val="00366EED"/>
    <w:rsid w:val="003673AA"/>
    <w:rsid w:val="003718EC"/>
    <w:rsid w:val="003734D1"/>
    <w:rsid w:val="00374BDD"/>
    <w:rsid w:val="00377962"/>
    <w:rsid w:val="0038293A"/>
    <w:rsid w:val="00382C88"/>
    <w:rsid w:val="00383CE6"/>
    <w:rsid w:val="003870B1"/>
    <w:rsid w:val="00392463"/>
    <w:rsid w:val="00397D72"/>
    <w:rsid w:val="003A2AB0"/>
    <w:rsid w:val="003A4672"/>
    <w:rsid w:val="003A4E33"/>
    <w:rsid w:val="003A5BAC"/>
    <w:rsid w:val="003A62BA"/>
    <w:rsid w:val="003A739A"/>
    <w:rsid w:val="003B7E7B"/>
    <w:rsid w:val="003C1410"/>
    <w:rsid w:val="003D24E9"/>
    <w:rsid w:val="003D438D"/>
    <w:rsid w:val="003E00CD"/>
    <w:rsid w:val="003E347E"/>
    <w:rsid w:val="003F20F9"/>
    <w:rsid w:val="003F79A7"/>
    <w:rsid w:val="00400E5F"/>
    <w:rsid w:val="00402A21"/>
    <w:rsid w:val="00404FDE"/>
    <w:rsid w:val="004051FA"/>
    <w:rsid w:val="00405513"/>
    <w:rsid w:val="004134A3"/>
    <w:rsid w:val="00413843"/>
    <w:rsid w:val="0041396C"/>
    <w:rsid w:val="00414FF6"/>
    <w:rsid w:val="00424493"/>
    <w:rsid w:val="00425540"/>
    <w:rsid w:val="00430E8E"/>
    <w:rsid w:val="00434225"/>
    <w:rsid w:val="004343D0"/>
    <w:rsid w:val="004379B2"/>
    <w:rsid w:val="0044244D"/>
    <w:rsid w:val="004441C2"/>
    <w:rsid w:val="00445A1F"/>
    <w:rsid w:val="00447546"/>
    <w:rsid w:val="00451F8B"/>
    <w:rsid w:val="004564CA"/>
    <w:rsid w:val="00460F50"/>
    <w:rsid w:val="00464CB2"/>
    <w:rsid w:val="00466870"/>
    <w:rsid w:val="00466914"/>
    <w:rsid w:val="00473BF1"/>
    <w:rsid w:val="00474CED"/>
    <w:rsid w:val="0047667E"/>
    <w:rsid w:val="00482A5F"/>
    <w:rsid w:val="00485966"/>
    <w:rsid w:val="00485AB4"/>
    <w:rsid w:val="00485ABF"/>
    <w:rsid w:val="00485DBA"/>
    <w:rsid w:val="0048652A"/>
    <w:rsid w:val="00490F17"/>
    <w:rsid w:val="0049214D"/>
    <w:rsid w:val="004974A6"/>
    <w:rsid w:val="004A5528"/>
    <w:rsid w:val="004B113F"/>
    <w:rsid w:val="004B1812"/>
    <w:rsid w:val="004B30A7"/>
    <w:rsid w:val="004B3232"/>
    <w:rsid w:val="004B7239"/>
    <w:rsid w:val="004C03AF"/>
    <w:rsid w:val="004C4A34"/>
    <w:rsid w:val="004C70F8"/>
    <w:rsid w:val="004D5876"/>
    <w:rsid w:val="004D6EEA"/>
    <w:rsid w:val="004E1AAB"/>
    <w:rsid w:val="004E3465"/>
    <w:rsid w:val="004E58AB"/>
    <w:rsid w:val="004F44D2"/>
    <w:rsid w:val="004F7D21"/>
    <w:rsid w:val="00500E13"/>
    <w:rsid w:val="00501AF7"/>
    <w:rsid w:val="00505696"/>
    <w:rsid w:val="00505D21"/>
    <w:rsid w:val="0051135E"/>
    <w:rsid w:val="0051295D"/>
    <w:rsid w:val="00513B78"/>
    <w:rsid w:val="0051503B"/>
    <w:rsid w:val="00516C6B"/>
    <w:rsid w:val="00522967"/>
    <w:rsid w:val="00523C9D"/>
    <w:rsid w:val="00531A35"/>
    <w:rsid w:val="00532CFC"/>
    <w:rsid w:val="00535DE7"/>
    <w:rsid w:val="005510B1"/>
    <w:rsid w:val="00552504"/>
    <w:rsid w:val="0055255A"/>
    <w:rsid w:val="005700FB"/>
    <w:rsid w:val="005735D2"/>
    <w:rsid w:val="00577A29"/>
    <w:rsid w:val="00577F32"/>
    <w:rsid w:val="005809C1"/>
    <w:rsid w:val="00580E5B"/>
    <w:rsid w:val="005818A5"/>
    <w:rsid w:val="005849D4"/>
    <w:rsid w:val="005851CF"/>
    <w:rsid w:val="00586EE0"/>
    <w:rsid w:val="00592664"/>
    <w:rsid w:val="005A07F6"/>
    <w:rsid w:val="005A32E9"/>
    <w:rsid w:val="005A3734"/>
    <w:rsid w:val="005A491F"/>
    <w:rsid w:val="005A67FE"/>
    <w:rsid w:val="005C66B5"/>
    <w:rsid w:val="005C6850"/>
    <w:rsid w:val="005C6DA8"/>
    <w:rsid w:val="005D26C2"/>
    <w:rsid w:val="005D5087"/>
    <w:rsid w:val="005F27B7"/>
    <w:rsid w:val="005F350D"/>
    <w:rsid w:val="005F441D"/>
    <w:rsid w:val="005F7723"/>
    <w:rsid w:val="005F7E71"/>
    <w:rsid w:val="0060453E"/>
    <w:rsid w:val="00607A72"/>
    <w:rsid w:val="00610DFD"/>
    <w:rsid w:val="00620A11"/>
    <w:rsid w:val="0062260D"/>
    <w:rsid w:val="00623C64"/>
    <w:rsid w:val="00627801"/>
    <w:rsid w:val="00627DC7"/>
    <w:rsid w:val="006358E7"/>
    <w:rsid w:val="00635B13"/>
    <w:rsid w:val="00640CF7"/>
    <w:rsid w:val="00644213"/>
    <w:rsid w:val="00647540"/>
    <w:rsid w:val="00661B7F"/>
    <w:rsid w:val="006624C5"/>
    <w:rsid w:val="00665195"/>
    <w:rsid w:val="0066707D"/>
    <w:rsid w:val="00667492"/>
    <w:rsid w:val="00671DDD"/>
    <w:rsid w:val="0067384C"/>
    <w:rsid w:val="00673E2C"/>
    <w:rsid w:val="00674294"/>
    <w:rsid w:val="0068166D"/>
    <w:rsid w:val="00685E0B"/>
    <w:rsid w:val="006869AE"/>
    <w:rsid w:val="00686ECA"/>
    <w:rsid w:val="00690D5C"/>
    <w:rsid w:val="00691914"/>
    <w:rsid w:val="006926C1"/>
    <w:rsid w:val="00692B52"/>
    <w:rsid w:val="0069338C"/>
    <w:rsid w:val="00694EEE"/>
    <w:rsid w:val="00694FAC"/>
    <w:rsid w:val="0069585E"/>
    <w:rsid w:val="0069672C"/>
    <w:rsid w:val="006968B8"/>
    <w:rsid w:val="00696E81"/>
    <w:rsid w:val="00697CDC"/>
    <w:rsid w:val="006A223A"/>
    <w:rsid w:val="006A3301"/>
    <w:rsid w:val="006A432F"/>
    <w:rsid w:val="006A7F23"/>
    <w:rsid w:val="006B46CB"/>
    <w:rsid w:val="006C0E0B"/>
    <w:rsid w:val="006C4AA7"/>
    <w:rsid w:val="006C78D0"/>
    <w:rsid w:val="006D0B1E"/>
    <w:rsid w:val="006E0136"/>
    <w:rsid w:val="006E36BB"/>
    <w:rsid w:val="006E5067"/>
    <w:rsid w:val="006E649E"/>
    <w:rsid w:val="006E75B2"/>
    <w:rsid w:val="006F015E"/>
    <w:rsid w:val="006F5147"/>
    <w:rsid w:val="006F7306"/>
    <w:rsid w:val="00700A88"/>
    <w:rsid w:val="00706D24"/>
    <w:rsid w:val="00707544"/>
    <w:rsid w:val="0071036C"/>
    <w:rsid w:val="00715068"/>
    <w:rsid w:val="00716D97"/>
    <w:rsid w:val="0072015D"/>
    <w:rsid w:val="00725AF2"/>
    <w:rsid w:val="0073238B"/>
    <w:rsid w:val="00743442"/>
    <w:rsid w:val="00746292"/>
    <w:rsid w:val="00746C17"/>
    <w:rsid w:val="0074773C"/>
    <w:rsid w:val="00752F9F"/>
    <w:rsid w:val="00754402"/>
    <w:rsid w:val="00760379"/>
    <w:rsid w:val="007609C2"/>
    <w:rsid w:val="00761B28"/>
    <w:rsid w:val="007634CF"/>
    <w:rsid w:val="00763A32"/>
    <w:rsid w:val="00772F94"/>
    <w:rsid w:val="00784B5B"/>
    <w:rsid w:val="00790064"/>
    <w:rsid w:val="00792309"/>
    <w:rsid w:val="0079666F"/>
    <w:rsid w:val="00797CD2"/>
    <w:rsid w:val="007A1091"/>
    <w:rsid w:val="007A6556"/>
    <w:rsid w:val="007A7194"/>
    <w:rsid w:val="007A7841"/>
    <w:rsid w:val="007B2D6E"/>
    <w:rsid w:val="007B6D6A"/>
    <w:rsid w:val="007C0A2F"/>
    <w:rsid w:val="007C1BF2"/>
    <w:rsid w:val="007C74B6"/>
    <w:rsid w:val="007C7CED"/>
    <w:rsid w:val="007D0967"/>
    <w:rsid w:val="007D3F3C"/>
    <w:rsid w:val="007D5D0F"/>
    <w:rsid w:val="007E55F6"/>
    <w:rsid w:val="007E7833"/>
    <w:rsid w:val="007E7F6C"/>
    <w:rsid w:val="007F162B"/>
    <w:rsid w:val="007F2544"/>
    <w:rsid w:val="007F3B5A"/>
    <w:rsid w:val="00804446"/>
    <w:rsid w:val="00804616"/>
    <w:rsid w:val="00807714"/>
    <w:rsid w:val="00830721"/>
    <w:rsid w:val="00831D30"/>
    <w:rsid w:val="00833247"/>
    <w:rsid w:val="008333B1"/>
    <w:rsid w:val="00847FB9"/>
    <w:rsid w:val="00851FB8"/>
    <w:rsid w:val="008552CD"/>
    <w:rsid w:val="008606D9"/>
    <w:rsid w:val="00864BC4"/>
    <w:rsid w:val="00866A6C"/>
    <w:rsid w:val="00866CB1"/>
    <w:rsid w:val="00870E94"/>
    <w:rsid w:val="00882D23"/>
    <w:rsid w:val="00894E4F"/>
    <w:rsid w:val="008A2D10"/>
    <w:rsid w:val="008B0C90"/>
    <w:rsid w:val="008B0F5D"/>
    <w:rsid w:val="008B2FAC"/>
    <w:rsid w:val="008B53C4"/>
    <w:rsid w:val="008B6FAC"/>
    <w:rsid w:val="008C168F"/>
    <w:rsid w:val="008C23E8"/>
    <w:rsid w:val="008C264C"/>
    <w:rsid w:val="008C5E17"/>
    <w:rsid w:val="008E447D"/>
    <w:rsid w:val="008E7925"/>
    <w:rsid w:val="008F02DA"/>
    <w:rsid w:val="008F267F"/>
    <w:rsid w:val="008F3C95"/>
    <w:rsid w:val="008F422C"/>
    <w:rsid w:val="008F4916"/>
    <w:rsid w:val="008F6103"/>
    <w:rsid w:val="00903A97"/>
    <w:rsid w:val="0090500B"/>
    <w:rsid w:val="00912969"/>
    <w:rsid w:val="00917599"/>
    <w:rsid w:val="009242E5"/>
    <w:rsid w:val="0093243E"/>
    <w:rsid w:val="009362D0"/>
    <w:rsid w:val="00941A44"/>
    <w:rsid w:val="009425FA"/>
    <w:rsid w:val="00942CE4"/>
    <w:rsid w:val="00957233"/>
    <w:rsid w:val="009578E9"/>
    <w:rsid w:val="009645F8"/>
    <w:rsid w:val="0096724B"/>
    <w:rsid w:val="00976744"/>
    <w:rsid w:val="00977523"/>
    <w:rsid w:val="009776FF"/>
    <w:rsid w:val="009874C8"/>
    <w:rsid w:val="009930EE"/>
    <w:rsid w:val="00996419"/>
    <w:rsid w:val="00996AA7"/>
    <w:rsid w:val="009A164C"/>
    <w:rsid w:val="009A529A"/>
    <w:rsid w:val="009A6EEC"/>
    <w:rsid w:val="009B3D46"/>
    <w:rsid w:val="009B69BC"/>
    <w:rsid w:val="009C67F5"/>
    <w:rsid w:val="009C6F35"/>
    <w:rsid w:val="009D548E"/>
    <w:rsid w:val="009E14E7"/>
    <w:rsid w:val="009E788F"/>
    <w:rsid w:val="00A0145A"/>
    <w:rsid w:val="00A02FAE"/>
    <w:rsid w:val="00A13DC2"/>
    <w:rsid w:val="00A147D7"/>
    <w:rsid w:val="00A1627D"/>
    <w:rsid w:val="00A23E4B"/>
    <w:rsid w:val="00A32060"/>
    <w:rsid w:val="00A32455"/>
    <w:rsid w:val="00A42640"/>
    <w:rsid w:val="00A42D93"/>
    <w:rsid w:val="00A442E6"/>
    <w:rsid w:val="00A451B3"/>
    <w:rsid w:val="00A613DA"/>
    <w:rsid w:val="00A63F6C"/>
    <w:rsid w:val="00A702ED"/>
    <w:rsid w:val="00A74368"/>
    <w:rsid w:val="00A823DE"/>
    <w:rsid w:val="00A82F8E"/>
    <w:rsid w:val="00A8540F"/>
    <w:rsid w:val="00A977F5"/>
    <w:rsid w:val="00AA18DA"/>
    <w:rsid w:val="00AA3EEA"/>
    <w:rsid w:val="00AA54F0"/>
    <w:rsid w:val="00AB32C6"/>
    <w:rsid w:val="00AC21F4"/>
    <w:rsid w:val="00AC27DD"/>
    <w:rsid w:val="00AD7CE4"/>
    <w:rsid w:val="00AE1318"/>
    <w:rsid w:val="00AE3B22"/>
    <w:rsid w:val="00AE55E8"/>
    <w:rsid w:val="00AE5EAC"/>
    <w:rsid w:val="00AF3FE1"/>
    <w:rsid w:val="00AF47FF"/>
    <w:rsid w:val="00AF6988"/>
    <w:rsid w:val="00AF7BE5"/>
    <w:rsid w:val="00B02DAE"/>
    <w:rsid w:val="00B03AE6"/>
    <w:rsid w:val="00B0466E"/>
    <w:rsid w:val="00B06A90"/>
    <w:rsid w:val="00B07F03"/>
    <w:rsid w:val="00B122FC"/>
    <w:rsid w:val="00B123CE"/>
    <w:rsid w:val="00B131EC"/>
    <w:rsid w:val="00B15688"/>
    <w:rsid w:val="00B20399"/>
    <w:rsid w:val="00B20967"/>
    <w:rsid w:val="00B23FFE"/>
    <w:rsid w:val="00B320CF"/>
    <w:rsid w:val="00B34404"/>
    <w:rsid w:val="00B406E0"/>
    <w:rsid w:val="00B41D85"/>
    <w:rsid w:val="00B47600"/>
    <w:rsid w:val="00B5219B"/>
    <w:rsid w:val="00B5471F"/>
    <w:rsid w:val="00B63895"/>
    <w:rsid w:val="00B71507"/>
    <w:rsid w:val="00B72D10"/>
    <w:rsid w:val="00B73872"/>
    <w:rsid w:val="00B748F0"/>
    <w:rsid w:val="00B74EE3"/>
    <w:rsid w:val="00B92695"/>
    <w:rsid w:val="00BA21BE"/>
    <w:rsid w:val="00BA528F"/>
    <w:rsid w:val="00BA790E"/>
    <w:rsid w:val="00BB0569"/>
    <w:rsid w:val="00BB7AD0"/>
    <w:rsid w:val="00BC0E08"/>
    <w:rsid w:val="00BD5A36"/>
    <w:rsid w:val="00BD6A19"/>
    <w:rsid w:val="00BE27B3"/>
    <w:rsid w:val="00BE5169"/>
    <w:rsid w:val="00BF35D0"/>
    <w:rsid w:val="00C021B8"/>
    <w:rsid w:val="00C14761"/>
    <w:rsid w:val="00C219C2"/>
    <w:rsid w:val="00C230EC"/>
    <w:rsid w:val="00C3395E"/>
    <w:rsid w:val="00C53933"/>
    <w:rsid w:val="00C551DB"/>
    <w:rsid w:val="00C6048B"/>
    <w:rsid w:val="00C60CA9"/>
    <w:rsid w:val="00C62C48"/>
    <w:rsid w:val="00C63296"/>
    <w:rsid w:val="00C70B94"/>
    <w:rsid w:val="00C744C8"/>
    <w:rsid w:val="00C80DA5"/>
    <w:rsid w:val="00C82B76"/>
    <w:rsid w:val="00C86992"/>
    <w:rsid w:val="00C876A8"/>
    <w:rsid w:val="00C930F1"/>
    <w:rsid w:val="00C94521"/>
    <w:rsid w:val="00C947AE"/>
    <w:rsid w:val="00C95A07"/>
    <w:rsid w:val="00C9795C"/>
    <w:rsid w:val="00CB0986"/>
    <w:rsid w:val="00CB4282"/>
    <w:rsid w:val="00CB65BD"/>
    <w:rsid w:val="00CC3AB1"/>
    <w:rsid w:val="00CD2EC5"/>
    <w:rsid w:val="00CE760B"/>
    <w:rsid w:val="00CF0FEA"/>
    <w:rsid w:val="00CF5452"/>
    <w:rsid w:val="00D03EB9"/>
    <w:rsid w:val="00D04782"/>
    <w:rsid w:val="00D0566C"/>
    <w:rsid w:val="00D05D95"/>
    <w:rsid w:val="00D07214"/>
    <w:rsid w:val="00D12CA4"/>
    <w:rsid w:val="00D15EF5"/>
    <w:rsid w:val="00D171FD"/>
    <w:rsid w:val="00D22409"/>
    <w:rsid w:val="00D2592B"/>
    <w:rsid w:val="00D260B6"/>
    <w:rsid w:val="00D263A1"/>
    <w:rsid w:val="00D26DF5"/>
    <w:rsid w:val="00D272F8"/>
    <w:rsid w:val="00D27837"/>
    <w:rsid w:val="00D3727C"/>
    <w:rsid w:val="00D3740C"/>
    <w:rsid w:val="00D5308B"/>
    <w:rsid w:val="00D551F0"/>
    <w:rsid w:val="00D5648C"/>
    <w:rsid w:val="00D62D2F"/>
    <w:rsid w:val="00D6376F"/>
    <w:rsid w:val="00D67297"/>
    <w:rsid w:val="00D71CC5"/>
    <w:rsid w:val="00D766BB"/>
    <w:rsid w:val="00D77E76"/>
    <w:rsid w:val="00D80EC1"/>
    <w:rsid w:val="00D82250"/>
    <w:rsid w:val="00D825F8"/>
    <w:rsid w:val="00D82BAF"/>
    <w:rsid w:val="00D954D5"/>
    <w:rsid w:val="00D975B0"/>
    <w:rsid w:val="00DA122F"/>
    <w:rsid w:val="00DA604D"/>
    <w:rsid w:val="00DA607D"/>
    <w:rsid w:val="00DB1064"/>
    <w:rsid w:val="00DB70F8"/>
    <w:rsid w:val="00DC472B"/>
    <w:rsid w:val="00DC4B1D"/>
    <w:rsid w:val="00DC5D19"/>
    <w:rsid w:val="00DC69CD"/>
    <w:rsid w:val="00DC7708"/>
    <w:rsid w:val="00DC794A"/>
    <w:rsid w:val="00DD2243"/>
    <w:rsid w:val="00DD31DF"/>
    <w:rsid w:val="00DE08F6"/>
    <w:rsid w:val="00DE2BDE"/>
    <w:rsid w:val="00DE515E"/>
    <w:rsid w:val="00DF0621"/>
    <w:rsid w:val="00DF0756"/>
    <w:rsid w:val="00DF70F4"/>
    <w:rsid w:val="00E0128A"/>
    <w:rsid w:val="00E0263B"/>
    <w:rsid w:val="00E03C43"/>
    <w:rsid w:val="00E03D2B"/>
    <w:rsid w:val="00E12041"/>
    <w:rsid w:val="00E14CD3"/>
    <w:rsid w:val="00E220C3"/>
    <w:rsid w:val="00E2575A"/>
    <w:rsid w:val="00E3345F"/>
    <w:rsid w:val="00E474BC"/>
    <w:rsid w:val="00E51EF4"/>
    <w:rsid w:val="00E530DC"/>
    <w:rsid w:val="00E56467"/>
    <w:rsid w:val="00E720E9"/>
    <w:rsid w:val="00E74604"/>
    <w:rsid w:val="00E8178F"/>
    <w:rsid w:val="00E91DB0"/>
    <w:rsid w:val="00E949B5"/>
    <w:rsid w:val="00E97A8E"/>
    <w:rsid w:val="00EA0B61"/>
    <w:rsid w:val="00EA313F"/>
    <w:rsid w:val="00EA6BED"/>
    <w:rsid w:val="00EA74BC"/>
    <w:rsid w:val="00EA7A0F"/>
    <w:rsid w:val="00EB3C2C"/>
    <w:rsid w:val="00EC0073"/>
    <w:rsid w:val="00EC2DB0"/>
    <w:rsid w:val="00EC39F8"/>
    <w:rsid w:val="00EC7780"/>
    <w:rsid w:val="00ED197E"/>
    <w:rsid w:val="00EE3270"/>
    <w:rsid w:val="00EE327C"/>
    <w:rsid w:val="00EE4D66"/>
    <w:rsid w:val="00EF0353"/>
    <w:rsid w:val="00EF23CB"/>
    <w:rsid w:val="00EF27C6"/>
    <w:rsid w:val="00EF3FAF"/>
    <w:rsid w:val="00EF680A"/>
    <w:rsid w:val="00EF6B0A"/>
    <w:rsid w:val="00F04918"/>
    <w:rsid w:val="00F100ED"/>
    <w:rsid w:val="00F12671"/>
    <w:rsid w:val="00F15BB6"/>
    <w:rsid w:val="00F264E8"/>
    <w:rsid w:val="00F354BE"/>
    <w:rsid w:val="00F35548"/>
    <w:rsid w:val="00F41A6A"/>
    <w:rsid w:val="00F41F1A"/>
    <w:rsid w:val="00F41FA1"/>
    <w:rsid w:val="00F51C0A"/>
    <w:rsid w:val="00F53D1F"/>
    <w:rsid w:val="00F64C62"/>
    <w:rsid w:val="00F71117"/>
    <w:rsid w:val="00F74182"/>
    <w:rsid w:val="00F77AD0"/>
    <w:rsid w:val="00F86662"/>
    <w:rsid w:val="00F906B8"/>
    <w:rsid w:val="00F90CD1"/>
    <w:rsid w:val="00F94115"/>
    <w:rsid w:val="00F966F7"/>
    <w:rsid w:val="00F96B26"/>
    <w:rsid w:val="00FA24A4"/>
    <w:rsid w:val="00FA6AB7"/>
    <w:rsid w:val="00FB0F2B"/>
    <w:rsid w:val="00FB47B2"/>
    <w:rsid w:val="00FC2F63"/>
    <w:rsid w:val="00FC42BE"/>
    <w:rsid w:val="00FC624F"/>
    <w:rsid w:val="00FD12D3"/>
    <w:rsid w:val="00FD4FE5"/>
    <w:rsid w:val="00FE0C05"/>
    <w:rsid w:val="00FE5A28"/>
    <w:rsid w:val="00FE7CEB"/>
    <w:rsid w:val="00FF1AA4"/>
    <w:rsid w:val="00FF5121"/>
    <w:rsid w:val="00FF63AC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6E07AA6"/>
  <w15:chartTrackingRefBased/>
  <w15:docId w15:val="{D137366A-E1DA-4C54-A53B-32322CF1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1FA"/>
  </w:style>
  <w:style w:type="paragraph" w:styleId="Heading1">
    <w:name w:val="heading 1"/>
    <w:basedOn w:val="Normal"/>
    <w:next w:val="Normal"/>
    <w:link w:val="Heading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96700" w:themeColor="accent1" w:themeShade="BF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6440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TitleChar">
    <w:name w:val="Title Char"/>
    <w:basedOn w:val="DefaultParagraphFont"/>
    <w:link w:val="Title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trong">
    <w:name w:val="Strong"/>
    <w:basedOn w:val="DefaultParagraphFont"/>
    <w:uiPriority w:val="2"/>
    <w:qFormat/>
    <w:rsid w:val="002A3C63"/>
    <w:rPr>
      <w:b w:val="0"/>
      <w:bCs w:val="0"/>
      <w:color w:val="696700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8"/>
    <w:rsid w:val="002A3C63"/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customStyle="1" w:styleId="EventHeading">
    <w:name w:val="Event Heading"/>
    <w:basedOn w:val="Normal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96700" w:themeColor="accent1" w:themeShade="BF"/>
      <w:sz w:val="48"/>
    </w:rPr>
  </w:style>
  <w:style w:type="paragraph" w:customStyle="1" w:styleId="EventInfo">
    <w:name w:val="Event Info"/>
    <w:basedOn w:val="Normal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qFormat/>
    <w:rsid w:val="002A3C63"/>
    <w:pPr>
      <w:spacing w:after="600" w:line="240" w:lineRule="auto"/>
    </w:pPr>
    <w:rPr>
      <w:color w:val="696700" w:themeColor="accent1" w:themeShade="BF"/>
    </w:rPr>
  </w:style>
  <w:style w:type="paragraph" w:styleId="BlockText">
    <w:name w:val="Block Text"/>
    <w:basedOn w:val="Normal"/>
    <w:uiPriority w:val="6"/>
    <w:unhideWhenUsed/>
    <w:qFormat/>
    <w:pPr>
      <w:spacing w:line="276" w:lineRule="auto"/>
    </w:pPr>
  </w:style>
  <w:style w:type="paragraph" w:customStyle="1" w:styleId="EventSubhead">
    <w:name w:val="Event Subhead"/>
    <w:basedOn w:val="Normal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1A1A1A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404040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E71"/>
    <w:pPr>
      <w:spacing w:after="200" w:line="240" w:lineRule="auto"/>
    </w:pPr>
    <w:rPr>
      <w:i/>
      <w:iCs/>
      <w:color w:val="1A1A1A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</w:rPr>
      <w:tblPr/>
      <w:tcPr>
        <w:shd w:val="clear" w:color="auto" w:fill="FFFC6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6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ED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D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53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5300" w:themeColor="accent1" w:themeShade="99"/>
          <w:insideV w:val="nil"/>
        </w:tcBorders>
        <w:shd w:val="clear" w:color="auto" w:fill="5453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300" w:themeFill="accent1" w:themeFillShade="99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4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6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semiHidden/>
    <w:unhideWhenUsed/>
    <w:qFormat/>
    <w:rsid w:val="005F7E7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C6B" w:themeColor="accent1" w:themeTint="66"/>
        <w:left w:val="single" w:sz="4" w:space="0" w:color="FFFC6B" w:themeColor="accent1" w:themeTint="66"/>
        <w:bottom w:val="single" w:sz="4" w:space="0" w:color="FFFC6B" w:themeColor="accent1" w:themeTint="66"/>
        <w:right w:val="single" w:sz="4" w:space="0" w:color="FFFC6B" w:themeColor="accent1" w:themeTint="66"/>
        <w:insideH w:val="single" w:sz="4" w:space="0" w:color="FFFC6B" w:themeColor="accent1" w:themeTint="66"/>
        <w:insideV w:val="single" w:sz="4" w:space="0" w:color="FFFC6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FFB21" w:themeColor="accent1" w:themeTint="99"/>
        <w:bottom w:val="single" w:sz="2" w:space="0" w:color="FFFB21" w:themeColor="accent1" w:themeTint="99"/>
        <w:insideH w:val="single" w:sz="2" w:space="0" w:color="FFFB21" w:themeColor="accent1" w:themeTint="99"/>
        <w:insideV w:val="single" w:sz="2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B2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6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8"/>
    <w:semiHidden/>
    <w:rsid w:val="00772F94"/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8"/>
    <w:semiHidden/>
    <w:rsid w:val="00772F94"/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327C"/>
    <w:rPr>
      <w:i/>
      <w:iCs/>
      <w:color w:val="6967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E327C"/>
    <w:pPr>
      <w:pBdr>
        <w:top w:val="single" w:sz="4" w:space="10" w:color="8D8B00" w:themeColor="accent1"/>
        <w:bottom w:val="single" w:sz="4" w:space="10" w:color="8D8B00" w:themeColor="accent1"/>
      </w:pBdr>
      <w:spacing w:before="360" w:after="360"/>
      <w:ind w:left="864" w:right="864"/>
      <w:jc w:val="center"/>
    </w:pPr>
    <w:rPr>
      <w:i/>
      <w:iCs/>
      <w:color w:val="6967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327C"/>
    <w:rPr>
      <w:i/>
      <w:iCs/>
      <w:color w:val="696700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E327C"/>
    <w:rPr>
      <w:b/>
      <w:bCs/>
      <w:caps w:val="0"/>
      <w:smallCaps/>
      <w:color w:val="696700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1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  <w:shd w:val="clear" w:color="auto" w:fill="FFFDA3" w:themeFill="accent1" w:themeFillTint="3F"/>
      </w:tcPr>
    </w:tblStylePr>
    <w:tblStylePr w:type="band2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bottom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D8B00" w:themeColor="accent1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8B00" w:themeColor="accent1"/>
          <w:right w:val="single" w:sz="4" w:space="0" w:color="8D8B00" w:themeColor="accent1"/>
        </w:tcBorders>
      </w:tcPr>
    </w:tblStylePr>
    <w:tblStylePr w:type="band1Horz">
      <w:tblPr/>
      <w:tcPr>
        <w:tcBorders>
          <w:top w:val="single" w:sz="4" w:space="0" w:color="8D8B00" w:themeColor="accent1"/>
          <w:bottom w:val="single" w:sz="4" w:space="0" w:color="8D8B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8B00" w:themeColor="accent1"/>
          <w:left w:val="nil"/>
        </w:tcBorders>
      </w:tcPr>
    </w:tblStylePr>
    <w:tblStylePr w:type="swCell">
      <w:tblPr/>
      <w:tcPr>
        <w:tcBorders>
          <w:top w:val="double" w:sz="4" w:space="0" w:color="8D8B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8B00" w:themeColor="accent1"/>
        <w:left w:val="single" w:sz="24" w:space="0" w:color="8D8B00" w:themeColor="accent1"/>
        <w:bottom w:val="single" w:sz="24" w:space="0" w:color="8D8B00" w:themeColor="accent1"/>
        <w:right w:val="single" w:sz="24" w:space="0" w:color="8D8B00" w:themeColor="accent1"/>
      </w:tblBorders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8D8B00" w:themeColor="accent1"/>
        <w:bottom w:val="single" w:sz="4" w:space="0" w:color="8D8B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D8B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8B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8B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8B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8B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  <w:insideV w:val="single" w:sz="8" w:space="0" w:color="E9E500" w:themeColor="accent1" w:themeTint="BF"/>
      </w:tblBorders>
    </w:tblPr>
    <w:tcPr>
      <w:shd w:val="clear" w:color="auto" w:fill="FFFDA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5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cPr>
      <w:shd w:val="clear" w:color="auto" w:fill="FFFDA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5" w:themeFill="accent1" w:themeFillTint="33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tcBorders>
          <w:insideH w:val="single" w:sz="6" w:space="0" w:color="8D8B00" w:themeColor="accent1"/>
          <w:insideV w:val="single" w:sz="6" w:space="0" w:color="8D8B00" w:themeColor="accent1"/>
        </w:tcBorders>
        <w:shd w:val="clear" w:color="auto" w:fill="FFFC4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A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4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4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8B00" w:themeColor="accen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shd w:val="clear" w:color="auto" w:fill="FFFDA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8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8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8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A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A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qFormat/>
    <w:rsid w:val="005F7E7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7E71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E71"/>
    <w:pPr>
      <w:outlineLvl w:val="9"/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AB59A.1476EC2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png@01DA7A15.FD0D4C6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arbee\AppData\Roaming\Microsoft\Templates\Simple%20Flyer.dotx" TargetMode="External"/></Relationships>
</file>

<file path=word/theme/theme1.xml><?xml version="1.0" encoding="utf-8"?>
<a:theme xmlns:a="http://schemas.openxmlformats.org/drawingml/2006/main" name="Office Theme">
  <a:themeElements>
    <a:clrScheme name="Student Flyer">
      <a:dk1>
        <a:sysClr val="windowText" lastClr="000000"/>
      </a:dk1>
      <a:lt1>
        <a:sysClr val="window" lastClr="FFFFFF"/>
      </a:lt1>
      <a:dk2>
        <a:srgbClr val="1A1A1A"/>
      </a:dk2>
      <a:lt2>
        <a:srgbClr val="808080"/>
      </a:lt2>
      <a:accent1>
        <a:srgbClr val="8D8B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429B8D-CE9B-48F0-AA4B-B30CFED4F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Flyer.dotx</Template>
  <TotalTime>1</TotalTime>
  <Pages>3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Barbee</dc:creator>
  <cp:lastModifiedBy>Sonja Calvillo</cp:lastModifiedBy>
  <cp:revision>3</cp:revision>
  <cp:lastPrinted>2025-01-13T22:42:00Z</cp:lastPrinted>
  <dcterms:created xsi:type="dcterms:W3CDTF">2025-04-22T21:46:00Z</dcterms:created>
  <dcterms:modified xsi:type="dcterms:W3CDTF">2025-04-22T21:46:00Z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