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716530" w14:textId="6CEBB983" w:rsidR="000F30DB" w:rsidRPr="00AA3EEA" w:rsidRDefault="00C94521" w:rsidP="002E6CC4">
      <w:pPr>
        <w:rPr>
          <w:caps/>
          <w:sz w:val="22"/>
          <w:szCs w:val="22"/>
          <w:u w:val="single"/>
        </w:rPr>
      </w:pPr>
      <w:r w:rsidRPr="00AA3EEA">
        <w:rPr>
          <w:caps/>
          <w:sz w:val="22"/>
          <w:szCs w:val="22"/>
          <w:u w:val="single"/>
        </w:rPr>
        <w:t>Groups:</w:t>
      </w:r>
    </w:p>
    <w:tbl>
      <w:tblPr>
        <w:tblStyle w:val="TableGrid"/>
        <w:tblpPr w:leftFromText="180" w:rightFromText="180" w:vertAnchor="text" w:tblpXSpec="right" w:tblpY="1"/>
        <w:tblOverlap w:val="never"/>
        <w:tblW w:w="119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2"/>
        <w:gridCol w:w="1110"/>
        <w:gridCol w:w="7200"/>
      </w:tblGrid>
      <w:tr w:rsidR="00EE3270" w14:paraId="13B37049" w14:textId="77777777" w:rsidTr="0047667E">
        <w:trPr>
          <w:trHeight w:val="7110"/>
        </w:trPr>
        <w:tc>
          <w:tcPr>
            <w:tcW w:w="3682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4E5B1DF0" w14:textId="20C9E6FC" w:rsidR="005F27B7" w:rsidRPr="0047667E" w:rsidRDefault="005F27B7" w:rsidP="00B0466E">
            <w:pPr>
              <w:pStyle w:val="EventInfo"/>
              <w:spacing w:before="0" w:line="240" w:lineRule="auto"/>
              <w:rPr>
                <w:rFonts w:ascii="Arial Rounded MT Bold" w:hAnsi="Arial Rounded MT Bold"/>
                <w:color w:val="auto"/>
                <w:sz w:val="18"/>
                <w:szCs w:val="18"/>
              </w:rPr>
            </w:pPr>
            <w:r w:rsidRPr="0047667E">
              <w:rPr>
                <w:rFonts w:ascii="Arial Rounded MT Bold" w:hAnsi="Arial Rounded MT Bold" w:cs="Arial"/>
                <w:bCs/>
                <w:color w:val="auto"/>
                <w:sz w:val="18"/>
                <w:szCs w:val="18"/>
              </w:rPr>
              <w:t xml:space="preserve"> </w:t>
            </w:r>
          </w:p>
          <w:p w14:paraId="5AF1FC01" w14:textId="0637DF2C" w:rsidR="00392463" w:rsidRPr="0047667E" w:rsidRDefault="007C7CED" w:rsidP="00B0466E">
            <w:pPr>
              <w:pStyle w:val="EventInfo"/>
              <w:spacing w:before="0" w:line="240" w:lineRule="auto"/>
              <w:rPr>
                <w:rFonts w:ascii="Arial Rounded MT Bold" w:hAnsi="Arial Rounded MT Bold"/>
                <w:b/>
                <w:color w:val="auto"/>
                <w:sz w:val="20"/>
                <w:szCs w:val="20"/>
              </w:rPr>
            </w:pPr>
            <w:r w:rsidRPr="0047667E">
              <w:rPr>
                <w:rFonts w:ascii="Arial Rounded MT Bold" w:hAnsi="Arial Rounded MT Bold"/>
                <w:b/>
                <w:color w:val="auto"/>
                <w:sz w:val="20"/>
                <w:szCs w:val="20"/>
              </w:rPr>
              <w:t xml:space="preserve"> </w:t>
            </w:r>
            <w:r w:rsidR="003A4672" w:rsidRPr="0047667E">
              <w:rPr>
                <w:rFonts w:ascii="Arial Rounded MT Bold" w:hAnsi="Arial Rounded MT Bold"/>
                <w:b/>
                <w:color w:val="auto"/>
                <w:sz w:val="20"/>
                <w:szCs w:val="20"/>
              </w:rPr>
              <w:t xml:space="preserve">    </w:t>
            </w:r>
            <w:r w:rsidRPr="0047667E">
              <w:rPr>
                <w:rFonts w:ascii="Arial Rounded MT Bold" w:hAnsi="Arial Rounded MT Bold"/>
                <w:b/>
                <w:color w:val="auto"/>
                <w:sz w:val="20"/>
                <w:szCs w:val="20"/>
              </w:rPr>
              <w:t xml:space="preserve"> </w:t>
            </w:r>
            <w:r w:rsidR="003A4672" w:rsidRPr="0047667E">
              <w:rPr>
                <w:rFonts w:ascii="Arial Rounded MT Bold" w:hAnsi="Arial Rounded MT Bold"/>
                <w:b/>
                <w:color w:val="auto"/>
                <w:sz w:val="20"/>
                <w:szCs w:val="20"/>
              </w:rPr>
              <w:t xml:space="preserve"> </w:t>
            </w:r>
            <w:r w:rsidR="006926C1" w:rsidRPr="0047667E">
              <w:rPr>
                <w:rFonts w:ascii="Arial Rounded MT Bold" w:hAnsi="Arial Rounded MT Bold"/>
                <w:b/>
                <w:color w:val="auto"/>
                <w:sz w:val="20"/>
                <w:szCs w:val="20"/>
              </w:rPr>
              <w:t xml:space="preserve"> </w:t>
            </w:r>
            <w:r w:rsidR="001F4A5C" w:rsidRPr="0047667E">
              <w:rPr>
                <w:rFonts w:ascii="Arial Rounded MT Bold" w:hAnsi="Arial Rounded MT Bold"/>
                <w:b/>
                <w:color w:val="auto"/>
                <w:sz w:val="20"/>
                <w:szCs w:val="20"/>
              </w:rPr>
              <w:t>MONDAY</w:t>
            </w:r>
            <w:r w:rsidR="00392463" w:rsidRPr="0047667E">
              <w:rPr>
                <w:rFonts w:ascii="Arial Rounded MT Bold" w:hAnsi="Arial Rounded MT Bold"/>
                <w:b/>
                <w:color w:val="auto"/>
                <w:sz w:val="20"/>
                <w:szCs w:val="20"/>
              </w:rPr>
              <w:t xml:space="preserve">: </w:t>
            </w:r>
          </w:p>
          <w:p w14:paraId="105D9532" w14:textId="2490224E" w:rsidR="00392463" w:rsidRPr="0047667E" w:rsidRDefault="00392463" w:rsidP="009362D0">
            <w:pPr>
              <w:pStyle w:val="EventInfo"/>
              <w:numPr>
                <w:ilvl w:val="0"/>
                <w:numId w:val="14"/>
              </w:numPr>
              <w:spacing w:before="0" w:line="240" w:lineRule="auto"/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</w:pPr>
            <w:r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9-10: </w:t>
            </w:r>
            <w:r w:rsidR="004A5528"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Workout/Morning Talk </w:t>
            </w:r>
            <w:r w:rsidR="00797CD2"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 </w:t>
            </w:r>
          </w:p>
          <w:p w14:paraId="7131690A" w14:textId="6C7B86DD" w:rsidR="00392463" w:rsidRPr="0047667E" w:rsidRDefault="00392463" w:rsidP="009362D0">
            <w:pPr>
              <w:pStyle w:val="EventInfo"/>
              <w:numPr>
                <w:ilvl w:val="0"/>
                <w:numId w:val="14"/>
              </w:numPr>
              <w:spacing w:before="0" w:line="240" w:lineRule="auto"/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</w:pPr>
            <w:r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10-11: </w:t>
            </w:r>
            <w:r w:rsidR="008F267F"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>Coffee/Tea Chat</w:t>
            </w:r>
            <w:r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 </w:t>
            </w:r>
          </w:p>
          <w:p w14:paraId="0F97A896" w14:textId="60642C9F" w:rsidR="00392463" w:rsidRPr="0047667E" w:rsidRDefault="00A82F8E" w:rsidP="009362D0">
            <w:pPr>
              <w:pStyle w:val="EventInfo"/>
              <w:numPr>
                <w:ilvl w:val="0"/>
                <w:numId w:val="14"/>
              </w:numPr>
              <w:spacing w:before="0" w:line="240" w:lineRule="auto"/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</w:pPr>
            <w:r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11:12: Computer Support </w:t>
            </w:r>
            <w:r w:rsidR="00010157"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 </w:t>
            </w:r>
          </w:p>
          <w:p w14:paraId="482B3106" w14:textId="4BA5AE05" w:rsidR="00392463" w:rsidRPr="0047667E" w:rsidRDefault="00023870" w:rsidP="009362D0">
            <w:pPr>
              <w:pStyle w:val="EventInfo"/>
              <w:numPr>
                <w:ilvl w:val="0"/>
                <w:numId w:val="14"/>
              </w:numPr>
              <w:spacing w:before="0" w:line="240" w:lineRule="auto"/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</w:pPr>
            <w:r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>1-2</w:t>
            </w:r>
            <w:r w:rsidR="00392463"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>:</w:t>
            </w:r>
            <w:r w:rsidR="00CB0986"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 TV Room &amp; Socialize </w:t>
            </w:r>
            <w:r w:rsidR="00392463"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 </w:t>
            </w:r>
          </w:p>
          <w:p w14:paraId="3C04854D" w14:textId="173E9F7F" w:rsidR="00392463" w:rsidRPr="0047667E" w:rsidRDefault="00392463" w:rsidP="009362D0">
            <w:pPr>
              <w:pStyle w:val="EventInfo"/>
              <w:numPr>
                <w:ilvl w:val="0"/>
                <w:numId w:val="14"/>
              </w:numPr>
              <w:spacing w:before="0" w:line="240" w:lineRule="auto"/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</w:pPr>
            <w:r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2-3: </w:t>
            </w:r>
            <w:r w:rsidR="00B122FC"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Overcoming Anxiety </w:t>
            </w:r>
            <w:r w:rsidR="00A82F8E"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 </w:t>
            </w:r>
            <w:r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 </w:t>
            </w:r>
          </w:p>
          <w:p w14:paraId="56A546B0" w14:textId="42F27B25" w:rsidR="00392463" w:rsidRPr="0047667E" w:rsidRDefault="00392463" w:rsidP="009362D0">
            <w:pPr>
              <w:pStyle w:val="EventInfo"/>
              <w:numPr>
                <w:ilvl w:val="0"/>
                <w:numId w:val="14"/>
              </w:numPr>
              <w:spacing w:before="0" w:line="240" w:lineRule="auto"/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</w:pPr>
            <w:r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3-4 Social Space </w:t>
            </w:r>
          </w:p>
          <w:p w14:paraId="10219CAD" w14:textId="77777777" w:rsidR="00392463" w:rsidRPr="0047667E" w:rsidRDefault="00392463" w:rsidP="00B0466E">
            <w:pPr>
              <w:pStyle w:val="EventInfo"/>
              <w:spacing w:before="0" w:line="240" w:lineRule="auto"/>
              <w:rPr>
                <w:rFonts w:ascii="Arial Rounded MT Bold" w:hAnsi="Arial Rounded MT Bold" w:cs="Arial"/>
                <w:bCs/>
                <w:color w:val="auto"/>
                <w:sz w:val="22"/>
                <w:szCs w:val="22"/>
              </w:rPr>
            </w:pPr>
          </w:p>
          <w:p w14:paraId="7FC25987" w14:textId="3AA6EE87" w:rsidR="00513B78" w:rsidRPr="0047667E" w:rsidRDefault="007C7CED" w:rsidP="00B0466E">
            <w:pPr>
              <w:pStyle w:val="EventInfo"/>
              <w:spacing w:before="0" w:line="240" w:lineRule="auto"/>
              <w:rPr>
                <w:rFonts w:ascii="Arial Rounded MT Bold" w:hAnsi="Arial Rounded MT Bold" w:cs="Arial"/>
                <w:b/>
                <w:bCs/>
                <w:color w:val="auto"/>
                <w:sz w:val="20"/>
                <w:szCs w:val="20"/>
              </w:rPr>
            </w:pPr>
            <w:r w:rsidRPr="0047667E">
              <w:rPr>
                <w:rFonts w:ascii="Arial Rounded MT Bold" w:hAnsi="Arial Rounded MT Bold" w:cs="Arial"/>
                <w:b/>
                <w:bCs/>
                <w:color w:val="auto"/>
                <w:sz w:val="22"/>
                <w:szCs w:val="22"/>
              </w:rPr>
              <w:t xml:space="preserve">  </w:t>
            </w:r>
            <w:r w:rsidR="003A4672" w:rsidRPr="0047667E">
              <w:rPr>
                <w:rFonts w:ascii="Arial Rounded MT Bold" w:hAnsi="Arial Rounded MT Bold" w:cs="Arial"/>
                <w:b/>
                <w:bCs/>
                <w:color w:val="auto"/>
                <w:sz w:val="22"/>
                <w:szCs w:val="22"/>
              </w:rPr>
              <w:t xml:space="preserve">    </w:t>
            </w:r>
            <w:r w:rsidR="003A4E33" w:rsidRPr="0047667E">
              <w:rPr>
                <w:rFonts w:ascii="Arial Rounded MT Bold" w:hAnsi="Arial Rounded MT Bold" w:cs="Arial"/>
                <w:b/>
                <w:bCs/>
                <w:color w:val="auto"/>
                <w:sz w:val="22"/>
                <w:szCs w:val="22"/>
              </w:rPr>
              <w:t xml:space="preserve"> </w:t>
            </w:r>
            <w:r w:rsidR="006926C1" w:rsidRPr="0047667E">
              <w:rPr>
                <w:rFonts w:ascii="Arial Rounded MT Bold" w:hAnsi="Arial Rounded MT Bold" w:cs="Arial"/>
                <w:b/>
                <w:bCs/>
                <w:color w:val="auto"/>
                <w:sz w:val="22"/>
                <w:szCs w:val="22"/>
              </w:rPr>
              <w:t xml:space="preserve"> </w:t>
            </w:r>
            <w:r w:rsidR="001F4A5C" w:rsidRPr="0047667E">
              <w:rPr>
                <w:rFonts w:ascii="Arial Rounded MT Bold" w:hAnsi="Arial Rounded MT Bold" w:cs="Arial"/>
                <w:b/>
                <w:bCs/>
                <w:color w:val="auto"/>
                <w:sz w:val="20"/>
                <w:szCs w:val="20"/>
              </w:rPr>
              <w:t>TUESDAY</w:t>
            </w:r>
            <w:r w:rsidR="00513B78" w:rsidRPr="0047667E">
              <w:rPr>
                <w:rFonts w:ascii="Arial Rounded MT Bold" w:hAnsi="Arial Rounded MT Bold" w:cs="Arial"/>
                <w:b/>
                <w:bCs/>
                <w:color w:val="auto"/>
                <w:sz w:val="20"/>
                <w:szCs w:val="20"/>
              </w:rPr>
              <w:t xml:space="preserve">:  </w:t>
            </w:r>
          </w:p>
          <w:p w14:paraId="5FDF4AFA" w14:textId="5FEEF840" w:rsidR="00513B78" w:rsidRPr="0047667E" w:rsidRDefault="00513B78" w:rsidP="009362D0">
            <w:pPr>
              <w:pStyle w:val="EventInfo"/>
              <w:numPr>
                <w:ilvl w:val="0"/>
                <w:numId w:val="14"/>
              </w:numPr>
              <w:spacing w:before="0" w:line="240" w:lineRule="auto"/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</w:pPr>
            <w:r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>9-10: Workout/</w:t>
            </w:r>
            <w:r w:rsidR="004A5528"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>Morning T</w:t>
            </w:r>
            <w:r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alk </w:t>
            </w:r>
          </w:p>
          <w:p w14:paraId="144C3A01" w14:textId="735C496E" w:rsidR="00513B78" w:rsidRPr="0047667E" w:rsidRDefault="00882D23" w:rsidP="009362D0">
            <w:pPr>
              <w:pStyle w:val="EventInfo"/>
              <w:numPr>
                <w:ilvl w:val="0"/>
                <w:numId w:val="14"/>
              </w:numPr>
              <w:spacing w:before="0" w:line="240" w:lineRule="auto"/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</w:pPr>
            <w:r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10-11: </w:t>
            </w:r>
            <w:r w:rsidR="00D2592B"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Men’s Group </w:t>
            </w:r>
          </w:p>
          <w:p w14:paraId="4B5A0264" w14:textId="61E2C546" w:rsidR="00513B78" w:rsidRPr="0047667E" w:rsidRDefault="00513B78" w:rsidP="009362D0">
            <w:pPr>
              <w:pStyle w:val="EventInfo"/>
              <w:numPr>
                <w:ilvl w:val="0"/>
                <w:numId w:val="14"/>
              </w:numPr>
              <w:spacing w:before="0" w:line="240" w:lineRule="auto"/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</w:pPr>
            <w:r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11-12: Anger Support </w:t>
            </w:r>
          </w:p>
          <w:p w14:paraId="571AA1D9" w14:textId="7E63890C" w:rsidR="00513B78" w:rsidRPr="0047667E" w:rsidRDefault="00513B78" w:rsidP="009362D0">
            <w:pPr>
              <w:pStyle w:val="EventInfo"/>
              <w:numPr>
                <w:ilvl w:val="0"/>
                <w:numId w:val="14"/>
              </w:numPr>
              <w:spacing w:before="0" w:line="240" w:lineRule="auto"/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</w:pPr>
            <w:r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1-2: Coloring Art </w:t>
            </w:r>
          </w:p>
          <w:p w14:paraId="33BFF4C6" w14:textId="7FBD5108" w:rsidR="00513B78" w:rsidRPr="0047667E" w:rsidRDefault="00513B78" w:rsidP="009362D0">
            <w:pPr>
              <w:pStyle w:val="EventInfo"/>
              <w:numPr>
                <w:ilvl w:val="0"/>
                <w:numId w:val="14"/>
              </w:numPr>
              <w:spacing w:before="0" w:line="240" w:lineRule="auto"/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</w:pPr>
            <w:r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2-3: Bingo w/prizes </w:t>
            </w:r>
          </w:p>
          <w:p w14:paraId="1E86CF93" w14:textId="77777777" w:rsidR="008F267F" w:rsidRPr="0047667E" w:rsidRDefault="00392463" w:rsidP="008F267F">
            <w:pPr>
              <w:pStyle w:val="EventInfo"/>
              <w:numPr>
                <w:ilvl w:val="0"/>
                <w:numId w:val="14"/>
              </w:numPr>
              <w:spacing w:before="0" w:line="240" w:lineRule="auto"/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</w:pPr>
            <w:r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>3-4</w:t>
            </w:r>
            <w:r w:rsidR="00023870"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>:</w:t>
            </w:r>
            <w:r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 Social Space</w:t>
            </w:r>
          </w:p>
          <w:p w14:paraId="06F58DD6" w14:textId="7FDDE3C1" w:rsidR="00FA24A4" w:rsidRPr="00BE40E6" w:rsidRDefault="003E00CD" w:rsidP="008F267F">
            <w:pPr>
              <w:pStyle w:val="EventInfo"/>
              <w:numPr>
                <w:ilvl w:val="0"/>
                <w:numId w:val="14"/>
              </w:numPr>
              <w:spacing w:before="0" w:line="240" w:lineRule="auto"/>
              <w:rPr>
                <w:rFonts w:ascii="Rockwell Extra Bold" w:hAnsi="Rockwell Extra Bold" w:cs="Arial"/>
                <w:bCs/>
                <w:color w:val="7030A0"/>
                <w:sz w:val="20"/>
                <w:szCs w:val="20"/>
              </w:rPr>
            </w:pPr>
            <w:r w:rsidRPr="00BE40E6">
              <w:rPr>
                <w:rFonts w:ascii="Rockwell Extra Bold" w:hAnsi="Rockwell Extra Bold" w:cs="Arial"/>
                <w:b/>
                <w:bCs/>
                <w:color w:val="7030A0"/>
                <w:sz w:val="20"/>
                <w:szCs w:val="20"/>
                <w:u w:val="single"/>
              </w:rPr>
              <w:t>*</w:t>
            </w:r>
            <w:r w:rsidR="00FA24A4" w:rsidRPr="00BE40E6">
              <w:rPr>
                <w:rFonts w:ascii="Copperplate Gothic Bold" w:hAnsi="Copperplate Gothic Bold" w:cs="Arial"/>
                <w:b/>
                <w:bCs/>
                <w:color w:val="7030A0"/>
                <w:sz w:val="20"/>
                <w:szCs w:val="20"/>
                <w:u w:val="single"/>
              </w:rPr>
              <w:t>Late Night 5-</w:t>
            </w:r>
            <w:r w:rsidR="00B320CF" w:rsidRPr="00BE40E6">
              <w:rPr>
                <w:rFonts w:ascii="Copperplate Gothic Bold" w:hAnsi="Copperplate Gothic Bold" w:cs="Arial"/>
                <w:b/>
                <w:bCs/>
                <w:color w:val="7030A0"/>
                <w:sz w:val="20"/>
                <w:szCs w:val="20"/>
                <w:u w:val="single"/>
              </w:rPr>
              <w:t>6</w:t>
            </w:r>
            <w:r w:rsidR="00FA24A4" w:rsidRPr="00BE40E6">
              <w:rPr>
                <w:rFonts w:ascii="Copperplate Gothic Bold" w:hAnsi="Copperplate Gothic Bold" w:cs="Arial"/>
                <w:b/>
                <w:bCs/>
                <w:color w:val="7030A0"/>
                <w:sz w:val="20"/>
                <w:szCs w:val="20"/>
                <w:u w:val="single"/>
              </w:rPr>
              <w:t>pm</w:t>
            </w:r>
            <w:r w:rsidR="00FA24A4" w:rsidRPr="00BE40E6">
              <w:rPr>
                <w:rFonts w:ascii="Rockwell Extra Bold" w:hAnsi="Rockwell Extra Bold" w:cs="Arial"/>
                <w:b/>
                <w:bCs/>
                <w:color w:val="7030A0"/>
                <w:sz w:val="20"/>
                <w:szCs w:val="20"/>
                <w:u w:val="single"/>
              </w:rPr>
              <w:t xml:space="preserve"> </w:t>
            </w:r>
          </w:p>
          <w:p w14:paraId="3F939549" w14:textId="3237E912" w:rsidR="00392463" w:rsidRPr="00BE40E6" w:rsidRDefault="007C7CED" w:rsidP="00B0466E">
            <w:pPr>
              <w:pStyle w:val="EventInfo"/>
              <w:spacing w:before="0" w:line="240" w:lineRule="auto"/>
              <w:rPr>
                <w:rFonts w:ascii="Californian FB" w:hAnsi="Californian FB" w:cs="Arial"/>
                <w:bCs/>
                <w:color w:val="7030A0"/>
                <w:sz w:val="22"/>
                <w:szCs w:val="22"/>
              </w:rPr>
            </w:pPr>
            <w:r w:rsidRPr="00BE40E6">
              <w:rPr>
                <w:rFonts w:ascii="Californian FB" w:hAnsi="Californian FB" w:cs="Arial"/>
                <w:bCs/>
                <w:color w:val="7030A0"/>
                <w:sz w:val="22"/>
                <w:szCs w:val="22"/>
              </w:rPr>
              <w:t xml:space="preserve"> </w:t>
            </w:r>
          </w:p>
          <w:p w14:paraId="1BD2DB40" w14:textId="2E34CCF0" w:rsidR="00392463" w:rsidRPr="0047667E" w:rsidRDefault="007C7CED" w:rsidP="00B0466E">
            <w:pPr>
              <w:pStyle w:val="BlockText"/>
              <w:pBdr>
                <w:right w:val="double" w:sz="12" w:space="4" w:color="FF9900"/>
              </w:pBdr>
              <w:spacing w:line="240" w:lineRule="auto"/>
              <w:rPr>
                <w:rFonts w:ascii="Arial" w:hAnsi="Arial" w:cs="Arial"/>
                <w:b/>
                <w:bCs/>
                <w:i/>
                <w:iCs/>
                <w:color w:val="auto"/>
                <w:sz w:val="20"/>
                <w:szCs w:val="20"/>
              </w:rPr>
            </w:pPr>
            <w:r w:rsidRPr="0047667E">
              <w:rPr>
                <w:rFonts w:ascii="Arial Rounded MT Bold" w:hAnsi="Arial Rounded MT Bold" w:cs="Arial"/>
                <w:b/>
                <w:bCs/>
                <w:color w:val="auto"/>
                <w:sz w:val="18"/>
                <w:szCs w:val="18"/>
              </w:rPr>
              <w:t xml:space="preserve">  </w:t>
            </w:r>
            <w:r w:rsidR="003A4672" w:rsidRPr="0047667E">
              <w:rPr>
                <w:rFonts w:ascii="Arial Rounded MT Bold" w:hAnsi="Arial Rounded MT Bold" w:cs="Arial"/>
                <w:b/>
                <w:bCs/>
                <w:color w:val="auto"/>
                <w:sz w:val="18"/>
                <w:szCs w:val="18"/>
              </w:rPr>
              <w:t xml:space="preserve">   </w:t>
            </w:r>
            <w:r w:rsidR="006926C1" w:rsidRPr="0047667E">
              <w:rPr>
                <w:rFonts w:ascii="Arial Rounded MT Bold" w:hAnsi="Arial Rounded MT Bold" w:cs="Arial"/>
                <w:b/>
                <w:bCs/>
                <w:color w:val="auto"/>
                <w:sz w:val="18"/>
                <w:szCs w:val="18"/>
              </w:rPr>
              <w:t xml:space="preserve"> </w:t>
            </w:r>
            <w:r w:rsidR="003A4672" w:rsidRPr="0047667E">
              <w:rPr>
                <w:rFonts w:ascii="Arial Rounded MT Bold" w:hAnsi="Arial Rounded MT Bold" w:cs="Arial"/>
                <w:b/>
                <w:bCs/>
                <w:color w:val="auto"/>
                <w:sz w:val="18"/>
                <w:szCs w:val="18"/>
              </w:rPr>
              <w:t xml:space="preserve"> </w:t>
            </w:r>
            <w:r w:rsidR="003A4E33" w:rsidRPr="0047667E">
              <w:rPr>
                <w:rFonts w:ascii="Arial Rounded MT Bold" w:hAnsi="Arial Rounded MT Bold" w:cs="Arial"/>
                <w:b/>
                <w:bCs/>
                <w:color w:val="auto"/>
                <w:sz w:val="18"/>
                <w:szCs w:val="18"/>
              </w:rPr>
              <w:t xml:space="preserve"> </w:t>
            </w:r>
            <w:r w:rsidR="00674294" w:rsidRPr="0047667E">
              <w:rPr>
                <w:rFonts w:ascii="Arial Rounded MT Bold" w:hAnsi="Arial Rounded MT Bold" w:cs="Arial"/>
                <w:b/>
                <w:bCs/>
                <w:color w:val="auto"/>
                <w:sz w:val="20"/>
                <w:szCs w:val="20"/>
              </w:rPr>
              <w:t>WEDNESDAY</w:t>
            </w:r>
            <w:r w:rsidR="00392463" w:rsidRPr="0047667E">
              <w:rPr>
                <w:rFonts w:ascii="Arial Rounded MT Bold" w:hAnsi="Arial Rounded MT Bold" w:cs="Arial"/>
                <w:b/>
                <w:bCs/>
                <w:color w:val="auto"/>
                <w:sz w:val="20"/>
                <w:szCs w:val="20"/>
              </w:rPr>
              <w:t>:</w:t>
            </w:r>
          </w:p>
          <w:p w14:paraId="0331F5E7" w14:textId="1CD9753C" w:rsidR="00392463" w:rsidRPr="0047667E" w:rsidRDefault="004A5528" w:rsidP="009362D0">
            <w:pPr>
              <w:pStyle w:val="EventInfo"/>
              <w:numPr>
                <w:ilvl w:val="0"/>
                <w:numId w:val="14"/>
              </w:numPr>
              <w:spacing w:before="0" w:line="240" w:lineRule="auto"/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</w:pPr>
            <w:r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>9-10: Workout/Morning T</w:t>
            </w:r>
            <w:r w:rsidR="00392463"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alk </w:t>
            </w:r>
          </w:p>
          <w:p w14:paraId="30E858CE" w14:textId="6704DDB6" w:rsidR="00392463" w:rsidRPr="0047667E" w:rsidRDefault="00392463" w:rsidP="002E3C00">
            <w:pPr>
              <w:pStyle w:val="EventInfo"/>
              <w:numPr>
                <w:ilvl w:val="0"/>
                <w:numId w:val="14"/>
              </w:numPr>
              <w:spacing w:before="0" w:line="240" w:lineRule="auto"/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</w:pPr>
            <w:r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10-11: Nutrition </w:t>
            </w:r>
          </w:p>
          <w:p w14:paraId="5CA3AF7A" w14:textId="7C3F6DDC" w:rsidR="00392463" w:rsidRPr="0047667E" w:rsidRDefault="00882D23" w:rsidP="009362D0">
            <w:pPr>
              <w:pStyle w:val="EventInfo"/>
              <w:numPr>
                <w:ilvl w:val="0"/>
                <w:numId w:val="14"/>
              </w:numPr>
              <w:spacing w:before="0" w:line="240" w:lineRule="auto"/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</w:pPr>
            <w:r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1-2: </w:t>
            </w:r>
            <w:r w:rsidR="003D24E9"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Painting </w:t>
            </w:r>
            <w:r w:rsidR="00DC794A"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 </w:t>
            </w:r>
          </w:p>
          <w:p w14:paraId="0E8FB098" w14:textId="3AB6C12E" w:rsidR="00392463" w:rsidRPr="0047667E" w:rsidRDefault="003D24E9" w:rsidP="009362D0">
            <w:pPr>
              <w:pStyle w:val="EventInfo"/>
              <w:numPr>
                <w:ilvl w:val="0"/>
                <w:numId w:val="14"/>
              </w:numPr>
              <w:spacing w:before="0" w:line="240" w:lineRule="auto"/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</w:pPr>
            <w:r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>2-3</w:t>
            </w:r>
            <w:r w:rsidR="00414FF6"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: </w:t>
            </w:r>
            <w:r w:rsidR="007A7194"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>Basic</w:t>
            </w:r>
            <w:r w:rsidR="008F267F"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 Spanish </w:t>
            </w:r>
          </w:p>
          <w:p w14:paraId="39765F75" w14:textId="47DA9C5F" w:rsidR="00392463" w:rsidRPr="0047667E" w:rsidRDefault="00392463" w:rsidP="009362D0">
            <w:pPr>
              <w:pStyle w:val="EventInfo"/>
              <w:numPr>
                <w:ilvl w:val="0"/>
                <w:numId w:val="14"/>
              </w:numPr>
              <w:spacing w:before="0" w:line="240" w:lineRule="auto"/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</w:pPr>
            <w:r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>3-4</w:t>
            </w:r>
            <w:r w:rsidR="00023870"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>:</w:t>
            </w:r>
            <w:r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 Social Space </w:t>
            </w:r>
          </w:p>
          <w:p w14:paraId="1498C4FF" w14:textId="77777777" w:rsidR="00392463" w:rsidRPr="0047667E" w:rsidRDefault="00392463" w:rsidP="00B0466E">
            <w:pPr>
              <w:pStyle w:val="EventInfo"/>
              <w:spacing w:before="0" w:line="240" w:lineRule="auto"/>
              <w:ind w:left="720"/>
              <w:rPr>
                <w:rFonts w:ascii="Arial Rounded MT Bold" w:hAnsi="Arial Rounded MT Bold" w:cs="Arial"/>
                <w:bCs/>
                <w:color w:val="auto"/>
                <w:sz w:val="18"/>
                <w:szCs w:val="18"/>
              </w:rPr>
            </w:pPr>
          </w:p>
          <w:p w14:paraId="23E0DA0F" w14:textId="311974A1" w:rsidR="000F28BF" w:rsidRPr="0047667E" w:rsidRDefault="007C7CED" w:rsidP="00B0466E">
            <w:pPr>
              <w:pStyle w:val="EventInfo"/>
              <w:spacing w:before="0" w:line="240" w:lineRule="auto"/>
              <w:rPr>
                <w:rFonts w:ascii="Arial Rounded MT Bold" w:hAnsi="Arial Rounded MT Bold" w:cs="Arial"/>
                <w:b/>
                <w:bCs/>
                <w:color w:val="auto"/>
                <w:sz w:val="20"/>
                <w:szCs w:val="20"/>
              </w:rPr>
            </w:pPr>
            <w:r w:rsidRPr="0047667E">
              <w:rPr>
                <w:rFonts w:ascii="Arial Rounded MT Bold" w:hAnsi="Arial Rounded MT Bold" w:cs="Arial"/>
                <w:b/>
                <w:bCs/>
                <w:color w:val="auto"/>
                <w:sz w:val="18"/>
                <w:szCs w:val="18"/>
              </w:rPr>
              <w:t xml:space="preserve">  </w:t>
            </w:r>
            <w:r w:rsidR="003A4672" w:rsidRPr="0047667E">
              <w:rPr>
                <w:rFonts w:ascii="Arial Rounded MT Bold" w:hAnsi="Arial Rounded MT Bold" w:cs="Arial"/>
                <w:b/>
                <w:bCs/>
                <w:color w:val="auto"/>
                <w:sz w:val="18"/>
                <w:szCs w:val="18"/>
              </w:rPr>
              <w:t xml:space="preserve">  </w:t>
            </w:r>
            <w:r w:rsidR="006926C1" w:rsidRPr="0047667E">
              <w:rPr>
                <w:rFonts w:ascii="Arial Rounded MT Bold" w:hAnsi="Arial Rounded MT Bold" w:cs="Arial"/>
                <w:b/>
                <w:bCs/>
                <w:color w:val="auto"/>
                <w:sz w:val="18"/>
                <w:szCs w:val="18"/>
              </w:rPr>
              <w:t xml:space="preserve"> </w:t>
            </w:r>
            <w:r w:rsidR="003A4672" w:rsidRPr="0047667E">
              <w:rPr>
                <w:rFonts w:ascii="Arial Rounded MT Bold" w:hAnsi="Arial Rounded MT Bold" w:cs="Arial"/>
                <w:b/>
                <w:bCs/>
                <w:color w:val="auto"/>
                <w:sz w:val="18"/>
                <w:szCs w:val="18"/>
              </w:rPr>
              <w:t xml:space="preserve">  </w:t>
            </w:r>
            <w:r w:rsidR="003A4E33" w:rsidRPr="0047667E">
              <w:rPr>
                <w:rFonts w:ascii="Arial Rounded MT Bold" w:hAnsi="Arial Rounded MT Bold" w:cs="Arial"/>
                <w:b/>
                <w:bCs/>
                <w:color w:val="auto"/>
                <w:sz w:val="18"/>
                <w:szCs w:val="18"/>
              </w:rPr>
              <w:t xml:space="preserve"> </w:t>
            </w:r>
            <w:r w:rsidR="00674294" w:rsidRPr="0047667E">
              <w:rPr>
                <w:rFonts w:ascii="Arial Rounded MT Bold" w:hAnsi="Arial Rounded MT Bold" w:cs="Arial"/>
                <w:b/>
                <w:bCs/>
                <w:color w:val="auto"/>
                <w:sz w:val="20"/>
                <w:szCs w:val="20"/>
              </w:rPr>
              <w:t>THURSDAY</w:t>
            </w:r>
            <w:r w:rsidR="000F28BF" w:rsidRPr="0047667E">
              <w:rPr>
                <w:rFonts w:ascii="Arial Rounded MT Bold" w:hAnsi="Arial Rounded MT Bold" w:cs="Arial"/>
                <w:b/>
                <w:bCs/>
                <w:color w:val="auto"/>
                <w:sz w:val="20"/>
                <w:szCs w:val="20"/>
              </w:rPr>
              <w:t xml:space="preserve">: </w:t>
            </w:r>
          </w:p>
          <w:p w14:paraId="041A48D2" w14:textId="14DCFDA4" w:rsidR="000F28BF" w:rsidRPr="0047667E" w:rsidRDefault="004A5528" w:rsidP="009362D0">
            <w:pPr>
              <w:pStyle w:val="EventInfo"/>
              <w:numPr>
                <w:ilvl w:val="0"/>
                <w:numId w:val="14"/>
              </w:numPr>
              <w:spacing w:before="0" w:line="240" w:lineRule="auto"/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</w:pPr>
            <w:r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>9-10: Workout/Morning T</w:t>
            </w:r>
            <w:r w:rsidR="000F28BF"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>alk</w:t>
            </w:r>
          </w:p>
          <w:p w14:paraId="78653EF8" w14:textId="77777777" w:rsidR="009362D0" w:rsidRPr="0047667E" w:rsidRDefault="009362D0" w:rsidP="009362D0">
            <w:pPr>
              <w:pStyle w:val="EventInfo"/>
              <w:numPr>
                <w:ilvl w:val="0"/>
                <w:numId w:val="14"/>
              </w:numPr>
              <w:spacing w:before="0" w:line="240" w:lineRule="auto"/>
              <w:rPr>
                <w:rFonts w:ascii="Arial Rounded MT Bold" w:hAnsi="Arial Rounded MT Bold" w:cs="Arial"/>
                <w:b/>
                <w:bCs/>
                <w:color w:val="auto"/>
                <w:sz w:val="20"/>
                <w:szCs w:val="20"/>
              </w:rPr>
            </w:pPr>
            <w:r w:rsidRPr="0047667E">
              <w:rPr>
                <w:rFonts w:ascii="Arial Rounded MT Bold" w:hAnsi="Arial Rounded MT Bold" w:cs="Arial"/>
                <w:b/>
                <w:bCs/>
                <w:color w:val="auto"/>
                <w:sz w:val="20"/>
                <w:szCs w:val="20"/>
              </w:rPr>
              <w:t xml:space="preserve">10-11: New Comers Tour  </w:t>
            </w:r>
          </w:p>
          <w:p w14:paraId="5F31A595" w14:textId="77777777" w:rsidR="000F28BF" w:rsidRPr="0047667E" w:rsidRDefault="000F28BF" w:rsidP="009362D0">
            <w:pPr>
              <w:pStyle w:val="EventInfo"/>
              <w:numPr>
                <w:ilvl w:val="0"/>
                <w:numId w:val="14"/>
              </w:numPr>
              <w:spacing w:before="0" w:line="240" w:lineRule="auto"/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</w:pPr>
            <w:r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>11-12: Beating Depression</w:t>
            </w:r>
          </w:p>
          <w:p w14:paraId="0EAA2D5C" w14:textId="17036134" w:rsidR="000F28BF" w:rsidRPr="0047667E" w:rsidRDefault="000F28BF" w:rsidP="009362D0">
            <w:pPr>
              <w:pStyle w:val="EventInfo"/>
              <w:numPr>
                <w:ilvl w:val="0"/>
                <w:numId w:val="14"/>
              </w:numPr>
              <w:spacing w:before="0" w:line="240" w:lineRule="auto"/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</w:pPr>
            <w:r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1-2: </w:t>
            </w:r>
            <w:r w:rsidR="00D27837"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Trivia Games </w:t>
            </w:r>
          </w:p>
          <w:p w14:paraId="319AC8F0" w14:textId="07B8D6BC" w:rsidR="000F28BF" w:rsidRPr="0047667E" w:rsidRDefault="00882D23" w:rsidP="009362D0">
            <w:pPr>
              <w:pStyle w:val="EventInfo"/>
              <w:numPr>
                <w:ilvl w:val="0"/>
                <w:numId w:val="14"/>
              </w:numPr>
              <w:spacing w:before="0" w:line="240" w:lineRule="auto"/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</w:pPr>
            <w:r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2-3: </w:t>
            </w:r>
            <w:r w:rsidR="00D27837"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>Craft/DIY</w:t>
            </w:r>
          </w:p>
          <w:p w14:paraId="0683B73C" w14:textId="77777777" w:rsidR="00FC42BE" w:rsidRPr="0047667E" w:rsidRDefault="00F86662" w:rsidP="009362D0">
            <w:pPr>
              <w:pStyle w:val="EventInfo"/>
              <w:numPr>
                <w:ilvl w:val="0"/>
                <w:numId w:val="14"/>
              </w:numPr>
              <w:spacing w:before="0" w:line="240" w:lineRule="auto"/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</w:pPr>
            <w:r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>3-4:</w:t>
            </w:r>
            <w:r w:rsidR="001F4A5C"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 Social Space</w:t>
            </w:r>
            <w:r w:rsidR="00383CE6"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 or</w:t>
            </w:r>
            <w:r w:rsidR="00EC7780" w:rsidRPr="0047667E">
              <w:rPr>
                <w:rFonts w:ascii="Arial Rounded MT Bold" w:hAnsi="Arial Rounded MT Bold" w:cs="Arial"/>
                <w:bCs/>
                <w:i/>
                <w:color w:val="auto"/>
                <w:sz w:val="20"/>
                <w:szCs w:val="20"/>
              </w:rPr>
              <w:t xml:space="preserve"> </w:t>
            </w:r>
            <w:r w:rsidR="001F4A5C" w:rsidRPr="0047667E">
              <w:rPr>
                <w:rFonts w:ascii="Arial Rounded MT Bold" w:hAnsi="Arial Rounded MT Bold" w:cs="Arial"/>
                <w:b/>
                <w:bCs/>
                <w:i/>
                <w:color w:val="auto"/>
                <w:sz w:val="20"/>
                <w:szCs w:val="20"/>
              </w:rPr>
              <w:t>Family &amp; Friends Support</w:t>
            </w:r>
          </w:p>
          <w:p w14:paraId="290D2C41" w14:textId="449D1296" w:rsidR="00FA24A4" w:rsidRPr="00C9795C" w:rsidRDefault="003E00CD" w:rsidP="009362D0">
            <w:pPr>
              <w:pStyle w:val="EventInfo"/>
              <w:numPr>
                <w:ilvl w:val="0"/>
                <w:numId w:val="14"/>
              </w:numPr>
              <w:spacing w:before="0" w:line="240" w:lineRule="auto"/>
              <w:rPr>
                <w:rFonts w:ascii="Copperplate Gothic Bold" w:hAnsi="Copperplate Gothic Bold" w:cs="Arial"/>
                <w:bCs/>
                <w:color w:val="auto"/>
                <w:sz w:val="18"/>
                <w:szCs w:val="18"/>
              </w:rPr>
            </w:pPr>
            <w:r w:rsidRPr="00BE40E6">
              <w:rPr>
                <w:rFonts w:ascii="Copperplate Gothic Bold" w:hAnsi="Copperplate Gothic Bold" w:cs="Arial"/>
                <w:b/>
                <w:bCs/>
                <w:color w:val="7030A0"/>
                <w:sz w:val="20"/>
                <w:szCs w:val="20"/>
                <w:u w:val="single"/>
              </w:rPr>
              <w:t>*</w:t>
            </w:r>
            <w:r w:rsidR="00FA24A4" w:rsidRPr="00BE40E6">
              <w:rPr>
                <w:rFonts w:ascii="Copperplate Gothic Bold" w:hAnsi="Copperplate Gothic Bold" w:cs="Arial"/>
                <w:b/>
                <w:bCs/>
                <w:color w:val="7030A0"/>
                <w:sz w:val="20"/>
                <w:szCs w:val="20"/>
                <w:u w:val="single"/>
              </w:rPr>
              <w:t>Late Night 5-</w:t>
            </w:r>
            <w:r w:rsidR="00B320CF" w:rsidRPr="00BE40E6">
              <w:rPr>
                <w:rFonts w:ascii="Copperplate Gothic Bold" w:hAnsi="Copperplate Gothic Bold" w:cs="Arial"/>
                <w:b/>
                <w:bCs/>
                <w:color w:val="7030A0"/>
                <w:sz w:val="20"/>
                <w:szCs w:val="20"/>
                <w:u w:val="single"/>
              </w:rPr>
              <w:t>6</w:t>
            </w:r>
            <w:r w:rsidR="00FA24A4" w:rsidRPr="00BE40E6">
              <w:rPr>
                <w:rFonts w:ascii="Copperplate Gothic Bold" w:hAnsi="Copperplate Gothic Bold" w:cs="Arial"/>
                <w:b/>
                <w:bCs/>
                <w:color w:val="7030A0"/>
                <w:sz w:val="20"/>
                <w:szCs w:val="20"/>
                <w:u w:val="single"/>
              </w:rPr>
              <w:t>p</w:t>
            </w:r>
            <w:r w:rsidR="000E2EBA" w:rsidRPr="00BE40E6">
              <w:rPr>
                <w:rFonts w:ascii="Copperplate Gothic Bold" w:hAnsi="Copperplate Gothic Bold" w:cs="Arial"/>
                <w:b/>
                <w:bCs/>
                <w:color w:val="7030A0"/>
                <w:sz w:val="20"/>
                <w:szCs w:val="20"/>
                <w:u w:val="single"/>
              </w:rPr>
              <w:t>m</w:t>
            </w:r>
            <w:r w:rsidR="00D82BAF" w:rsidRPr="00BE40E6">
              <w:rPr>
                <w:rFonts w:ascii="Copperplate Gothic Bold" w:hAnsi="Copperplate Gothic Bold" w:cs="Arial"/>
                <w:b/>
                <w:bCs/>
                <w:color w:val="7030A0"/>
                <w:sz w:val="20"/>
                <w:szCs w:val="20"/>
                <w:u w:val="single"/>
              </w:rPr>
              <w:t xml:space="preserve"> </w:t>
            </w:r>
          </w:p>
        </w:tc>
        <w:tc>
          <w:tcPr>
            <w:tcW w:w="8310" w:type="dxa"/>
            <w:gridSpan w:val="2"/>
            <w:tcBorders>
              <w:left w:val="single" w:sz="12" w:space="0" w:color="auto"/>
            </w:tcBorders>
          </w:tcPr>
          <w:p w14:paraId="29040597" w14:textId="4A1B78A7" w:rsidR="000F30DB" w:rsidRPr="001D24B8" w:rsidRDefault="000F30DB" w:rsidP="00B0466E">
            <w:pPr>
              <w:pStyle w:val="Title"/>
              <w:rPr>
                <w:rFonts w:ascii="Arial" w:hAnsi="Arial" w:cs="Arial"/>
                <w:bCs/>
                <w:color w:val="000000" w:themeColor="text1"/>
                <w:sz w:val="80"/>
                <w:szCs w:val="80"/>
              </w:rPr>
            </w:pPr>
            <w:r>
              <w:rPr>
                <w:rFonts w:ascii="Arial" w:hAnsi="Arial" w:cs="Arial"/>
                <w:bCs/>
                <w:caps w:val="0"/>
                <w:sz w:val="40"/>
                <w:szCs w:val="40"/>
              </w:rPr>
              <w:t xml:space="preserve"> </w:t>
            </w:r>
            <w:r w:rsidR="001C5921">
              <w:rPr>
                <w:rFonts w:ascii="Arial" w:hAnsi="Arial" w:cs="Arial"/>
                <w:bCs/>
                <w:caps w:val="0"/>
                <w:sz w:val="40"/>
                <w:szCs w:val="40"/>
              </w:rPr>
              <w:t xml:space="preserve"> </w:t>
            </w:r>
            <w:r w:rsidR="0051295D">
              <w:rPr>
                <w:rFonts w:ascii="Arial" w:hAnsi="Arial" w:cs="Arial"/>
                <w:bCs/>
                <w:caps w:val="0"/>
                <w:sz w:val="40"/>
                <w:szCs w:val="40"/>
              </w:rPr>
              <w:t xml:space="preserve"> </w:t>
            </w:r>
            <w:r w:rsidRPr="001D24B8">
              <w:rPr>
                <w:rFonts w:ascii="Arial" w:hAnsi="Arial" w:cs="Arial"/>
                <w:bCs/>
                <w:caps w:val="0"/>
                <w:color w:val="000000" w:themeColor="text1"/>
                <w:sz w:val="80"/>
                <w:szCs w:val="80"/>
              </w:rPr>
              <w:t>The</w:t>
            </w:r>
          </w:p>
          <w:p w14:paraId="1E7404A3" w14:textId="77777777" w:rsidR="00DB70F8" w:rsidRPr="001D24B8" w:rsidRDefault="00C930F1" w:rsidP="00B0466E">
            <w:pPr>
              <w:pStyle w:val="Title"/>
              <w:ind w:left="0" w:firstLine="190"/>
              <w:rPr>
                <w:rFonts w:ascii="Arial" w:hAnsi="Arial" w:cs="Arial"/>
                <w:b/>
                <w:color w:val="000000" w:themeColor="text1"/>
                <w:sz w:val="80"/>
                <w:szCs w:val="80"/>
              </w:rPr>
            </w:pPr>
            <w:r w:rsidRPr="001D24B8">
              <w:rPr>
                <w:rFonts w:ascii="Arial" w:hAnsi="Arial" w:cs="Arial"/>
                <w:b/>
                <w:color w:val="000000" w:themeColor="text1"/>
                <w:sz w:val="80"/>
                <w:szCs w:val="80"/>
              </w:rPr>
              <w:t>LEARNING</w:t>
            </w:r>
          </w:p>
          <w:p w14:paraId="2033D208" w14:textId="0965B8ED" w:rsidR="000F30DB" w:rsidRPr="001D24B8" w:rsidRDefault="000F30DB" w:rsidP="00B0466E">
            <w:pPr>
              <w:pStyle w:val="Title"/>
              <w:ind w:left="2880"/>
              <w:rPr>
                <w:rStyle w:val="Strong"/>
                <w:rFonts w:ascii="Arial" w:hAnsi="Arial" w:cs="Arial"/>
                <w:b/>
                <w:color w:val="000000" w:themeColor="text1"/>
                <w:sz w:val="80"/>
                <w:szCs w:val="80"/>
              </w:rPr>
            </w:pPr>
            <w:r w:rsidRPr="001D24B8">
              <w:rPr>
                <w:rFonts w:ascii="Arial" w:hAnsi="Arial" w:cs="Arial"/>
                <w:b/>
                <w:color w:val="000000" w:themeColor="text1"/>
                <w:sz w:val="80"/>
                <w:szCs w:val="80"/>
              </w:rPr>
              <w:t xml:space="preserve"> Center</w:t>
            </w:r>
          </w:p>
          <w:p w14:paraId="7F0D371F" w14:textId="28DFC72A" w:rsidR="000F30DB" w:rsidRPr="002763FD" w:rsidRDefault="002F7EB5" w:rsidP="00B0466E">
            <w:pPr>
              <w:pStyle w:val="Title"/>
              <w:ind w:firstLine="262"/>
              <w:jc w:val="center"/>
              <w:rPr>
                <w:rStyle w:val="Strong"/>
                <w:rFonts w:ascii="Arial" w:hAnsi="Arial" w:cs="Arial"/>
                <w:color w:val="auto"/>
                <w:sz w:val="28"/>
              </w:rPr>
            </w:pPr>
            <w:r>
              <w:rPr>
                <w:rStyle w:val="Strong"/>
                <w:rFonts w:ascii="Arial" w:hAnsi="Arial" w:cs="Arial"/>
                <w:color w:val="auto"/>
                <w:sz w:val="28"/>
              </w:rPr>
              <w:t>107 SOUTH MILL</w:t>
            </w:r>
            <w:r w:rsidR="00C930F1" w:rsidRPr="002763FD">
              <w:rPr>
                <w:rStyle w:val="Strong"/>
                <w:rFonts w:ascii="Arial" w:hAnsi="Arial" w:cs="Arial"/>
                <w:color w:val="auto"/>
                <w:sz w:val="28"/>
              </w:rPr>
              <w:t xml:space="preserve"> STREET sUITE b, tEHACHAPI, ca 93561</w:t>
            </w:r>
          </w:p>
          <w:p w14:paraId="237BE8B5" w14:textId="77777777" w:rsidR="004C4A34" w:rsidRDefault="00C930F1" w:rsidP="00B0466E">
            <w:pPr>
              <w:jc w:val="center"/>
              <w:rPr>
                <w:rFonts w:ascii="Arial" w:hAnsi="Arial" w:cs="Arial"/>
                <w:bCs/>
                <w:color w:val="auto"/>
              </w:rPr>
            </w:pPr>
            <w:r w:rsidRPr="002763FD">
              <w:rPr>
                <w:rFonts w:ascii="Arial" w:hAnsi="Arial" w:cs="Arial"/>
                <w:bCs/>
                <w:color w:val="auto"/>
              </w:rPr>
              <w:t>(661)822-4639</w:t>
            </w:r>
            <w:r w:rsidR="00136946" w:rsidRPr="002763FD">
              <w:rPr>
                <w:rFonts w:ascii="Arial" w:hAnsi="Arial" w:cs="Arial"/>
                <w:bCs/>
                <w:color w:val="auto"/>
              </w:rPr>
              <w:t xml:space="preserve"> M-F</w:t>
            </w:r>
            <w:r w:rsidR="000F28BF" w:rsidRPr="002763FD">
              <w:rPr>
                <w:rFonts w:ascii="Arial" w:hAnsi="Arial" w:cs="Arial"/>
                <w:bCs/>
                <w:color w:val="auto"/>
              </w:rPr>
              <w:t xml:space="preserve"> </w:t>
            </w:r>
            <w:r w:rsidR="002115E5">
              <w:rPr>
                <w:rFonts w:ascii="Arial" w:hAnsi="Arial" w:cs="Arial"/>
                <w:bCs/>
                <w:color w:val="auto"/>
              </w:rPr>
              <w:t>9</w:t>
            </w:r>
            <w:r w:rsidR="000F28BF" w:rsidRPr="002763FD">
              <w:rPr>
                <w:rFonts w:ascii="Arial" w:hAnsi="Arial" w:cs="Arial"/>
                <w:bCs/>
                <w:color w:val="auto"/>
              </w:rPr>
              <w:t>-</w:t>
            </w:r>
            <w:r w:rsidR="002115E5">
              <w:rPr>
                <w:rFonts w:ascii="Arial" w:hAnsi="Arial" w:cs="Arial"/>
                <w:bCs/>
                <w:color w:val="auto"/>
              </w:rPr>
              <w:t>4</w:t>
            </w:r>
            <w:r w:rsidR="000F28BF" w:rsidRPr="002763FD">
              <w:rPr>
                <w:rFonts w:ascii="Arial" w:hAnsi="Arial" w:cs="Arial"/>
                <w:bCs/>
                <w:color w:val="auto"/>
              </w:rPr>
              <w:t>pm/</w:t>
            </w:r>
            <w:r w:rsidR="002115E5">
              <w:rPr>
                <w:rFonts w:ascii="Arial" w:hAnsi="Arial" w:cs="Arial"/>
                <w:bCs/>
                <w:color w:val="auto"/>
              </w:rPr>
              <w:t>Phone calls</w:t>
            </w:r>
            <w:r w:rsidR="00136946" w:rsidRPr="002763FD">
              <w:rPr>
                <w:rFonts w:ascii="Arial" w:hAnsi="Arial" w:cs="Arial"/>
                <w:bCs/>
                <w:color w:val="auto"/>
              </w:rPr>
              <w:t xml:space="preserve"> </w:t>
            </w:r>
            <w:r w:rsidR="002115E5">
              <w:rPr>
                <w:rFonts w:ascii="Arial" w:hAnsi="Arial" w:cs="Arial"/>
                <w:bCs/>
                <w:color w:val="auto"/>
              </w:rPr>
              <w:t>8</w:t>
            </w:r>
            <w:r w:rsidR="00136946" w:rsidRPr="002763FD">
              <w:rPr>
                <w:rFonts w:ascii="Arial" w:hAnsi="Arial" w:cs="Arial"/>
                <w:bCs/>
                <w:color w:val="auto"/>
              </w:rPr>
              <w:t>-</w:t>
            </w:r>
            <w:r w:rsidR="002115E5">
              <w:rPr>
                <w:rFonts w:ascii="Arial" w:hAnsi="Arial" w:cs="Arial"/>
                <w:bCs/>
                <w:color w:val="auto"/>
              </w:rPr>
              <w:t>5</w:t>
            </w:r>
            <w:r w:rsidR="00136946" w:rsidRPr="002763FD">
              <w:rPr>
                <w:rFonts w:ascii="Arial" w:hAnsi="Arial" w:cs="Arial"/>
                <w:bCs/>
                <w:color w:val="auto"/>
              </w:rPr>
              <w:t>pm</w:t>
            </w:r>
          </w:p>
          <w:p w14:paraId="3908A5A3" w14:textId="1AE377E9" w:rsidR="000F30DB" w:rsidRPr="002763FD" w:rsidRDefault="004C4A34" w:rsidP="00B0466E">
            <w:pPr>
              <w:jc w:val="center"/>
              <w:rPr>
                <w:rFonts w:ascii="Arial" w:hAnsi="Arial" w:cs="Arial"/>
                <w:bCs/>
                <w:color w:val="auto"/>
              </w:rPr>
            </w:pPr>
            <w:r>
              <w:rPr>
                <w:rFonts w:ascii="Arial" w:hAnsi="Arial" w:cs="Arial"/>
                <w:bCs/>
                <w:color w:val="auto"/>
              </w:rPr>
              <w:t xml:space="preserve">Tues. &amp; Thurs. 9-6pm </w:t>
            </w:r>
            <w:r w:rsidR="00136946" w:rsidRPr="002763FD">
              <w:rPr>
                <w:rFonts w:ascii="Arial" w:hAnsi="Arial" w:cs="Arial"/>
                <w:bCs/>
                <w:color w:val="auto"/>
              </w:rPr>
              <w:t xml:space="preserve"> </w:t>
            </w:r>
          </w:p>
          <w:p w14:paraId="1BC71DFB" w14:textId="77777777" w:rsidR="000F30DB" w:rsidRPr="00592664" w:rsidRDefault="000F30DB" w:rsidP="00BE5169">
            <w:pPr>
              <w:jc w:val="center"/>
              <w:rPr>
                <w:rStyle w:val="Strong"/>
                <w:rFonts w:ascii="Arial" w:hAnsi="Arial" w:cs="Arial"/>
                <w:color w:val="FF9933"/>
                <w:sz w:val="32"/>
                <w:szCs w:val="32"/>
              </w:rPr>
            </w:pPr>
          </w:p>
          <w:p w14:paraId="54E8B3BB" w14:textId="2DE68F60" w:rsidR="000325A0" w:rsidRPr="00BE40E6" w:rsidRDefault="00BE40E6" w:rsidP="001D24B8">
            <w:pPr>
              <w:pStyle w:val="Title"/>
              <w:shd w:val="clear" w:color="auto" w:fill="FFFFFF" w:themeFill="background1"/>
              <w:jc w:val="center"/>
              <w:rPr>
                <w:rStyle w:val="Strong"/>
                <w:rFonts w:ascii="Copperplate Gothic Bold" w:hAnsi="Copperplate Gothic Bold" w:cs="Arial"/>
                <w:b/>
                <w:color w:val="7030A0"/>
                <w:sz w:val="72"/>
                <w:szCs w:val="72"/>
              </w:rPr>
            </w:pPr>
            <w:r w:rsidRPr="00BE40E6">
              <w:rPr>
                <w:rStyle w:val="Strong"/>
                <w:rFonts w:ascii="Copperplate Gothic Bold" w:hAnsi="Copperplate Gothic Bold" w:cs="Arial"/>
                <w:b/>
                <w:color w:val="7030A0"/>
                <w:sz w:val="72"/>
                <w:szCs w:val="72"/>
              </w:rPr>
              <w:t>April</w:t>
            </w:r>
            <w:r w:rsidR="004E1AAB" w:rsidRPr="00BE40E6">
              <w:rPr>
                <w:rStyle w:val="Strong"/>
                <w:rFonts w:ascii="Copperplate Gothic Bold" w:hAnsi="Copperplate Gothic Bold" w:cs="Arial"/>
                <w:b/>
                <w:color w:val="7030A0"/>
                <w:sz w:val="72"/>
                <w:szCs w:val="72"/>
              </w:rPr>
              <w:t xml:space="preserve"> </w:t>
            </w:r>
            <w:r w:rsidR="0044244D" w:rsidRPr="00BE40E6">
              <w:rPr>
                <w:rStyle w:val="Strong"/>
                <w:rFonts w:ascii="Copperplate Gothic Bold" w:hAnsi="Copperplate Gothic Bold" w:cs="Arial"/>
                <w:b/>
                <w:color w:val="7030A0"/>
                <w:sz w:val="72"/>
                <w:szCs w:val="72"/>
              </w:rPr>
              <w:t>202</w:t>
            </w:r>
            <w:r w:rsidR="007E7833" w:rsidRPr="00BE40E6">
              <w:rPr>
                <w:rStyle w:val="Strong"/>
                <w:rFonts w:ascii="Copperplate Gothic Bold" w:hAnsi="Copperplate Gothic Bold" w:cs="Arial"/>
                <w:b/>
                <w:color w:val="7030A0"/>
                <w:sz w:val="72"/>
                <w:szCs w:val="72"/>
              </w:rPr>
              <w:t>5</w:t>
            </w:r>
          </w:p>
          <w:p w14:paraId="080F1D96" w14:textId="53D55B64" w:rsidR="008B2FAC" w:rsidRPr="009A164C" w:rsidRDefault="00D22409" w:rsidP="009A164C">
            <w:pPr>
              <w:pStyle w:val="EventInfo"/>
              <w:tabs>
                <w:tab w:val="right" w:pos="8094"/>
              </w:tabs>
              <w:spacing w:before="0" w:line="240" w:lineRule="auto"/>
              <w:rPr>
                <w:noProof/>
              </w:rPr>
            </w:pPr>
            <w:r>
              <w:rPr>
                <w:noProof/>
                <w:lang w:eastAsia="en-US"/>
              </w:rPr>
              <w:t xml:space="preserve">  </w:t>
            </w:r>
            <w:r w:rsidR="009A164C">
              <w:rPr>
                <w:noProof/>
              </w:rPr>
              <w:t xml:space="preserve">         </w:t>
            </w:r>
            <w:r w:rsidR="009A164C">
              <w:rPr>
                <w:noProof/>
              </w:rPr>
              <w:drawing>
                <wp:inline distT="0" distB="0" distL="0" distR="0" wp14:anchorId="107DEAB7" wp14:editId="1B66D3B0">
                  <wp:extent cx="1360466" cy="716280"/>
                  <wp:effectExtent l="0" t="0" r="0" b="762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r:link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2367" cy="7436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en-US"/>
              </w:rPr>
              <w:t xml:space="preserve">  </w:t>
            </w:r>
            <w:r w:rsidR="00B74EE3">
              <w:rPr>
                <w:noProof/>
                <w:color w:val="000000"/>
              </w:rPr>
              <w:t xml:space="preserve">  </w:t>
            </w:r>
            <w:r w:rsidR="009A164C">
              <w:rPr>
                <w:noProof/>
                <w:color w:val="000000"/>
              </w:rPr>
              <w:t xml:space="preserve"> </w:t>
            </w:r>
            <w:r w:rsidR="00B74EE3">
              <w:rPr>
                <w:noProof/>
                <w:color w:val="000000"/>
              </w:rPr>
              <w:t xml:space="preserve"> </w:t>
            </w:r>
            <w:r w:rsidR="00B74EE3">
              <w:rPr>
                <w:noProof/>
                <w:color w:val="000000"/>
              </w:rPr>
              <w:drawing>
                <wp:inline distT="0" distB="0" distL="0" distR="0" wp14:anchorId="3E43B94E" wp14:editId="25D5AD41">
                  <wp:extent cx="1266825" cy="695325"/>
                  <wp:effectExtent l="0" t="0" r="9525" b="9525"/>
                  <wp:docPr id="5" name="Picture 5" descr="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r:link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B74EE3">
              <w:rPr>
                <w:rFonts w:ascii="Arial" w:hAnsi="Arial" w:cs="Arial"/>
                <w:b/>
                <w:bCs/>
                <w:color w:val="0070C0"/>
                <w:sz w:val="28"/>
              </w:rPr>
              <w:t xml:space="preserve">          </w:t>
            </w:r>
          </w:p>
          <w:p w14:paraId="13583D2F" w14:textId="501CFEB5" w:rsidR="008B2FAC" w:rsidRPr="009A164C" w:rsidRDefault="00C9795C" w:rsidP="00C9795C">
            <w:pPr>
              <w:pStyle w:val="EventInfo"/>
              <w:tabs>
                <w:tab w:val="left" w:pos="1110"/>
                <w:tab w:val="center" w:pos="4407"/>
                <w:tab w:val="right" w:pos="8094"/>
              </w:tabs>
              <w:spacing w:before="0" w:line="240" w:lineRule="auto"/>
              <w:jc w:val="center"/>
              <w:rPr>
                <w:noProof/>
              </w:rPr>
            </w:pPr>
            <w:r>
              <w:rPr>
                <w:noProof/>
              </w:rPr>
              <w:t xml:space="preserve"> </w:t>
            </w:r>
            <w:r w:rsidR="00BE40E6">
              <w:rPr>
                <w:noProof/>
              </w:rPr>
              <w:t xml:space="preserve">  </w:t>
            </w:r>
            <w:r w:rsidR="00BE40E6">
              <w:rPr>
                <w:noProof/>
              </w:rPr>
              <w:drawing>
                <wp:inline distT="0" distB="0" distL="0" distR="0" wp14:anchorId="0D051801" wp14:editId="51A3B267">
                  <wp:extent cx="3637280" cy="1304925"/>
                  <wp:effectExtent l="0" t="0" r="1270" b="952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83232" cy="132141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  </w:t>
            </w:r>
            <w:r w:rsidR="00AA54F0">
              <w:rPr>
                <w:noProof/>
              </w:rPr>
              <w:t xml:space="preserve">     </w:t>
            </w:r>
            <w:r>
              <w:rPr>
                <w:noProof/>
              </w:rPr>
              <w:t xml:space="preserve">    </w:t>
            </w:r>
            <w:r w:rsidR="007E7833">
              <w:rPr>
                <w:noProof/>
              </w:rPr>
              <mc:AlternateContent>
                <mc:Choice Requires="wps">
                  <w:drawing>
                    <wp:inline distT="0" distB="0" distL="0" distR="0" wp14:anchorId="6C0AEF45" wp14:editId="7DC44562">
                      <wp:extent cx="304800" cy="304800"/>
                      <wp:effectExtent l="0" t="0" r="0" b="0"/>
                      <wp:docPr id="6" name="AutoShape 2" descr="Wallpaper, Happy New Year! abstract background, winter holiday, decorative  festive landscape with Christmas elements a snowflakes on snow background.  For creation your beautiful production for Arts, web, print, crafts,  fabrics, greeting card. —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DBDC489" id="AutoShape 2" o:spid="_x0000_s1026" alt="Wallpaper, Happy New Year! abstract background, winter holiday, decorative  festive landscape with Christmas elements a snowflakes on snow background.  For creation your beautiful production for Arts, web, print, crafts,  fabrics, greeting card. —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</w:tr>
      <w:tr w:rsidR="007E7833" w:rsidRPr="00010157" w14:paraId="266BB526" w14:textId="77777777" w:rsidTr="0047667E">
        <w:trPr>
          <w:trHeight w:val="5742"/>
        </w:trPr>
        <w:tc>
          <w:tcPr>
            <w:tcW w:w="3682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39B4267B" w14:textId="4F8E94C7" w:rsidR="00505D21" w:rsidRPr="0047667E" w:rsidRDefault="00E0128A" w:rsidP="00B0466E">
            <w:pPr>
              <w:pStyle w:val="EventInfo"/>
              <w:spacing w:before="0" w:line="240" w:lineRule="auto"/>
              <w:rPr>
                <w:rFonts w:ascii="Arial Rounded MT Bold" w:hAnsi="Arial Rounded MT Bold" w:cs="Arial"/>
                <w:b/>
                <w:bCs/>
                <w:color w:val="auto"/>
                <w:sz w:val="22"/>
                <w:szCs w:val="22"/>
              </w:rPr>
            </w:pPr>
            <w:r w:rsidRPr="0047667E">
              <w:rPr>
                <w:rFonts w:ascii="Arial Rounded MT Bold" w:hAnsi="Arial Rounded MT Bold" w:cs="Arial"/>
                <w:b/>
                <w:bCs/>
                <w:color w:val="auto"/>
                <w:sz w:val="22"/>
                <w:szCs w:val="22"/>
              </w:rPr>
              <w:t xml:space="preserve">  </w:t>
            </w:r>
            <w:r w:rsidR="007C7CED" w:rsidRPr="0047667E">
              <w:rPr>
                <w:rFonts w:ascii="Arial Rounded MT Bold" w:hAnsi="Arial Rounded MT Bold" w:cs="Arial"/>
                <w:b/>
                <w:bCs/>
                <w:color w:val="auto"/>
                <w:sz w:val="22"/>
                <w:szCs w:val="22"/>
              </w:rPr>
              <w:t xml:space="preserve">  </w:t>
            </w:r>
            <w:r w:rsidR="003A4672" w:rsidRPr="0047667E">
              <w:rPr>
                <w:rFonts w:ascii="Arial Rounded MT Bold" w:hAnsi="Arial Rounded MT Bold" w:cs="Arial"/>
                <w:b/>
                <w:bCs/>
                <w:color w:val="auto"/>
                <w:sz w:val="22"/>
                <w:szCs w:val="22"/>
              </w:rPr>
              <w:t xml:space="preserve">   </w:t>
            </w:r>
            <w:r w:rsidR="006926C1" w:rsidRPr="0047667E">
              <w:rPr>
                <w:rFonts w:ascii="Arial Rounded MT Bold" w:hAnsi="Arial Rounded MT Bold" w:cs="Arial"/>
                <w:b/>
                <w:bCs/>
                <w:color w:val="auto"/>
                <w:sz w:val="22"/>
                <w:szCs w:val="22"/>
              </w:rPr>
              <w:t xml:space="preserve"> </w:t>
            </w:r>
            <w:r w:rsidR="003A4672" w:rsidRPr="0047667E">
              <w:rPr>
                <w:rFonts w:ascii="Arial Rounded MT Bold" w:hAnsi="Arial Rounded MT Bold" w:cs="Arial"/>
                <w:b/>
                <w:bCs/>
                <w:color w:val="auto"/>
                <w:sz w:val="22"/>
                <w:szCs w:val="22"/>
              </w:rPr>
              <w:t xml:space="preserve"> </w:t>
            </w:r>
          </w:p>
          <w:p w14:paraId="709B687A" w14:textId="6C9B4A8A" w:rsidR="00513B78" w:rsidRPr="0047667E" w:rsidRDefault="00505D21" w:rsidP="00B0466E">
            <w:pPr>
              <w:pStyle w:val="EventInfo"/>
              <w:spacing w:before="0" w:line="240" w:lineRule="auto"/>
              <w:rPr>
                <w:rFonts w:ascii="Arial Rounded MT Bold" w:hAnsi="Arial Rounded MT Bold" w:cs="Arial"/>
                <w:b/>
                <w:bCs/>
                <w:color w:val="auto"/>
                <w:sz w:val="20"/>
                <w:szCs w:val="20"/>
              </w:rPr>
            </w:pPr>
            <w:r w:rsidRPr="0047667E">
              <w:rPr>
                <w:rFonts w:ascii="Arial Rounded MT Bold" w:hAnsi="Arial Rounded MT Bold" w:cs="Arial"/>
                <w:b/>
                <w:bCs/>
                <w:color w:val="auto"/>
                <w:sz w:val="20"/>
                <w:szCs w:val="20"/>
              </w:rPr>
              <w:t xml:space="preserve">       </w:t>
            </w:r>
            <w:r w:rsidR="007C7CED" w:rsidRPr="0047667E">
              <w:rPr>
                <w:rFonts w:ascii="Arial Rounded MT Bold" w:hAnsi="Arial Rounded MT Bold" w:cs="Arial"/>
                <w:b/>
                <w:bCs/>
                <w:color w:val="auto"/>
                <w:sz w:val="20"/>
                <w:szCs w:val="20"/>
              </w:rPr>
              <w:t>Friday</w:t>
            </w:r>
            <w:r w:rsidR="00513B78" w:rsidRPr="0047667E">
              <w:rPr>
                <w:rFonts w:ascii="Arial Rounded MT Bold" w:hAnsi="Arial Rounded MT Bold" w:cs="Arial"/>
                <w:b/>
                <w:bCs/>
                <w:color w:val="auto"/>
                <w:sz w:val="20"/>
                <w:szCs w:val="20"/>
              </w:rPr>
              <w:t xml:space="preserve">: </w:t>
            </w:r>
          </w:p>
          <w:p w14:paraId="1503F481" w14:textId="52A3BCFA" w:rsidR="00513B78" w:rsidRPr="0047667E" w:rsidRDefault="004A5528" w:rsidP="00B0466E">
            <w:pPr>
              <w:pStyle w:val="EventInfo"/>
              <w:numPr>
                <w:ilvl w:val="0"/>
                <w:numId w:val="15"/>
              </w:numPr>
              <w:spacing w:before="0" w:line="240" w:lineRule="auto"/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</w:pPr>
            <w:r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>9-10: Workout/Morning T</w:t>
            </w:r>
            <w:r w:rsidR="00513B78"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>alk</w:t>
            </w:r>
          </w:p>
          <w:p w14:paraId="2EEEA92D" w14:textId="5286918D" w:rsidR="009362D0" w:rsidRPr="0047667E" w:rsidRDefault="009362D0" w:rsidP="00B0466E">
            <w:pPr>
              <w:pStyle w:val="EventInfo"/>
              <w:numPr>
                <w:ilvl w:val="0"/>
                <w:numId w:val="15"/>
              </w:numPr>
              <w:spacing w:before="0" w:line="240" w:lineRule="auto"/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</w:pPr>
            <w:r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10-11 </w:t>
            </w:r>
            <w:r w:rsidR="008F267F"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Women’s Group </w:t>
            </w:r>
          </w:p>
          <w:p w14:paraId="2D56A0D9" w14:textId="5F85E6A8" w:rsidR="00513B78" w:rsidRPr="0047667E" w:rsidRDefault="00513B78" w:rsidP="00B0466E">
            <w:pPr>
              <w:pStyle w:val="EventInfo"/>
              <w:numPr>
                <w:ilvl w:val="0"/>
                <w:numId w:val="15"/>
              </w:numPr>
              <w:spacing w:before="0" w:line="240" w:lineRule="auto"/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</w:pPr>
            <w:r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>11-12: Card Games</w:t>
            </w:r>
          </w:p>
          <w:p w14:paraId="6F657C45" w14:textId="4E3AFBCC" w:rsidR="00513B78" w:rsidRPr="0047667E" w:rsidRDefault="00023870" w:rsidP="00B0466E">
            <w:pPr>
              <w:pStyle w:val="EventInfo"/>
              <w:numPr>
                <w:ilvl w:val="0"/>
                <w:numId w:val="15"/>
              </w:numPr>
              <w:spacing w:before="0" w:line="240" w:lineRule="auto"/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</w:pPr>
            <w:r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1-2: </w:t>
            </w:r>
            <w:r w:rsidR="00513B78"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>Board Games</w:t>
            </w:r>
          </w:p>
          <w:p w14:paraId="3AA2506C" w14:textId="3A15988C" w:rsidR="00EF6B0A" w:rsidRPr="0047667E" w:rsidRDefault="00A42D93" w:rsidP="00EF6B0A">
            <w:pPr>
              <w:pStyle w:val="EventInfo"/>
              <w:numPr>
                <w:ilvl w:val="0"/>
                <w:numId w:val="15"/>
              </w:numPr>
              <w:spacing w:before="0" w:line="240" w:lineRule="auto"/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</w:pPr>
            <w:r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2-3: </w:t>
            </w:r>
            <w:r w:rsidR="00CB0986"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Wii Games </w:t>
            </w:r>
          </w:p>
          <w:p w14:paraId="43403E17" w14:textId="52BC9D91" w:rsidR="0047667E" w:rsidRPr="0047667E" w:rsidRDefault="00383CE6" w:rsidP="0047667E">
            <w:pPr>
              <w:pStyle w:val="EventInfo"/>
              <w:numPr>
                <w:ilvl w:val="0"/>
                <w:numId w:val="15"/>
              </w:numPr>
              <w:spacing w:before="0" w:line="240" w:lineRule="auto"/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</w:pPr>
            <w:r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>3-4: Social Space</w:t>
            </w:r>
          </w:p>
          <w:p w14:paraId="0A16F1FD" w14:textId="2D74E1FD" w:rsidR="0055255A" w:rsidRPr="0047667E" w:rsidRDefault="0055255A" w:rsidP="001D24B8">
            <w:pPr>
              <w:pStyle w:val="EventInfo"/>
              <w:spacing w:before="0" w:line="240" w:lineRule="auto"/>
              <w:rPr>
                <w:rFonts w:ascii="Arial Rounded MT Bold" w:hAnsi="Arial Rounded MT Bold" w:cs="Arial"/>
                <w:bCs/>
                <w:color w:val="auto"/>
                <w:sz w:val="16"/>
                <w:szCs w:val="16"/>
              </w:rPr>
            </w:pPr>
          </w:p>
          <w:p w14:paraId="13FBD022" w14:textId="2D4E3028" w:rsidR="00505D21" w:rsidRPr="0047667E" w:rsidRDefault="00505D21" w:rsidP="00AA3EEA">
            <w:pPr>
              <w:pStyle w:val="EventInfo"/>
              <w:pBdr>
                <w:right w:val="double" w:sz="12" w:space="4" w:color="FF9900"/>
              </w:pBdr>
              <w:rPr>
                <w:rFonts w:ascii="Arial Rounded MT Bold" w:hAnsi="Arial Rounded MT Bold" w:cs="Arial"/>
                <w:b/>
                <w:bCs/>
                <w:color w:val="auto"/>
                <w:sz w:val="18"/>
                <w:szCs w:val="18"/>
              </w:rPr>
            </w:pPr>
          </w:p>
          <w:p w14:paraId="6FC982D6" w14:textId="51E6602E" w:rsidR="00AA3EEA" w:rsidRPr="0047667E" w:rsidRDefault="00AA3EEA" w:rsidP="00AA3EEA">
            <w:pPr>
              <w:pStyle w:val="EventInfo"/>
              <w:pBdr>
                <w:right w:val="double" w:sz="12" w:space="4" w:color="FF9900"/>
              </w:pBdr>
              <w:rPr>
                <w:rFonts w:ascii="Arial Rounded MT Bold" w:hAnsi="Arial Rounded MT Bold" w:cs="Arial"/>
                <w:b/>
                <w:bCs/>
                <w:color w:val="auto"/>
                <w:sz w:val="20"/>
                <w:szCs w:val="20"/>
                <w:u w:val="single"/>
              </w:rPr>
            </w:pPr>
            <w:r w:rsidRPr="0047667E">
              <w:rPr>
                <w:rFonts w:ascii="Arial Rounded MT Bold" w:hAnsi="Arial Rounded MT Bold" w:cs="Arial"/>
                <w:b/>
                <w:bCs/>
                <w:color w:val="auto"/>
                <w:sz w:val="18"/>
                <w:szCs w:val="18"/>
              </w:rPr>
              <w:t xml:space="preserve"> </w:t>
            </w:r>
            <w:r w:rsidR="00830721" w:rsidRPr="0047667E">
              <w:rPr>
                <w:rFonts w:ascii="Arial Rounded MT Bold" w:hAnsi="Arial Rounded MT Bold" w:cs="Arial"/>
                <w:b/>
                <w:bCs/>
                <w:color w:val="auto"/>
                <w:sz w:val="18"/>
                <w:szCs w:val="18"/>
              </w:rPr>
              <w:t xml:space="preserve"> </w:t>
            </w:r>
            <w:r w:rsidR="00505D21" w:rsidRPr="0047667E">
              <w:rPr>
                <w:rFonts w:ascii="Arial Rounded MT Bold" w:hAnsi="Arial Rounded MT Bold" w:cs="Arial"/>
                <w:b/>
                <w:bCs/>
                <w:color w:val="auto"/>
                <w:sz w:val="18"/>
                <w:szCs w:val="18"/>
              </w:rPr>
              <w:t xml:space="preserve">      </w:t>
            </w:r>
            <w:r w:rsidR="0051503B" w:rsidRPr="0047667E">
              <w:rPr>
                <w:rFonts w:ascii="Arial Rounded MT Bold" w:hAnsi="Arial Rounded MT Bold" w:cs="Arial"/>
                <w:b/>
                <w:bCs/>
                <w:color w:val="auto"/>
                <w:sz w:val="20"/>
                <w:szCs w:val="20"/>
              </w:rPr>
              <w:t>*</w:t>
            </w:r>
            <w:r w:rsidR="00674294" w:rsidRPr="0047667E">
              <w:rPr>
                <w:rFonts w:ascii="Arial Rounded MT Bold" w:hAnsi="Arial Rounded MT Bold" w:cs="Arial"/>
                <w:b/>
                <w:bCs/>
                <w:color w:val="auto"/>
                <w:sz w:val="20"/>
                <w:szCs w:val="20"/>
                <w:u w:val="single"/>
              </w:rPr>
              <w:t>Scheduled events</w:t>
            </w:r>
            <w:r w:rsidR="00111313" w:rsidRPr="0047667E">
              <w:rPr>
                <w:rFonts w:ascii="Arial Rounded MT Bold" w:hAnsi="Arial Rounded MT Bold" w:cs="Arial"/>
                <w:b/>
                <w:bCs/>
                <w:color w:val="auto"/>
                <w:sz w:val="20"/>
                <w:szCs w:val="20"/>
                <w:u w:val="single"/>
              </w:rPr>
              <w:t>/groups</w:t>
            </w:r>
            <w:r w:rsidR="00674294" w:rsidRPr="0047667E">
              <w:rPr>
                <w:rFonts w:ascii="Arial Rounded MT Bold" w:hAnsi="Arial Rounded MT Bold" w:cs="Arial"/>
                <w:b/>
                <w:bCs/>
                <w:color w:val="auto"/>
                <w:sz w:val="20"/>
                <w:szCs w:val="20"/>
                <w:u w:val="single"/>
              </w:rPr>
              <w:t xml:space="preserve"> are </w:t>
            </w:r>
            <w:r w:rsidRPr="0047667E">
              <w:rPr>
                <w:rFonts w:ascii="Arial Rounded MT Bold" w:hAnsi="Arial Rounded MT Bold" w:cs="Arial"/>
                <w:b/>
                <w:bCs/>
                <w:color w:val="auto"/>
                <w:sz w:val="20"/>
                <w:szCs w:val="20"/>
                <w:u w:val="single"/>
              </w:rPr>
              <w:t xml:space="preserve">               </w:t>
            </w:r>
          </w:p>
          <w:p w14:paraId="5981BFD8" w14:textId="74325A4A" w:rsidR="00C930F1" w:rsidRPr="00C9795C" w:rsidRDefault="00674294" w:rsidP="0047667E">
            <w:pPr>
              <w:pStyle w:val="EventInfo"/>
              <w:pBdr>
                <w:right w:val="double" w:sz="12" w:space="4" w:color="FF9900"/>
              </w:pBdr>
              <w:jc w:val="center"/>
              <w:rPr>
                <w:rFonts w:ascii="Copperplate Gothic Bold" w:hAnsi="Copperplate Gothic Bold" w:cs="Arial"/>
                <w:b/>
                <w:bCs/>
                <w:color w:val="9A0000"/>
                <w:sz w:val="20"/>
                <w:szCs w:val="20"/>
                <w:u w:val="single"/>
              </w:rPr>
            </w:pPr>
            <w:r w:rsidRPr="0047667E">
              <w:rPr>
                <w:rFonts w:ascii="Arial Rounded MT Bold" w:hAnsi="Arial Rounded MT Bold" w:cs="Arial"/>
                <w:b/>
                <w:bCs/>
                <w:color w:val="auto"/>
                <w:sz w:val="20"/>
                <w:szCs w:val="20"/>
                <w:u w:val="single"/>
              </w:rPr>
              <w:t>subject to change at any time.</w:t>
            </w:r>
            <w:r w:rsidR="000F28BF" w:rsidRPr="0047667E">
              <w:rPr>
                <w:rFonts w:ascii="Arial Rounded MT Bold" w:hAnsi="Arial Rounded MT Bold" w:cs="Arial"/>
                <w:b/>
                <w:bCs/>
                <w:color w:val="auto"/>
                <w:sz w:val="20"/>
                <w:szCs w:val="20"/>
                <w:u w:val="single"/>
              </w:rPr>
              <w:t xml:space="preserve"> </w:t>
            </w:r>
            <w:r w:rsidR="000E2EBA" w:rsidRPr="0047667E">
              <w:rPr>
                <w:rFonts w:ascii="Arial Rounded MT Bold" w:hAnsi="Arial Rounded MT Bold" w:cs="Arial"/>
                <w:b/>
                <w:bCs/>
                <w:color w:val="auto"/>
                <w:sz w:val="20"/>
                <w:szCs w:val="20"/>
                <w:u w:val="single"/>
              </w:rPr>
              <w:t xml:space="preserve"> </w:t>
            </w:r>
          </w:p>
          <w:p w14:paraId="6B121D32" w14:textId="47910773" w:rsidR="0051295D" w:rsidRPr="007E7833" w:rsidRDefault="00D171FD" w:rsidP="00B0466E">
            <w:pPr>
              <w:pStyle w:val="EventInfo"/>
              <w:pBdr>
                <w:top w:val="single" w:sz="8" w:space="1" w:color="FF0000"/>
                <w:bottom w:val="single" w:sz="8" w:space="1" w:color="FF0000"/>
              </w:pBdr>
              <w:jc w:val="center"/>
              <w:rPr>
                <w:rFonts w:ascii="Arial" w:hAnsi="Arial" w:cs="Arial"/>
                <w:b/>
                <w:bCs/>
                <w:color w:val="C00000"/>
                <w:sz w:val="22"/>
                <w:szCs w:val="22"/>
              </w:rPr>
            </w:pPr>
            <w:r w:rsidRPr="007E7833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 w:rsidR="00830721" w:rsidRPr="007E7833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 xml:space="preserve">  </w:t>
            </w:r>
            <w:r w:rsidRPr="007E7833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 w:rsidR="0051295D" w:rsidRPr="007E7833">
              <w:rPr>
                <w:rFonts w:ascii="Arial" w:hAnsi="Arial" w:cs="Arial"/>
                <w:b/>
                <w:bCs/>
                <w:color w:val="C00000"/>
                <w:sz w:val="22"/>
                <w:szCs w:val="22"/>
              </w:rPr>
              <w:t>If you feel you are</w:t>
            </w:r>
            <w:r w:rsidR="00392463" w:rsidRPr="007E7833">
              <w:rPr>
                <w:rFonts w:ascii="Arial" w:hAnsi="Arial" w:cs="Arial"/>
                <w:b/>
                <w:bCs/>
                <w:color w:val="C00000"/>
                <w:sz w:val="22"/>
                <w:szCs w:val="22"/>
              </w:rPr>
              <w:t xml:space="preserve"> </w:t>
            </w:r>
            <w:r w:rsidR="0051295D" w:rsidRPr="007E7833">
              <w:rPr>
                <w:rFonts w:ascii="Arial" w:hAnsi="Arial" w:cs="Arial"/>
                <w:b/>
                <w:bCs/>
                <w:color w:val="C00000"/>
                <w:sz w:val="22"/>
                <w:szCs w:val="22"/>
              </w:rPr>
              <w:t>in crisis, please call:</w:t>
            </w:r>
          </w:p>
          <w:p w14:paraId="0F4FD96B" w14:textId="66A87C98" w:rsidR="0051295D" w:rsidRPr="007E7833" w:rsidRDefault="0051295D" w:rsidP="00B0466E">
            <w:pPr>
              <w:pStyle w:val="EventInfo"/>
              <w:pBdr>
                <w:top w:val="single" w:sz="8" w:space="1" w:color="FF0000"/>
                <w:bottom w:val="single" w:sz="8" w:space="1" w:color="FF0000"/>
              </w:pBdr>
              <w:jc w:val="center"/>
              <w:rPr>
                <w:rFonts w:ascii="Arial" w:hAnsi="Arial" w:cs="Arial"/>
                <w:b/>
                <w:color w:val="C00000"/>
                <w:sz w:val="22"/>
                <w:szCs w:val="22"/>
              </w:rPr>
            </w:pPr>
            <w:r w:rsidRPr="007E7833">
              <w:rPr>
                <w:rFonts w:ascii="Arial" w:hAnsi="Arial" w:cs="Arial"/>
                <w:b/>
                <w:bCs/>
                <w:color w:val="C00000"/>
                <w:sz w:val="22"/>
                <w:szCs w:val="22"/>
              </w:rPr>
              <w:t xml:space="preserve">877-300-4738 </w:t>
            </w:r>
            <w:r w:rsidRPr="007E7833">
              <w:rPr>
                <w:rFonts w:ascii="Arial" w:hAnsi="Arial" w:cs="Arial"/>
                <w:b/>
                <w:color w:val="C00000"/>
                <w:sz w:val="22"/>
                <w:szCs w:val="22"/>
              </w:rPr>
              <w:t>for</w:t>
            </w:r>
          </w:p>
          <w:p w14:paraId="2979B806" w14:textId="2835CEFC" w:rsidR="0051295D" w:rsidRPr="007E7833" w:rsidRDefault="0051295D" w:rsidP="00B0466E">
            <w:pPr>
              <w:pStyle w:val="EventInfo"/>
              <w:pBdr>
                <w:top w:val="single" w:sz="8" w:space="1" w:color="FF0000"/>
                <w:bottom w:val="single" w:sz="8" w:space="1" w:color="FF0000"/>
              </w:pBdr>
              <w:jc w:val="center"/>
              <w:rPr>
                <w:rFonts w:ascii="Arial" w:hAnsi="Arial" w:cs="Arial"/>
                <w:b/>
                <w:color w:val="C00000"/>
                <w:sz w:val="22"/>
                <w:szCs w:val="22"/>
              </w:rPr>
            </w:pPr>
            <w:r w:rsidRPr="007E7833">
              <w:rPr>
                <w:rFonts w:ascii="Arial" w:hAnsi="Arial" w:cs="Arial"/>
                <w:b/>
                <w:color w:val="C00000"/>
                <w:sz w:val="22"/>
                <w:szCs w:val="22"/>
              </w:rPr>
              <w:t>24-Hour Help</w:t>
            </w:r>
          </w:p>
          <w:p w14:paraId="5950F93A" w14:textId="497666F1" w:rsidR="00A451B3" w:rsidRPr="0047667E" w:rsidRDefault="00797CD2" w:rsidP="00B0466E">
            <w:pPr>
              <w:pStyle w:val="ListParagraph"/>
              <w:numPr>
                <w:ilvl w:val="0"/>
                <w:numId w:val="17"/>
              </w:numPr>
              <w:spacing w:line="240" w:lineRule="auto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47667E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Kern County Crisis Hotline:</w:t>
            </w:r>
          </w:p>
          <w:p w14:paraId="2CC5027F" w14:textId="1CCC9E65" w:rsidR="00797CD2" w:rsidRPr="0047667E" w:rsidRDefault="00505D21" w:rsidP="00505D21">
            <w:pPr>
              <w:spacing w:line="240" w:lineRule="auto"/>
              <w:ind w:left="360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47667E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 xml:space="preserve">     </w:t>
            </w:r>
            <w:r w:rsidR="00797CD2" w:rsidRPr="0047667E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 xml:space="preserve"> 1-800-991-5272</w:t>
            </w:r>
          </w:p>
          <w:p w14:paraId="19F3E418" w14:textId="272A9D79" w:rsidR="00797CD2" w:rsidRPr="0047667E" w:rsidRDefault="00797CD2" w:rsidP="00505D21">
            <w:pPr>
              <w:pStyle w:val="ListParagraph"/>
              <w:numPr>
                <w:ilvl w:val="0"/>
                <w:numId w:val="17"/>
              </w:numPr>
              <w:spacing w:line="240" w:lineRule="auto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47667E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Suicide Prevention Hotline:</w:t>
            </w:r>
            <w:r w:rsidR="006E75B2" w:rsidRPr="0047667E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 xml:space="preserve"> 988</w:t>
            </w:r>
            <w:r w:rsidR="00505D21" w:rsidRPr="0047667E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 xml:space="preserve"> </w:t>
            </w:r>
            <w:r w:rsidR="002A3D59" w:rsidRPr="0047667E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or</w:t>
            </w:r>
            <w:r w:rsidRPr="0047667E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 xml:space="preserve"> 1-800-273-8255</w:t>
            </w:r>
          </w:p>
          <w:p w14:paraId="3C82352D" w14:textId="54A20CA9" w:rsidR="00797CD2" w:rsidRPr="0047667E" w:rsidRDefault="00797CD2" w:rsidP="00505D21">
            <w:pPr>
              <w:pStyle w:val="ListParagraph"/>
              <w:numPr>
                <w:ilvl w:val="0"/>
                <w:numId w:val="17"/>
              </w:numPr>
              <w:spacing w:line="240" w:lineRule="auto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47667E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National Domestic Violence Hotline:1-800-799-7233</w:t>
            </w:r>
          </w:p>
          <w:p w14:paraId="73C03FB3" w14:textId="77777777" w:rsidR="00AE5EAC" w:rsidRPr="0047667E" w:rsidRDefault="00383CE6" w:rsidP="00AE5EAC">
            <w:pPr>
              <w:pStyle w:val="ListParagraph"/>
              <w:numPr>
                <w:ilvl w:val="0"/>
                <w:numId w:val="17"/>
              </w:numPr>
              <w:spacing w:line="240" w:lineRule="auto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47667E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Human Trafficking Hotline:</w:t>
            </w:r>
          </w:p>
          <w:p w14:paraId="42125CB5" w14:textId="0AE07F58" w:rsidR="000F30DB" w:rsidRPr="0047667E" w:rsidRDefault="00505D21" w:rsidP="00505D21">
            <w:pPr>
              <w:spacing w:line="240" w:lineRule="auto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47667E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 xml:space="preserve">            </w:t>
            </w:r>
            <w:r w:rsidR="00383CE6" w:rsidRPr="0047667E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1-</w:t>
            </w:r>
            <w:r w:rsidR="00466914" w:rsidRPr="0047667E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8</w:t>
            </w:r>
            <w:r w:rsidR="00383CE6" w:rsidRPr="0047667E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 xml:space="preserve">88-539-2373 </w:t>
            </w:r>
          </w:p>
          <w:p w14:paraId="38374326" w14:textId="77777777" w:rsidR="002001F3" w:rsidRPr="0047667E" w:rsidRDefault="002001F3" w:rsidP="008F6103">
            <w:pPr>
              <w:pStyle w:val="ListParagraph"/>
              <w:spacing w:line="240" w:lineRule="auto"/>
              <w:rPr>
                <w:rFonts w:ascii="Bernard MT Condensed" w:hAnsi="Bernard MT Condensed" w:cs="Arial"/>
                <w:b/>
                <w:bCs/>
                <w:color w:val="auto"/>
                <w:sz w:val="48"/>
                <w:szCs w:val="48"/>
              </w:rPr>
            </w:pPr>
          </w:p>
          <w:p w14:paraId="1B45494F" w14:textId="77777777" w:rsidR="002001F3" w:rsidRPr="0047667E" w:rsidRDefault="002001F3" w:rsidP="008F6103">
            <w:pPr>
              <w:pStyle w:val="ListParagraph"/>
              <w:spacing w:line="240" w:lineRule="auto"/>
              <w:rPr>
                <w:rFonts w:ascii="Bernard MT Condensed" w:hAnsi="Bernard MT Condensed" w:cs="Arial"/>
                <w:b/>
                <w:bCs/>
                <w:color w:val="auto"/>
                <w:sz w:val="48"/>
                <w:szCs w:val="48"/>
              </w:rPr>
            </w:pPr>
          </w:p>
          <w:p w14:paraId="226E18DD" w14:textId="77777777" w:rsidR="002001F3" w:rsidRPr="0047667E" w:rsidRDefault="002001F3" w:rsidP="008F6103">
            <w:pPr>
              <w:pStyle w:val="ListParagraph"/>
              <w:spacing w:line="240" w:lineRule="auto"/>
              <w:rPr>
                <w:rFonts w:ascii="Bernard MT Condensed" w:hAnsi="Bernard MT Condensed" w:cs="Arial"/>
                <w:b/>
                <w:bCs/>
                <w:color w:val="auto"/>
                <w:sz w:val="48"/>
                <w:szCs w:val="48"/>
              </w:rPr>
            </w:pPr>
          </w:p>
          <w:p w14:paraId="7FCFD194" w14:textId="77777777" w:rsidR="002001F3" w:rsidRPr="0047667E" w:rsidRDefault="002001F3" w:rsidP="008F6103">
            <w:pPr>
              <w:pStyle w:val="ListParagraph"/>
              <w:spacing w:line="240" w:lineRule="auto"/>
              <w:rPr>
                <w:rFonts w:ascii="Bernard MT Condensed" w:hAnsi="Bernard MT Condensed" w:cs="Arial"/>
                <w:b/>
                <w:bCs/>
                <w:color w:val="auto"/>
                <w:sz w:val="48"/>
                <w:szCs w:val="48"/>
              </w:rPr>
            </w:pPr>
          </w:p>
          <w:p w14:paraId="647600FB" w14:textId="77777777" w:rsidR="002001F3" w:rsidRPr="0047667E" w:rsidRDefault="002001F3" w:rsidP="008F6103">
            <w:pPr>
              <w:pStyle w:val="ListParagraph"/>
              <w:spacing w:line="240" w:lineRule="auto"/>
              <w:rPr>
                <w:rFonts w:ascii="Bernard MT Condensed" w:hAnsi="Bernard MT Condensed" w:cs="Arial"/>
                <w:b/>
                <w:bCs/>
                <w:color w:val="auto"/>
                <w:sz w:val="48"/>
                <w:szCs w:val="48"/>
              </w:rPr>
            </w:pPr>
          </w:p>
          <w:p w14:paraId="79178E52" w14:textId="77777777" w:rsidR="002001F3" w:rsidRPr="0047667E" w:rsidRDefault="002001F3" w:rsidP="008F6103">
            <w:pPr>
              <w:pStyle w:val="ListParagraph"/>
              <w:spacing w:line="240" w:lineRule="auto"/>
              <w:rPr>
                <w:rFonts w:ascii="Bernard MT Condensed" w:hAnsi="Bernard MT Condensed" w:cs="Arial"/>
                <w:b/>
                <w:bCs/>
                <w:color w:val="auto"/>
                <w:sz w:val="48"/>
                <w:szCs w:val="48"/>
              </w:rPr>
            </w:pPr>
          </w:p>
          <w:p w14:paraId="65E74D1A" w14:textId="2E712470" w:rsidR="002001F3" w:rsidRPr="0047667E" w:rsidRDefault="002001F3" w:rsidP="00EE3270">
            <w:pPr>
              <w:pStyle w:val="ListParagraph"/>
              <w:spacing w:line="240" w:lineRule="auto"/>
              <w:jc w:val="center"/>
              <w:rPr>
                <w:rFonts w:ascii="Bernard MT Condensed" w:hAnsi="Bernard MT Condensed" w:cs="Arial"/>
                <w:b/>
                <w:bCs/>
                <w:color w:val="auto"/>
                <w:sz w:val="48"/>
                <w:szCs w:val="48"/>
              </w:rPr>
            </w:pPr>
          </w:p>
        </w:tc>
        <w:tc>
          <w:tcPr>
            <w:tcW w:w="1110" w:type="dxa"/>
            <w:tcBorders>
              <w:left w:val="single" w:sz="12" w:space="0" w:color="auto"/>
            </w:tcBorders>
            <w:shd w:val="clear" w:color="auto" w:fill="auto"/>
          </w:tcPr>
          <w:p w14:paraId="385FE932" w14:textId="0BD45384" w:rsidR="005A32E9" w:rsidRPr="00A8540F" w:rsidRDefault="005A32E9" w:rsidP="00B0466E">
            <w:pPr>
              <w:pStyle w:val="BlockText"/>
              <w:pBdr>
                <w:right w:val="single" w:sz="24" w:space="4" w:color="F2F2F2" w:themeColor="background1" w:themeShade="F2"/>
              </w:pBdr>
              <w:spacing w:line="240" w:lineRule="auto"/>
              <w:jc w:val="right"/>
              <w:rPr>
                <w:rFonts w:ascii="Arial" w:hAnsi="Arial" w:cs="Arial"/>
                <w:color w:val="8D8B00" w:themeColor="accent1"/>
              </w:rPr>
            </w:pPr>
          </w:p>
          <w:p w14:paraId="527DAFE9" w14:textId="34EB582E" w:rsidR="005A32E9" w:rsidRPr="00A8540F" w:rsidRDefault="005A32E9" w:rsidP="00B0466E">
            <w:pPr>
              <w:pBdr>
                <w:right w:val="single" w:sz="24" w:space="4" w:color="F2F2F2" w:themeColor="background1" w:themeShade="F2"/>
              </w:pBdr>
              <w:rPr>
                <w:rFonts w:ascii="Arial" w:hAnsi="Arial" w:cs="Arial"/>
              </w:rPr>
            </w:pPr>
          </w:p>
        </w:tc>
        <w:tc>
          <w:tcPr>
            <w:tcW w:w="7200" w:type="dxa"/>
            <w:shd w:val="clear" w:color="auto" w:fill="auto"/>
          </w:tcPr>
          <w:p w14:paraId="35C19FDC" w14:textId="02BABC61" w:rsidR="00F86662" w:rsidRPr="00686ECA" w:rsidRDefault="00F86662" w:rsidP="004D5876">
            <w:pPr>
              <w:widowControl w:val="0"/>
              <w:spacing w:after="120" w:line="285" w:lineRule="auto"/>
              <w:rPr>
                <w:rFonts w:ascii="Century Gothic" w:eastAsia="Times New Roman" w:hAnsi="Century Gothic" w:cs="Arial"/>
                <w:b/>
                <w:bCs/>
                <w:i/>
                <w:color w:val="auto"/>
                <w:kern w:val="28"/>
                <w:sz w:val="22"/>
                <w:szCs w:val="22"/>
                <w:u w:val="single"/>
                <w:lang w:eastAsia="en-US"/>
                <w14:ligatures w14:val="none"/>
                <w14:cntxtAlts/>
              </w:rPr>
            </w:pPr>
            <w:r w:rsidRPr="00686ECA">
              <w:rPr>
                <w:rFonts w:ascii="Century Gothic" w:eastAsia="Times New Roman" w:hAnsi="Century Gothic" w:cs="Arial"/>
                <w:b/>
                <w:bCs/>
                <w:color w:val="auto"/>
                <w:kern w:val="28"/>
                <w:sz w:val="22"/>
                <w:szCs w:val="22"/>
                <w:lang w:eastAsia="en-US"/>
                <w14:ligatures w14:val="none"/>
                <w14:cntxtAlts/>
              </w:rPr>
              <w:t>C</w:t>
            </w:r>
            <w:r w:rsidR="009A164C" w:rsidRPr="00686ECA">
              <w:rPr>
                <w:rFonts w:ascii="Century Gothic" w:eastAsia="Times New Roman" w:hAnsi="Century Gothic" w:cs="Arial"/>
                <w:b/>
                <w:bCs/>
                <w:color w:val="auto"/>
                <w:kern w:val="28"/>
                <w:sz w:val="22"/>
                <w:szCs w:val="22"/>
                <w:lang w:eastAsia="en-US"/>
                <w14:ligatures w14:val="none"/>
                <w14:cntxtAlts/>
              </w:rPr>
              <w:t>larvida</w:t>
            </w:r>
            <w:r w:rsidRPr="00686ECA">
              <w:rPr>
                <w:rFonts w:ascii="Century Gothic" w:eastAsia="Times New Roman" w:hAnsi="Century Gothic" w:cs="Arial"/>
                <w:b/>
                <w:bCs/>
                <w:color w:val="auto"/>
                <w:kern w:val="28"/>
                <w:sz w:val="22"/>
                <w:szCs w:val="22"/>
                <w:lang w:eastAsia="en-US"/>
                <w14:ligatures w14:val="none"/>
                <w14:cntxtAlts/>
              </w:rPr>
              <w:t xml:space="preserve"> Learning Center is funded by the </w:t>
            </w:r>
            <w:r w:rsidR="00696E81">
              <w:rPr>
                <w:rFonts w:ascii="Century Gothic" w:eastAsia="Times New Roman" w:hAnsi="Century Gothic" w:cs="Arial"/>
                <w:b/>
                <w:bCs/>
                <w:color w:val="auto"/>
                <w:kern w:val="28"/>
                <w:sz w:val="22"/>
                <w:szCs w:val="22"/>
                <w:lang w:eastAsia="en-US"/>
                <w14:ligatures w14:val="none"/>
                <w14:cntxtAlts/>
              </w:rPr>
              <w:t xml:space="preserve">Mental Health Services Act through </w:t>
            </w:r>
            <w:r w:rsidRPr="00686ECA">
              <w:rPr>
                <w:rFonts w:ascii="Century Gothic" w:eastAsia="Times New Roman" w:hAnsi="Century Gothic" w:cs="Arial"/>
                <w:b/>
                <w:bCs/>
                <w:color w:val="auto"/>
                <w:kern w:val="28"/>
                <w:sz w:val="22"/>
                <w:szCs w:val="22"/>
                <w:lang w:eastAsia="en-US"/>
                <w14:ligatures w14:val="none"/>
                <w14:cntxtAlts/>
              </w:rPr>
              <w:t xml:space="preserve">Kern </w:t>
            </w:r>
            <w:r w:rsidR="00696E81">
              <w:rPr>
                <w:rFonts w:ascii="Century Gothic" w:eastAsia="Times New Roman" w:hAnsi="Century Gothic" w:cs="Arial"/>
                <w:b/>
                <w:bCs/>
                <w:color w:val="auto"/>
                <w:kern w:val="28"/>
                <w:sz w:val="22"/>
                <w:szCs w:val="22"/>
                <w:lang w:eastAsia="en-US"/>
                <w14:ligatures w14:val="none"/>
                <w14:cntxtAlts/>
              </w:rPr>
              <w:t xml:space="preserve">County </w:t>
            </w:r>
            <w:r w:rsidRPr="00686ECA">
              <w:rPr>
                <w:rFonts w:ascii="Century Gothic" w:eastAsia="Times New Roman" w:hAnsi="Century Gothic" w:cs="Arial"/>
                <w:b/>
                <w:bCs/>
                <w:color w:val="auto"/>
                <w:kern w:val="28"/>
                <w:sz w:val="22"/>
                <w:szCs w:val="22"/>
                <w:lang w:eastAsia="en-US"/>
                <w14:ligatures w14:val="none"/>
                <w14:cntxtAlts/>
              </w:rPr>
              <w:t>Behavioral Health and Recovery Services. We are a resource offered to the community to help and support those whose lives have been impacted by a mental illness and/or substance abuse. Anyone seeking recovery is welcome!</w:t>
            </w:r>
            <w:r w:rsidR="00111313" w:rsidRPr="00686ECA">
              <w:rPr>
                <w:rFonts w:ascii="Century Gothic" w:eastAsia="Times New Roman" w:hAnsi="Century Gothic" w:cs="Arial"/>
                <w:b/>
                <w:bCs/>
                <w:color w:val="auto"/>
                <w:kern w:val="28"/>
                <w:sz w:val="22"/>
                <w:szCs w:val="22"/>
                <w:lang w:eastAsia="en-US"/>
                <w14:ligatures w14:val="none"/>
                <w14:cntxtAlts/>
              </w:rPr>
              <w:t xml:space="preserve"> </w:t>
            </w:r>
            <w:r w:rsidR="00111313" w:rsidRPr="00686ECA">
              <w:rPr>
                <w:rFonts w:ascii="Century Gothic" w:eastAsia="Times New Roman" w:hAnsi="Century Gothic" w:cs="Arial"/>
                <w:b/>
                <w:bCs/>
                <w:i/>
                <w:color w:val="auto"/>
                <w:kern w:val="28"/>
                <w:sz w:val="22"/>
                <w:szCs w:val="22"/>
                <w:lang w:eastAsia="en-US"/>
                <w14:ligatures w14:val="none"/>
                <w14:cntxtAlts/>
              </w:rPr>
              <w:t>*All groups offered are PEER LED.</w:t>
            </w:r>
            <w:r w:rsidR="00111313" w:rsidRPr="00686ECA">
              <w:rPr>
                <w:rFonts w:ascii="Century Gothic" w:eastAsia="Times New Roman" w:hAnsi="Century Gothic" w:cs="Arial"/>
                <w:b/>
                <w:bCs/>
                <w:color w:val="auto"/>
                <w:kern w:val="28"/>
                <w:sz w:val="22"/>
                <w:szCs w:val="22"/>
                <w:lang w:eastAsia="en-US"/>
                <w14:ligatures w14:val="none"/>
                <w14:cntxtAlts/>
              </w:rPr>
              <w:t xml:space="preserve"> </w:t>
            </w:r>
            <w:r w:rsidR="0051503B" w:rsidRPr="0047667E">
              <w:rPr>
                <w:rFonts w:ascii="Century Gothic" w:eastAsia="Times New Roman" w:hAnsi="Century Gothic" w:cs="Arial"/>
                <w:b/>
                <w:bCs/>
                <w:i/>
                <w:color w:val="000000" w:themeColor="text1"/>
                <w:kern w:val="28"/>
                <w:sz w:val="22"/>
                <w:szCs w:val="22"/>
                <w:u w:val="single"/>
                <w:lang w:eastAsia="en-US"/>
                <w14:ligatures w14:val="none"/>
                <w14:cntxtAlts/>
              </w:rPr>
              <w:t>*Groups offered are NOT C</w:t>
            </w:r>
            <w:r w:rsidR="00111313" w:rsidRPr="0047667E">
              <w:rPr>
                <w:rFonts w:ascii="Century Gothic" w:eastAsia="Times New Roman" w:hAnsi="Century Gothic" w:cs="Arial"/>
                <w:b/>
                <w:bCs/>
                <w:i/>
                <w:color w:val="000000" w:themeColor="text1"/>
                <w:kern w:val="28"/>
                <w:sz w:val="22"/>
                <w:szCs w:val="22"/>
                <w:u w:val="single"/>
                <w:lang w:eastAsia="en-US"/>
                <w14:ligatures w14:val="none"/>
                <w14:cntxtAlts/>
              </w:rPr>
              <w:t>ourt Ordered</w:t>
            </w:r>
            <w:r w:rsidR="00111313" w:rsidRPr="0047667E">
              <w:rPr>
                <w:rFonts w:ascii="Century Gothic" w:eastAsia="Times New Roman" w:hAnsi="Century Gothic" w:cs="Arial"/>
                <w:b/>
                <w:bCs/>
                <w:i/>
                <w:color w:val="000000" w:themeColor="text1"/>
                <w:kern w:val="28"/>
                <w:sz w:val="22"/>
                <w:szCs w:val="22"/>
                <w:lang w:eastAsia="en-US"/>
                <w14:ligatures w14:val="none"/>
                <w14:cntxtAlts/>
              </w:rPr>
              <w:t>.</w:t>
            </w:r>
            <w:r w:rsidR="00111313" w:rsidRPr="0047667E">
              <w:rPr>
                <w:rFonts w:ascii="Century Gothic" w:eastAsia="Times New Roman" w:hAnsi="Century Gothic" w:cs="Arial"/>
                <w:b/>
                <w:bCs/>
                <w:color w:val="000000" w:themeColor="text1"/>
                <w:kern w:val="28"/>
                <w:sz w:val="22"/>
                <w:szCs w:val="22"/>
                <w:lang w:eastAsia="en-US"/>
                <w14:ligatures w14:val="none"/>
                <w14:cntxtAlts/>
              </w:rPr>
              <w:t xml:space="preserve">  </w:t>
            </w:r>
            <w:r w:rsidR="00111313" w:rsidRPr="0047667E">
              <w:rPr>
                <w:rFonts w:ascii="Century Gothic" w:eastAsia="Times New Roman" w:hAnsi="Century Gothic" w:cs="Arial"/>
                <w:b/>
                <w:bCs/>
                <w:i/>
                <w:color w:val="000000" w:themeColor="text1"/>
                <w:kern w:val="28"/>
                <w:sz w:val="22"/>
                <w:szCs w:val="22"/>
                <w:u w:val="single"/>
                <w:lang w:eastAsia="en-US"/>
                <w14:ligatures w14:val="none"/>
                <w14:cntxtAlts/>
              </w:rPr>
              <w:t xml:space="preserve">Peers must be 18+ </w:t>
            </w:r>
            <w:r w:rsidR="00333288" w:rsidRPr="0047667E">
              <w:rPr>
                <w:rFonts w:ascii="Century Gothic" w:eastAsia="Times New Roman" w:hAnsi="Century Gothic" w:cs="Arial"/>
                <w:b/>
                <w:bCs/>
                <w:i/>
                <w:color w:val="000000" w:themeColor="text1"/>
                <w:kern w:val="28"/>
                <w:sz w:val="22"/>
                <w:szCs w:val="22"/>
                <w:u w:val="single"/>
                <w:lang w:eastAsia="en-US"/>
                <w14:ligatures w14:val="none"/>
                <w14:cntxtAlts/>
              </w:rPr>
              <w:t>year</w:t>
            </w:r>
            <w:r w:rsidR="00333288" w:rsidRPr="0047667E">
              <w:rPr>
                <w:rFonts w:ascii="Century Gothic" w:eastAsia="Times New Roman" w:hAnsi="Century Gothic" w:cs="Arial"/>
                <w:b/>
                <w:bCs/>
                <w:i/>
                <w:color w:val="006600"/>
                <w:kern w:val="28"/>
                <w:sz w:val="22"/>
                <w:szCs w:val="22"/>
                <w:u w:val="single"/>
                <w:lang w:eastAsia="en-US"/>
                <w14:ligatures w14:val="none"/>
                <w14:cntxtAlts/>
              </w:rPr>
              <w:t>s</w:t>
            </w:r>
            <w:r w:rsidR="001D24B8" w:rsidRPr="0047667E">
              <w:rPr>
                <w:rFonts w:ascii="Century Gothic" w:eastAsia="Times New Roman" w:hAnsi="Century Gothic" w:cs="Arial"/>
                <w:b/>
                <w:bCs/>
                <w:i/>
                <w:color w:val="006600"/>
                <w:kern w:val="28"/>
                <w:sz w:val="22"/>
                <w:szCs w:val="22"/>
                <w:u w:val="single"/>
                <w:lang w:eastAsia="en-US"/>
                <w14:ligatures w14:val="none"/>
                <w14:cntxtAlts/>
              </w:rPr>
              <w:t xml:space="preserve"> </w:t>
            </w:r>
            <w:r w:rsidR="00333288" w:rsidRPr="00686ECA">
              <w:rPr>
                <w:rFonts w:ascii="Century Gothic" w:hAnsi="Century Gothic" w:cs="Arial"/>
                <w:b/>
                <w:bCs/>
                <w:color w:val="auto"/>
                <w:sz w:val="22"/>
                <w:szCs w:val="22"/>
                <w:u w:val="single"/>
              </w:rPr>
              <w:t>Call</w:t>
            </w:r>
            <w:r w:rsidRPr="00686ECA">
              <w:rPr>
                <w:rFonts w:ascii="Century Gothic" w:hAnsi="Century Gothic" w:cs="Arial"/>
                <w:b/>
                <w:bCs/>
                <w:color w:val="auto"/>
                <w:sz w:val="22"/>
                <w:szCs w:val="22"/>
                <w:u w:val="single"/>
              </w:rPr>
              <w:t xml:space="preserve"> the Learning Center</w:t>
            </w:r>
            <w:r w:rsidR="001C5773" w:rsidRPr="00686ECA">
              <w:rPr>
                <w:rFonts w:ascii="Century Gothic" w:hAnsi="Century Gothic" w:cs="Arial"/>
                <w:b/>
                <w:bCs/>
                <w:color w:val="auto"/>
                <w:sz w:val="22"/>
                <w:szCs w:val="22"/>
                <w:u w:val="single"/>
              </w:rPr>
              <w:t xml:space="preserve"> for more information.</w:t>
            </w:r>
          </w:p>
          <w:p w14:paraId="6C5D8593" w14:textId="546656BA" w:rsidR="00C9795C" w:rsidRPr="00BE40E6" w:rsidRDefault="00F86662" w:rsidP="00BA790E">
            <w:pPr>
              <w:widowControl w:val="0"/>
              <w:spacing w:after="120" w:line="285" w:lineRule="auto"/>
              <w:rPr>
                <w:rFonts w:ascii="Engravers MT" w:eastAsia="Times New Roman" w:hAnsi="Engravers MT" w:cs="Calibri"/>
                <w:b/>
                <w:bCs/>
                <w:color w:val="7030A0"/>
                <w:kern w:val="28"/>
                <w:sz w:val="24"/>
                <w:szCs w:val="24"/>
                <w:u w:val="single"/>
                <w:lang w:eastAsia="en-US"/>
                <w14:ligatures w14:val="none"/>
                <w14:cntxtAlts/>
              </w:rPr>
            </w:pPr>
            <w:r w:rsidRPr="00BE40E6">
              <w:rPr>
                <w:rFonts w:ascii="Engravers MT" w:eastAsia="Times New Roman" w:hAnsi="Engravers MT" w:cs="Arial"/>
                <w:b/>
                <w:bCs/>
                <w:color w:val="7030A0"/>
                <w:kern w:val="28"/>
                <w:sz w:val="24"/>
                <w:szCs w:val="24"/>
                <w:u w:val="single"/>
                <w:lang w:eastAsia="en-US"/>
                <w14:ligatures w14:val="none"/>
                <w14:cntxtAlts/>
              </w:rPr>
              <w:t>Announcements</w:t>
            </w:r>
            <w:r w:rsidR="00100396" w:rsidRPr="00BE40E6">
              <w:rPr>
                <w:rFonts w:ascii="Engravers MT" w:eastAsia="Times New Roman" w:hAnsi="Engravers MT" w:cs="Arial"/>
                <w:bCs/>
                <w:color w:val="7030A0"/>
                <w:kern w:val="28"/>
                <w:sz w:val="24"/>
                <w:szCs w:val="24"/>
                <w:u w:val="single"/>
                <w:lang w:eastAsia="en-US"/>
                <w14:ligatures w14:val="none"/>
                <w14:cntxtAlts/>
              </w:rPr>
              <w:t>:</w:t>
            </w:r>
            <w:r w:rsidR="0055255A" w:rsidRPr="00BE40E6">
              <w:rPr>
                <w:rFonts w:ascii="Engravers MT" w:eastAsia="Times New Roman" w:hAnsi="Engravers MT" w:cs="Arial"/>
                <w:bCs/>
                <w:color w:val="7030A0"/>
                <w:kern w:val="28"/>
                <w:sz w:val="24"/>
                <w:szCs w:val="24"/>
                <w:u w:val="single"/>
                <w:lang w:eastAsia="en-US"/>
                <w14:ligatures w14:val="none"/>
                <w14:cntxtAlts/>
              </w:rPr>
              <w:t xml:space="preserve"> </w:t>
            </w:r>
            <w:r w:rsidR="0068166D" w:rsidRPr="00BE40E6">
              <w:rPr>
                <w:rFonts w:ascii="Engravers MT" w:eastAsia="Times New Roman" w:hAnsi="Engravers MT" w:cs="Calibri"/>
                <w:b/>
                <w:bCs/>
                <w:color w:val="7030A0"/>
                <w:kern w:val="28"/>
                <w:sz w:val="24"/>
                <w:szCs w:val="24"/>
                <w:u w:val="single"/>
                <w:lang w:eastAsia="en-US"/>
                <w14:ligatures w14:val="none"/>
                <w14:cntxtAlts/>
              </w:rPr>
              <w:t xml:space="preserve"> </w:t>
            </w:r>
          </w:p>
          <w:p w14:paraId="266EC32A" w14:textId="3994A0E9" w:rsidR="00142028" w:rsidRPr="00AA54F0" w:rsidRDefault="001669D4" w:rsidP="00AA54F0">
            <w:pPr>
              <w:pStyle w:val="ListParagraph"/>
              <w:widowControl w:val="0"/>
              <w:numPr>
                <w:ilvl w:val="0"/>
                <w:numId w:val="38"/>
              </w:numPr>
              <w:spacing w:after="120" w:line="285" w:lineRule="auto"/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24"/>
                <w:szCs w:val="24"/>
                <w:u w:val="single"/>
                <w:lang w:eastAsia="en-US"/>
                <w14:ligatures w14:val="none"/>
                <w14:cntxtAlts/>
              </w:rPr>
            </w:pPr>
            <w:r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24"/>
                <w:szCs w:val="24"/>
                <w:lang w:eastAsia="en-US"/>
                <w14:ligatures w14:val="none"/>
                <w14:cntxtAlts/>
              </w:rPr>
              <w:t>April 14</w:t>
            </w:r>
            <w:r w:rsidR="00BA790E" w:rsidRPr="00AA54F0"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24"/>
                <w:szCs w:val="24"/>
                <w:vertAlign w:val="superscript"/>
                <w:lang w:eastAsia="en-US"/>
                <w14:ligatures w14:val="none"/>
                <w14:cntxtAlts/>
              </w:rPr>
              <w:t>th</w:t>
            </w:r>
            <w:r w:rsidR="00BA790E" w:rsidRPr="00AA54F0"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24"/>
                <w:szCs w:val="24"/>
                <w:lang w:eastAsia="en-US"/>
                <w14:ligatures w14:val="none"/>
                <w14:cntxtAlts/>
              </w:rPr>
              <w:t xml:space="preserve"> </w:t>
            </w:r>
            <w:r w:rsidR="00482A5F" w:rsidRPr="00AA54F0"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24"/>
                <w:szCs w:val="24"/>
                <w:lang w:eastAsia="en-US"/>
                <w14:ligatures w14:val="none"/>
                <w14:cntxtAlts/>
              </w:rPr>
              <w:t xml:space="preserve">Mon. </w:t>
            </w:r>
            <w:r w:rsidR="004D6EEA" w:rsidRPr="00AA54F0"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24"/>
                <w:szCs w:val="24"/>
                <w:u w:val="single"/>
                <w:lang w:eastAsia="en-US"/>
                <w14:ligatures w14:val="none"/>
                <w14:cntxtAlts/>
              </w:rPr>
              <w:t>3:30-5pm</w:t>
            </w:r>
            <w:r w:rsidR="00EF3FAF" w:rsidRPr="00AA54F0"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24"/>
                <w:szCs w:val="24"/>
                <w:u w:val="single"/>
                <w:lang w:eastAsia="en-US"/>
                <w14:ligatures w14:val="none"/>
                <w14:cntxtAlts/>
              </w:rPr>
              <w:t xml:space="preserve"> Closed</w:t>
            </w:r>
            <w:r w:rsidR="004D6EEA" w:rsidRPr="00AA54F0"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24"/>
                <w:szCs w:val="24"/>
                <w:u w:val="single"/>
                <w:lang w:eastAsia="en-US"/>
                <w14:ligatures w14:val="none"/>
                <w14:cntxtAlts/>
              </w:rPr>
              <w:t xml:space="preserve"> </w:t>
            </w:r>
            <w:r w:rsidR="00482A5F" w:rsidRPr="00AA54F0"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24"/>
                <w:szCs w:val="24"/>
                <w:lang w:eastAsia="en-US"/>
                <w14:ligatures w14:val="none"/>
                <w14:cntxtAlts/>
              </w:rPr>
              <w:t>Board Meetin</w:t>
            </w:r>
            <w:r w:rsidR="0069585E" w:rsidRPr="00AA54F0"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24"/>
                <w:szCs w:val="24"/>
                <w:lang w:eastAsia="en-US"/>
                <w14:ligatures w14:val="none"/>
                <w14:cntxtAlts/>
              </w:rPr>
              <w:t>g</w:t>
            </w:r>
            <w:r w:rsidR="00142028" w:rsidRPr="00AA54F0"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24"/>
                <w:szCs w:val="24"/>
                <w:u w:val="single"/>
                <w:lang w:eastAsia="en-US"/>
                <w14:ligatures w14:val="none"/>
                <w14:cntxtAlts/>
              </w:rPr>
              <w:t xml:space="preserve"> </w:t>
            </w:r>
          </w:p>
          <w:p w14:paraId="2D395057" w14:textId="77777777" w:rsidR="00121DB1" w:rsidRDefault="00121DB1" w:rsidP="003718EC">
            <w:pPr>
              <w:widowControl w:val="0"/>
              <w:spacing w:after="120" w:line="285" w:lineRule="auto"/>
              <w:rPr>
                <w:rFonts w:ascii="Engravers MT" w:hAnsi="Engravers MT" w:cs="Arial"/>
                <w:b/>
                <w:bCs/>
                <w:color w:val="9A0000"/>
                <w:sz w:val="22"/>
                <w:szCs w:val="22"/>
                <w:u w:val="single"/>
              </w:rPr>
            </w:pPr>
          </w:p>
          <w:p w14:paraId="58750215" w14:textId="1619780C" w:rsidR="00136946" w:rsidRPr="00282CD8" w:rsidRDefault="00797CD2" w:rsidP="003718EC">
            <w:pPr>
              <w:widowControl w:val="0"/>
              <w:spacing w:after="120" w:line="285" w:lineRule="auto"/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22"/>
                <w:szCs w:val="22"/>
                <w:lang w:eastAsia="en-US"/>
                <w14:ligatures w14:val="none"/>
                <w14:cntxtAlts/>
              </w:rPr>
            </w:pPr>
            <w:r w:rsidRPr="00BE40E6">
              <w:rPr>
                <w:rFonts w:ascii="Engravers MT" w:hAnsi="Engravers MT" w:cs="Arial"/>
                <w:b/>
                <w:bCs/>
                <w:color w:val="7030A0"/>
                <w:sz w:val="22"/>
                <w:szCs w:val="22"/>
                <w:u w:val="single"/>
              </w:rPr>
              <w:t>Transportation</w:t>
            </w:r>
            <w:r w:rsidR="00F90CD1" w:rsidRPr="00BE40E6">
              <w:rPr>
                <w:rFonts w:ascii="Engravers MT" w:hAnsi="Engravers MT" w:cs="Arial"/>
                <w:b/>
                <w:bCs/>
                <w:color w:val="7030A0"/>
                <w:sz w:val="22"/>
                <w:szCs w:val="22"/>
                <w:u w:val="single"/>
              </w:rPr>
              <w:t xml:space="preserve"> Available</w:t>
            </w:r>
            <w:r w:rsidRPr="00BE40E6">
              <w:rPr>
                <w:rFonts w:ascii="Bodoni MT Black" w:hAnsi="Bodoni MT Black" w:cs="Arial"/>
                <w:b/>
                <w:bCs/>
                <w:color w:val="7030A0"/>
                <w:sz w:val="22"/>
                <w:szCs w:val="22"/>
              </w:rPr>
              <w:t>:</w:t>
            </w:r>
            <w:r w:rsidR="00763A32" w:rsidRPr="00BE40E6">
              <w:rPr>
                <w:rFonts w:ascii="Bodoni MT Black" w:hAnsi="Bodoni MT Black" w:cs="Arial"/>
                <w:b/>
                <w:bCs/>
                <w:color w:val="7030A0"/>
                <w:sz w:val="22"/>
                <w:szCs w:val="22"/>
              </w:rPr>
              <w:t xml:space="preserve"> </w:t>
            </w:r>
            <w:r w:rsidR="00500E13" w:rsidRPr="00BE40E6">
              <w:rPr>
                <w:rFonts w:ascii="Bodoni MT Black" w:hAnsi="Bodoni MT Black" w:cs="Arial"/>
                <w:b/>
                <w:bCs/>
                <w:color w:val="7030A0"/>
                <w:sz w:val="22"/>
                <w:szCs w:val="22"/>
              </w:rPr>
              <w:t>RSVP</w:t>
            </w:r>
            <w:r w:rsidR="0047667E" w:rsidRPr="00BE40E6">
              <w:rPr>
                <w:rFonts w:ascii="Arial" w:hAnsi="Arial" w:cs="Arial"/>
                <w:b/>
                <w:bCs/>
                <w:color w:val="7030A0"/>
                <w:sz w:val="22"/>
                <w:szCs w:val="22"/>
              </w:rPr>
              <w:t xml:space="preserve"> </w:t>
            </w:r>
            <w:r w:rsidR="001669D4">
              <w:rPr>
                <w:rFonts w:ascii="Arial" w:hAnsi="Arial" w:cs="Arial"/>
                <w:b/>
                <w:bCs/>
                <w:color w:val="7030A0"/>
                <w:sz w:val="22"/>
                <w:szCs w:val="22"/>
              </w:rPr>
              <w:t>-</w:t>
            </w:r>
            <w:r w:rsidR="0047667E" w:rsidRPr="00BE40E6">
              <w:rPr>
                <w:rFonts w:ascii="Arial" w:hAnsi="Arial" w:cs="Arial"/>
                <w:b/>
                <w:bCs/>
                <w:color w:val="7030A0"/>
                <w:sz w:val="22"/>
                <w:szCs w:val="22"/>
                <w:u w:val="single"/>
              </w:rPr>
              <w:t xml:space="preserve"> </w:t>
            </w:r>
            <w:r w:rsidR="00763A32" w:rsidRPr="00282CD8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limit</w:t>
            </w:r>
            <w:r w:rsidR="007A7194" w:rsidRPr="00282CD8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ed</w:t>
            </w:r>
            <w:r w:rsidR="00763A32" w:rsidRPr="00282CD8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 xml:space="preserve"> seating</w:t>
            </w:r>
            <w:r w:rsidR="007A7194" w:rsidRPr="00282CD8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 xml:space="preserve"> &amp; </w:t>
            </w:r>
            <w:r w:rsidR="004D5876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a</w:t>
            </w:r>
            <w:r w:rsidR="007A7194" w:rsidRPr="00282CD8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ttend at least 2 groups</w:t>
            </w:r>
            <w:r w:rsidR="003718EC" w:rsidRPr="00282CD8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.</w:t>
            </w:r>
            <w:r w:rsidR="007A7194" w:rsidRPr="00282CD8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 xml:space="preserve"> </w:t>
            </w:r>
            <w:r w:rsidR="00136946" w:rsidRPr="00282CD8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Pick</w:t>
            </w:r>
            <w:r w:rsidRPr="00282CD8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 xml:space="preserve">-ups: </w:t>
            </w:r>
            <w:r w:rsidR="00136946" w:rsidRPr="00282CD8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8:30-9</w:t>
            </w:r>
            <w:r w:rsidR="00181D89" w:rsidRPr="00282CD8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:30</w:t>
            </w:r>
            <w:r w:rsidR="00136946" w:rsidRPr="00282CD8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am</w:t>
            </w:r>
            <w:r w:rsidRPr="00282CD8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 xml:space="preserve"> &amp;</w:t>
            </w:r>
            <w:r w:rsidR="00136946" w:rsidRPr="00282CD8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 xml:space="preserve"> Drop-offs:</w:t>
            </w:r>
            <w:r w:rsidR="00181D89" w:rsidRPr="00282CD8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 xml:space="preserve"> 3:30</w:t>
            </w:r>
            <w:r w:rsidR="00136946" w:rsidRPr="00282CD8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-4:30pm</w:t>
            </w:r>
            <w:r w:rsidR="00181D89" w:rsidRPr="00282CD8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 xml:space="preserve">. </w:t>
            </w:r>
            <w:r w:rsidR="00F86662" w:rsidRPr="00282CD8">
              <w:rPr>
                <w:rFonts w:ascii="Arial" w:hAnsi="Arial" w:cs="Arial"/>
                <w:b/>
                <w:bCs/>
                <w:color w:val="auto"/>
                <w:sz w:val="22"/>
                <w:szCs w:val="22"/>
                <w:u w:val="single"/>
              </w:rPr>
              <w:t>(P</w:t>
            </w:r>
            <w:r w:rsidR="00136946" w:rsidRPr="00282CD8">
              <w:rPr>
                <w:rFonts w:ascii="Arial" w:hAnsi="Arial" w:cs="Arial"/>
                <w:b/>
                <w:bCs/>
                <w:color w:val="auto"/>
                <w:sz w:val="22"/>
                <w:szCs w:val="22"/>
                <w:u w:val="single"/>
              </w:rPr>
              <w:t>lease</w:t>
            </w:r>
            <w:r w:rsidR="004D5876">
              <w:rPr>
                <w:rFonts w:ascii="Arial" w:hAnsi="Arial" w:cs="Arial"/>
                <w:b/>
                <w:bCs/>
                <w:color w:val="auto"/>
                <w:sz w:val="22"/>
                <w:szCs w:val="22"/>
                <w:u w:val="single"/>
              </w:rPr>
              <w:t xml:space="preserve"> c</w:t>
            </w:r>
            <w:r w:rsidR="00136946" w:rsidRPr="00282CD8">
              <w:rPr>
                <w:rFonts w:ascii="Arial" w:hAnsi="Arial" w:cs="Arial"/>
                <w:b/>
                <w:bCs/>
                <w:color w:val="auto"/>
                <w:sz w:val="22"/>
                <w:szCs w:val="22"/>
                <w:u w:val="single"/>
              </w:rPr>
              <w:t xml:space="preserve">all the center the morning of pick-up </w:t>
            </w:r>
            <w:r w:rsidR="00BA21BE" w:rsidRPr="00282CD8">
              <w:rPr>
                <w:rFonts w:ascii="Arial" w:hAnsi="Arial" w:cs="Arial"/>
                <w:b/>
                <w:bCs/>
                <w:color w:val="auto"/>
                <w:sz w:val="22"/>
                <w:szCs w:val="22"/>
                <w:u w:val="single"/>
              </w:rPr>
              <w:t xml:space="preserve">and for availability </w:t>
            </w:r>
            <w:r w:rsidR="00136946" w:rsidRPr="00282CD8">
              <w:rPr>
                <w:rFonts w:ascii="Arial" w:hAnsi="Arial" w:cs="Arial"/>
                <w:b/>
                <w:bCs/>
                <w:color w:val="auto"/>
                <w:sz w:val="22"/>
                <w:szCs w:val="22"/>
                <w:u w:val="single"/>
              </w:rPr>
              <w:t>8-8:30am</w:t>
            </w:r>
            <w:r w:rsidR="00BA21BE" w:rsidRPr="00282CD8">
              <w:rPr>
                <w:rFonts w:ascii="Arial" w:hAnsi="Arial" w:cs="Arial"/>
                <w:b/>
                <w:bCs/>
                <w:color w:val="auto"/>
                <w:sz w:val="22"/>
                <w:szCs w:val="22"/>
                <w:u w:val="single"/>
              </w:rPr>
              <w:t>)</w:t>
            </w:r>
            <w:r w:rsidR="0071036C" w:rsidRPr="00282CD8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 xml:space="preserve"> </w:t>
            </w:r>
          </w:p>
          <w:p w14:paraId="4D586D4F" w14:textId="77777777" w:rsidR="00121DB1" w:rsidRDefault="00121DB1" w:rsidP="000748BA">
            <w:pPr>
              <w:spacing w:line="240" w:lineRule="auto"/>
              <w:rPr>
                <w:rFonts w:ascii="Engravers MT" w:hAnsi="Engravers MT" w:cs="Arial"/>
                <w:b/>
                <w:bCs/>
                <w:color w:val="9A0000"/>
                <w:sz w:val="22"/>
                <w:szCs w:val="22"/>
                <w:u w:val="single"/>
              </w:rPr>
            </w:pPr>
          </w:p>
          <w:p w14:paraId="11D8BB63" w14:textId="0ACBF3E6" w:rsidR="003718EC" w:rsidRDefault="00AE55E8" w:rsidP="000748BA">
            <w:pPr>
              <w:spacing w:line="240" w:lineRule="auto"/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</w:pPr>
            <w:r w:rsidRPr="00BE40E6">
              <w:rPr>
                <w:rFonts w:ascii="Engravers MT" w:hAnsi="Engravers MT" w:cs="Arial"/>
                <w:b/>
                <w:bCs/>
                <w:color w:val="7030A0"/>
                <w:sz w:val="22"/>
                <w:szCs w:val="22"/>
                <w:u w:val="single"/>
              </w:rPr>
              <w:t>Computer Lab Hours</w:t>
            </w:r>
            <w:r w:rsidRPr="00BE40E6">
              <w:rPr>
                <w:rFonts w:ascii="Californian FB" w:hAnsi="Californian FB" w:cs="Arial"/>
                <w:b/>
                <w:bCs/>
                <w:color w:val="7030A0"/>
                <w:sz w:val="36"/>
                <w:szCs w:val="36"/>
                <w:u w:val="single"/>
              </w:rPr>
              <w:t>:</w:t>
            </w:r>
            <w:r w:rsidRPr="00BE40E6">
              <w:rPr>
                <w:rFonts w:ascii="Arial" w:hAnsi="Arial" w:cs="Arial"/>
                <w:b/>
                <w:bCs/>
                <w:color w:val="7030A0"/>
                <w:sz w:val="20"/>
                <w:szCs w:val="20"/>
              </w:rPr>
              <w:t xml:space="preserve"> </w:t>
            </w:r>
            <w:r w:rsidR="000748BA" w:rsidRPr="00BE40E6">
              <w:rPr>
                <w:rFonts w:ascii="Arial" w:hAnsi="Arial" w:cs="Arial"/>
                <w:b/>
                <w:bCs/>
                <w:color w:val="7030A0"/>
                <w:sz w:val="20"/>
                <w:szCs w:val="20"/>
              </w:rPr>
              <w:t xml:space="preserve"> </w:t>
            </w:r>
            <w:r w:rsidR="000748BA" w:rsidRPr="005C6DA8"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  <w:t>Mon-Fri 10am-12pm &amp; 3pm</w:t>
            </w:r>
            <w:r w:rsidR="003718EC"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  <w:t xml:space="preserve"> </w:t>
            </w:r>
          </w:p>
          <w:p w14:paraId="62202AC5" w14:textId="77777777" w:rsidR="000A5910" w:rsidRPr="000748BA" w:rsidRDefault="000A5910" w:rsidP="00AE55E8">
            <w:pPr>
              <w:spacing w:line="240" w:lineRule="auto"/>
              <w:rPr>
                <w:rFonts w:ascii="Arial" w:hAnsi="Arial" w:cs="Arial"/>
                <w:b/>
                <w:bCs/>
                <w:color w:val="auto"/>
                <w:sz w:val="24"/>
                <w:szCs w:val="24"/>
                <w:u w:val="single"/>
              </w:rPr>
            </w:pPr>
          </w:p>
          <w:p w14:paraId="67E5D606" w14:textId="77777777" w:rsidR="000A5910" w:rsidRPr="000748BA" w:rsidRDefault="000A5910" w:rsidP="00AE55E8">
            <w:pPr>
              <w:spacing w:line="240" w:lineRule="auto"/>
              <w:rPr>
                <w:rFonts w:ascii="Arial" w:hAnsi="Arial" w:cs="Arial"/>
                <w:b/>
                <w:bCs/>
                <w:color w:val="auto"/>
                <w:sz w:val="24"/>
                <w:szCs w:val="24"/>
                <w:u w:val="single"/>
              </w:rPr>
            </w:pPr>
          </w:p>
          <w:p w14:paraId="1DC1DFAE" w14:textId="77777777" w:rsidR="00903A97" w:rsidRDefault="00903A97" w:rsidP="00D12CA4">
            <w:pPr>
              <w:widowControl w:val="0"/>
              <w:spacing w:after="120" w:line="285" w:lineRule="auto"/>
              <w:jc w:val="center"/>
              <w:rPr>
                <w:rFonts w:ascii="Copperplate Gothic Bold" w:eastAsia="Times New Roman" w:hAnsi="Copperplate Gothic Bold" w:cs="Calibri"/>
                <w:b/>
                <w:bCs/>
                <w:color w:val="006600"/>
                <w:kern w:val="28"/>
                <w:sz w:val="36"/>
                <w:szCs w:val="36"/>
                <w:lang w:eastAsia="en-US"/>
                <w14:ligatures w14:val="none"/>
                <w14:cntxtAlts/>
              </w:rPr>
            </w:pPr>
          </w:p>
          <w:p w14:paraId="6958B70A" w14:textId="77777777" w:rsidR="0069585E" w:rsidRDefault="0069585E" w:rsidP="003718EC">
            <w:pPr>
              <w:widowControl w:val="0"/>
              <w:spacing w:after="120" w:line="285" w:lineRule="auto"/>
              <w:jc w:val="center"/>
              <w:rPr>
                <w:rFonts w:ascii="Bodoni MT Black" w:eastAsia="Times New Roman" w:hAnsi="Bodoni MT Black" w:cs="Arial"/>
                <w:b/>
                <w:bCs/>
                <w:color w:val="0091C4"/>
                <w:kern w:val="28"/>
                <w:sz w:val="36"/>
                <w:szCs w:val="36"/>
                <w:lang w:eastAsia="en-US"/>
                <w14:ligatures w14:val="none"/>
                <w14:cntxtAlts/>
              </w:rPr>
            </w:pPr>
          </w:p>
          <w:p w14:paraId="234039A4" w14:textId="4CAB7949" w:rsidR="007F162B" w:rsidRPr="00BE40E6" w:rsidRDefault="007F162B" w:rsidP="003718EC">
            <w:pPr>
              <w:widowControl w:val="0"/>
              <w:spacing w:after="120" w:line="285" w:lineRule="auto"/>
              <w:jc w:val="center"/>
              <w:rPr>
                <w:rFonts w:ascii="Copperplate Gothic Bold" w:eastAsia="Times New Roman" w:hAnsi="Copperplate Gothic Bold" w:cs="Arial"/>
                <w:b/>
                <w:bCs/>
                <w:color w:val="7030A0"/>
                <w:kern w:val="28"/>
                <w:sz w:val="36"/>
                <w:szCs w:val="36"/>
                <w:lang w:eastAsia="en-US"/>
                <w14:ligatures w14:val="none"/>
                <w14:cntxtAlts/>
              </w:rPr>
            </w:pPr>
            <w:r w:rsidRPr="00BE40E6">
              <w:rPr>
                <w:rFonts w:ascii="Copperplate Gothic Bold" w:eastAsia="Times New Roman" w:hAnsi="Copperplate Gothic Bold" w:cs="Arial"/>
                <w:b/>
                <w:bCs/>
                <w:color w:val="7030A0"/>
                <w:kern w:val="28"/>
                <w:sz w:val="36"/>
                <w:szCs w:val="36"/>
                <w:lang w:eastAsia="en-US"/>
                <w14:ligatures w14:val="none"/>
                <w14:cntxtAlts/>
              </w:rPr>
              <w:t>LATE NIGHTS:</w:t>
            </w:r>
          </w:p>
          <w:p w14:paraId="3ACDFA38" w14:textId="77777777" w:rsidR="00C3395E" w:rsidRPr="00235B75" w:rsidRDefault="007F162B" w:rsidP="009362D0">
            <w:pPr>
              <w:widowControl w:val="0"/>
              <w:spacing w:after="120" w:line="285" w:lineRule="auto"/>
              <w:jc w:val="center"/>
              <w:rPr>
                <w:rFonts w:ascii="Arial" w:eastAsia="Times New Roman" w:hAnsi="Arial" w:cs="Arial"/>
                <w:b/>
                <w:bCs/>
                <w:color w:val="auto"/>
                <w:kern w:val="28"/>
                <w:lang w:eastAsia="en-US"/>
                <w14:ligatures w14:val="none"/>
                <w14:cntxtAlts/>
              </w:rPr>
            </w:pPr>
            <w:r w:rsidRPr="00235B75">
              <w:rPr>
                <w:rFonts w:ascii="Arial" w:eastAsia="Times New Roman" w:hAnsi="Arial" w:cs="Arial"/>
                <w:b/>
                <w:bCs/>
                <w:color w:val="auto"/>
                <w:kern w:val="28"/>
                <w:lang w:eastAsia="en-US"/>
                <w14:ligatures w14:val="none"/>
                <w14:cntxtAlts/>
              </w:rPr>
              <w:t xml:space="preserve">TUESDAYS &amp; THURSDAYS </w:t>
            </w:r>
          </w:p>
          <w:p w14:paraId="52E8CE43" w14:textId="4BE3F07E" w:rsidR="00E74604" w:rsidRPr="00EA0B61" w:rsidRDefault="00C3395E" w:rsidP="00F53D1F">
            <w:pPr>
              <w:widowControl w:val="0"/>
              <w:spacing w:after="120" w:line="285" w:lineRule="auto"/>
              <w:jc w:val="center"/>
              <w:rPr>
                <w:rFonts w:ascii="Arial" w:eastAsia="Times New Roman" w:hAnsi="Arial" w:cs="Arial"/>
                <w:b/>
                <w:bCs/>
                <w:color w:val="auto"/>
                <w:kern w:val="28"/>
                <w:lang w:eastAsia="en-US"/>
                <w14:ligatures w14:val="none"/>
                <w14:cntxtAlts/>
              </w:rPr>
            </w:pPr>
            <w:r w:rsidRPr="00235B75">
              <w:rPr>
                <w:rFonts w:ascii="Arial" w:eastAsia="Times New Roman" w:hAnsi="Arial" w:cs="Arial"/>
                <w:b/>
                <w:bCs/>
                <w:color w:val="auto"/>
                <w:kern w:val="28"/>
                <w:lang w:eastAsia="en-US"/>
                <w14:ligatures w14:val="none"/>
                <w14:cntxtAlts/>
              </w:rPr>
              <w:t xml:space="preserve"> </w:t>
            </w:r>
            <w:r w:rsidR="002115E5" w:rsidRPr="00235B75">
              <w:rPr>
                <w:rFonts w:ascii="Arial" w:eastAsia="Times New Roman" w:hAnsi="Arial" w:cs="Arial"/>
                <w:b/>
                <w:bCs/>
                <w:color w:val="auto"/>
                <w:kern w:val="28"/>
                <w:lang w:eastAsia="en-US"/>
                <w14:ligatures w14:val="none"/>
                <w14:cntxtAlts/>
              </w:rPr>
              <w:t>H</w:t>
            </w:r>
            <w:r w:rsidRPr="00235B75">
              <w:rPr>
                <w:rFonts w:ascii="Arial" w:eastAsia="Times New Roman" w:hAnsi="Arial" w:cs="Arial"/>
                <w:b/>
                <w:bCs/>
                <w:color w:val="auto"/>
                <w:kern w:val="28"/>
                <w:lang w:eastAsia="en-US"/>
                <w14:ligatures w14:val="none"/>
                <w14:cntxtAlts/>
              </w:rPr>
              <w:t xml:space="preserve">ours </w:t>
            </w:r>
            <w:r w:rsidR="00303908" w:rsidRPr="00EA0B61">
              <w:rPr>
                <w:rFonts w:ascii="Arial" w:eastAsia="Times New Roman" w:hAnsi="Arial" w:cs="Arial"/>
                <w:b/>
                <w:bCs/>
                <w:color w:val="auto"/>
                <w:kern w:val="28"/>
                <w:lang w:eastAsia="en-US"/>
                <w14:ligatures w14:val="none"/>
                <w14:cntxtAlts/>
              </w:rPr>
              <w:t>5</w:t>
            </w:r>
            <w:r w:rsidR="007F162B" w:rsidRPr="00EA0B61">
              <w:rPr>
                <w:rFonts w:ascii="Arial" w:eastAsia="Times New Roman" w:hAnsi="Arial" w:cs="Arial"/>
                <w:b/>
                <w:bCs/>
                <w:color w:val="auto"/>
                <w:kern w:val="28"/>
                <w:lang w:eastAsia="en-US"/>
                <w14:ligatures w14:val="none"/>
                <w14:cntxtAlts/>
              </w:rPr>
              <w:t>-</w:t>
            </w:r>
            <w:r w:rsidR="00B320CF" w:rsidRPr="00EA0B61">
              <w:rPr>
                <w:rFonts w:ascii="Arial" w:eastAsia="Times New Roman" w:hAnsi="Arial" w:cs="Arial"/>
                <w:b/>
                <w:bCs/>
                <w:color w:val="auto"/>
                <w:kern w:val="28"/>
                <w:lang w:eastAsia="en-US"/>
                <w14:ligatures w14:val="none"/>
                <w14:cntxtAlts/>
              </w:rPr>
              <w:t>6</w:t>
            </w:r>
            <w:r w:rsidR="00B63895" w:rsidRPr="00EA0B61">
              <w:rPr>
                <w:rFonts w:ascii="Arial" w:eastAsia="Times New Roman" w:hAnsi="Arial" w:cs="Arial"/>
                <w:b/>
                <w:bCs/>
                <w:color w:val="auto"/>
                <w:kern w:val="28"/>
                <w:lang w:eastAsia="en-US"/>
                <w14:ligatures w14:val="none"/>
                <w14:cntxtAlts/>
              </w:rPr>
              <w:t xml:space="preserve"> p</w:t>
            </w:r>
            <w:r w:rsidR="00F53D1F" w:rsidRPr="00EA0B61">
              <w:rPr>
                <w:rFonts w:ascii="Arial" w:eastAsia="Times New Roman" w:hAnsi="Arial" w:cs="Arial"/>
                <w:b/>
                <w:bCs/>
                <w:color w:val="auto"/>
                <w:kern w:val="28"/>
                <w:lang w:eastAsia="en-US"/>
                <w14:ligatures w14:val="none"/>
                <w14:cntxtAlts/>
              </w:rPr>
              <w:t>m</w:t>
            </w:r>
          </w:p>
          <w:p w14:paraId="56865EF1" w14:textId="323DD060" w:rsidR="003A739A" w:rsidRPr="00C9795C" w:rsidRDefault="001669D4" w:rsidP="00AA54F0">
            <w:pPr>
              <w:widowControl w:val="0"/>
              <w:spacing w:after="120" w:line="285" w:lineRule="auto"/>
              <w:ind w:left="36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40"/>
                <w:szCs w:val="40"/>
                <w:lang w:eastAsia="en-US"/>
                <w14:ligatures w14:val="none"/>
                <w14:cntxtAlts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>April</w:t>
            </w:r>
            <w:r w:rsidR="00C9795C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>1</w:t>
            </w:r>
            <w:r w:rsidRPr="001669D4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40"/>
                <w:szCs w:val="40"/>
                <w:vertAlign w:val="superscript"/>
                <w:lang w:eastAsia="en-US"/>
                <w14:ligatures w14:val="none"/>
                <w14:cntxtAlts/>
              </w:rPr>
              <w:t>st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 xml:space="preserve"> </w:t>
            </w:r>
            <w:r w:rsidR="00C86992" w:rsidRPr="00C9795C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>Tues.</w:t>
            </w:r>
            <w:r w:rsidR="00BA528F" w:rsidRPr="00C9795C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 xml:space="preserve"> </w:t>
            </w:r>
            <w:r w:rsidR="00686ECA" w:rsidRPr="00C9795C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>Game</w:t>
            </w:r>
            <w:r w:rsidR="00E2575A" w:rsidRPr="00C9795C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 xml:space="preserve"> Night</w:t>
            </w:r>
          </w:p>
          <w:p w14:paraId="5DEF0635" w14:textId="75AF381A" w:rsidR="00CB0986" w:rsidRPr="00C9795C" w:rsidRDefault="001669D4" w:rsidP="00AA54F0">
            <w:pPr>
              <w:widowControl w:val="0"/>
              <w:spacing w:after="120" w:line="285" w:lineRule="auto"/>
              <w:ind w:left="36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40"/>
                <w:szCs w:val="40"/>
                <w:lang w:eastAsia="en-US"/>
                <w14:ligatures w14:val="none"/>
                <w14:cntxtAlts/>
              </w:rPr>
            </w:pPr>
            <w:r>
              <w:rPr>
                <w:rFonts w:ascii="Calibri" w:eastAsia="Times New Roman" w:hAnsi="Calibri" w:cs="Calibri"/>
                <w:b/>
                <w:color w:val="000000"/>
                <w:kern w:val="28"/>
                <w:sz w:val="40"/>
                <w:szCs w:val="40"/>
                <w:lang w:eastAsia="en-US"/>
                <w14:cntxtAlts/>
              </w:rPr>
              <w:t>April 3</w:t>
            </w:r>
            <w:r w:rsidRPr="001669D4">
              <w:rPr>
                <w:rFonts w:ascii="Calibri" w:eastAsia="Times New Roman" w:hAnsi="Calibri" w:cs="Calibri"/>
                <w:b/>
                <w:color w:val="000000"/>
                <w:kern w:val="28"/>
                <w:sz w:val="40"/>
                <w:szCs w:val="40"/>
                <w:vertAlign w:val="superscript"/>
                <w:lang w:eastAsia="en-US"/>
                <w14:cntxtAlts/>
              </w:rPr>
              <w:t>rd</w:t>
            </w:r>
            <w:r>
              <w:rPr>
                <w:rFonts w:ascii="Calibri" w:eastAsia="Times New Roman" w:hAnsi="Calibri" w:cs="Calibri"/>
                <w:b/>
                <w:color w:val="000000"/>
                <w:kern w:val="28"/>
                <w:sz w:val="40"/>
                <w:szCs w:val="40"/>
                <w:lang w:eastAsia="en-US"/>
                <w14:cntxtAlts/>
              </w:rPr>
              <w:t xml:space="preserve"> </w:t>
            </w:r>
            <w:r w:rsidR="00D263A1" w:rsidRPr="00C9795C">
              <w:rPr>
                <w:rFonts w:ascii="Calibri" w:eastAsia="Times New Roman" w:hAnsi="Calibri" w:cs="Calibri"/>
                <w:b/>
                <w:color w:val="000000"/>
                <w:kern w:val="28"/>
                <w:sz w:val="40"/>
                <w:szCs w:val="40"/>
                <w:lang w:eastAsia="en-US"/>
                <w14:cntxtAlts/>
              </w:rPr>
              <w:t xml:space="preserve">Thurs. </w:t>
            </w:r>
            <w:r w:rsidR="00282CD8" w:rsidRPr="00C9795C">
              <w:rPr>
                <w:rFonts w:ascii="Calibri" w:eastAsia="Times New Roman" w:hAnsi="Calibri" w:cs="Calibri"/>
                <w:b/>
                <w:color w:val="000000"/>
                <w:kern w:val="28"/>
                <w:sz w:val="40"/>
                <w:szCs w:val="40"/>
                <w:lang w:eastAsia="en-US"/>
                <w14:cntxtAlts/>
              </w:rPr>
              <w:t>Social</w:t>
            </w:r>
            <w:r w:rsidR="00692B52" w:rsidRPr="00C9795C">
              <w:rPr>
                <w:rFonts w:ascii="Calibri" w:eastAsia="Times New Roman" w:hAnsi="Calibri" w:cs="Calibri"/>
                <w:b/>
                <w:color w:val="000000"/>
                <w:kern w:val="28"/>
                <w:sz w:val="40"/>
                <w:szCs w:val="40"/>
                <w:lang w:eastAsia="en-US"/>
                <w14:cntxtAlts/>
              </w:rPr>
              <w:t xml:space="preserve"> Night</w:t>
            </w:r>
          </w:p>
          <w:p w14:paraId="11AA6EBD" w14:textId="0682833E" w:rsidR="003E00CD" w:rsidRPr="00C9795C" w:rsidRDefault="00AA54F0" w:rsidP="00AA54F0">
            <w:pPr>
              <w:widowControl w:val="0"/>
              <w:spacing w:after="120" w:line="285" w:lineRule="auto"/>
              <w:ind w:left="36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40"/>
                <w:szCs w:val="40"/>
                <w:lang w:eastAsia="en-US"/>
                <w14:ligatures w14:val="none"/>
                <w14:cntxtAlts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 xml:space="preserve">   </w:t>
            </w:r>
            <w:r w:rsidR="001669D4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>April 8</w:t>
            </w:r>
            <w:r w:rsidR="001669D4" w:rsidRPr="001669D4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40"/>
                <w:szCs w:val="40"/>
                <w:vertAlign w:val="superscript"/>
                <w:lang w:eastAsia="en-US"/>
                <w14:ligatures w14:val="none"/>
                <w14:cntxtAlts/>
              </w:rPr>
              <w:t>th</w:t>
            </w:r>
            <w:r w:rsidR="001669D4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 xml:space="preserve"> </w:t>
            </w:r>
            <w:r w:rsidR="004E58AB" w:rsidRPr="00C9795C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>T</w:t>
            </w:r>
            <w:r w:rsidR="00C86992" w:rsidRPr="00C9795C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>ues.</w:t>
            </w:r>
            <w:r w:rsidR="003E00CD" w:rsidRPr="00C9795C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>Painting</w:t>
            </w:r>
            <w:r w:rsidR="00332613" w:rsidRPr="00C9795C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 xml:space="preserve"> Night</w:t>
            </w:r>
          </w:p>
          <w:p w14:paraId="70831D0C" w14:textId="07221A86" w:rsidR="007E7833" w:rsidRPr="00C9795C" w:rsidRDefault="001669D4" w:rsidP="00AA54F0">
            <w:pPr>
              <w:widowControl w:val="0"/>
              <w:spacing w:after="120" w:line="285" w:lineRule="auto"/>
              <w:ind w:left="36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40"/>
                <w:szCs w:val="40"/>
                <w:lang w:eastAsia="en-US"/>
                <w14:ligatures w14:val="none"/>
                <w14:cntxtAlts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>April 10</w:t>
            </w:r>
            <w:r w:rsidRPr="001669D4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40"/>
                <w:szCs w:val="40"/>
                <w:vertAlign w:val="superscript"/>
                <w:lang w:eastAsia="en-US"/>
                <w14:ligatures w14:val="none"/>
                <w14:cntxtAlts/>
              </w:rPr>
              <w:t>th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 xml:space="preserve"> </w:t>
            </w:r>
            <w:r w:rsidR="00C86992" w:rsidRPr="00C9795C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>Thurs.</w:t>
            </w:r>
            <w:r w:rsidR="00365851" w:rsidRPr="00C9795C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 xml:space="preserve"> </w:t>
            </w:r>
            <w:r w:rsidR="00282CD8" w:rsidRPr="00C9795C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>Bingo</w:t>
            </w:r>
            <w:r w:rsidR="003C1410" w:rsidRPr="00C9795C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 xml:space="preserve"> Night</w:t>
            </w:r>
          </w:p>
          <w:p w14:paraId="00EF5DD0" w14:textId="5005522A" w:rsidR="00692B52" w:rsidRPr="00C9795C" w:rsidRDefault="00AA54F0" w:rsidP="00AA54F0">
            <w:pPr>
              <w:widowControl w:val="0"/>
              <w:spacing w:after="120" w:line="285" w:lineRule="auto"/>
              <w:ind w:left="360"/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40"/>
                <w:szCs w:val="40"/>
                <w:lang w:eastAsia="en-US"/>
                <w14:ligatures w14:val="none"/>
                <w14:cntxtAlts/>
              </w:rPr>
            </w:pPr>
            <w:r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 xml:space="preserve">         </w:t>
            </w:r>
            <w:r w:rsidR="001669D4"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>April 15</w:t>
            </w:r>
            <w:r w:rsidR="001669D4" w:rsidRPr="001669D4"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40"/>
                <w:szCs w:val="40"/>
                <w:vertAlign w:val="superscript"/>
                <w:lang w:eastAsia="en-US"/>
                <w14:ligatures w14:val="none"/>
                <w14:cntxtAlts/>
              </w:rPr>
              <w:t>th</w:t>
            </w:r>
            <w:r w:rsidR="001669D4"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 xml:space="preserve"> </w:t>
            </w:r>
            <w:r w:rsidR="008F02DA" w:rsidRPr="00C9795C"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 xml:space="preserve">Tues. </w:t>
            </w:r>
            <w:r w:rsidR="00CB0986" w:rsidRPr="00C9795C"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>Craft</w:t>
            </w:r>
            <w:r w:rsidR="00833247" w:rsidRPr="00C9795C"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 xml:space="preserve"> </w:t>
            </w:r>
            <w:r w:rsidR="00261901" w:rsidRPr="00C9795C"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>Night</w:t>
            </w:r>
          </w:p>
          <w:p w14:paraId="0EBA081C" w14:textId="28F2E231" w:rsidR="00482A5F" w:rsidRPr="00C9795C" w:rsidRDefault="00AA54F0" w:rsidP="00AA54F0">
            <w:pPr>
              <w:widowControl w:val="0"/>
              <w:spacing w:after="120" w:line="285" w:lineRule="auto"/>
              <w:ind w:left="360"/>
              <w:jc w:val="center"/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40"/>
                <w:szCs w:val="40"/>
                <w:lang w:eastAsia="en-US"/>
                <w14:ligatures w14:val="none"/>
                <w14:cntxtAlts/>
              </w:rPr>
            </w:pPr>
            <w:r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 xml:space="preserve">  </w:t>
            </w:r>
            <w:r w:rsidR="001669D4"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>April 17</w:t>
            </w:r>
            <w:r w:rsidR="001669D4" w:rsidRPr="001669D4"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40"/>
                <w:szCs w:val="40"/>
                <w:vertAlign w:val="superscript"/>
                <w:lang w:eastAsia="en-US"/>
                <w14:ligatures w14:val="none"/>
                <w14:cntxtAlts/>
              </w:rPr>
              <w:t>th</w:t>
            </w:r>
            <w:r w:rsidR="001669D4"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 xml:space="preserve"> </w:t>
            </w:r>
            <w:r w:rsidR="002115E5" w:rsidRPr="00C9795C"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>Thurs.</w:t>
            </w:r>
            <w:r w:rsidR="00332613" w:rsidRPr="00C9795C"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>Skip-bo</w:t>
            </w:r>
            <w:r w:rsidR="00332613" w:rsidRPr="00C9795C"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 xml:space="preserve"> Night</w:t>
            </w:r>
          </w:p>
          <w:p w14:paraId="7194B0A4" w14:textId="1D481414" w:rsidR="007E7833" w:rsidRPr="00C9795C" w:rsidRDefault="00AA54F0" w:rsidP="00AA54F0">
            <w:pPr>
              <w:widowControl w:val="0"/>
              <w:spacing w:after="120" w:line="285" w:lineRule="auto"/>
              <w:ind w:left="360"/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40"/>
                <w:szCs w:val="40"/>
                <w:lang w:eastAsia="en-US"/>
                <w14:ligatures w14:val="none"/>
                <w14:cntxtAlts/>
              </w:rPr>
            </w:pPr>
            <w:r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 xml:space="preserve">         </w:t>
            </w:r>
            <w:r w:rsidR="001669D4"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>April 22</w:t>
            </w:r>
            <w:r w:rsidR="001669D4" w:rsidRPr="001669D4"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40"/>
                <w:szCs w:val="40"/>
                <w:vertAlign w:val="superscript"/>
                <w:lang w:eastAsia="en-US"/>
                <w14:ligatures w14:val="none"/>
                <w14:cntxtAlts/>
              </w:rPr>
              <w:t>nd</w:t>
            </w:r>
            <w:r w:rsidR="001669D4"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 xml:space="preserve"> </w:t>
            </w:r>
            <w:r w:rsidR="007E7833" w:rsidRPr="00C9795C"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 xml:space="preserve">Tues. </w:t>
            </w:r>
            <w:r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>Trivia</w:t>
            </w:r>
            <w:r w:rsidR="007E7833" w:rsidRPr="00C9795C"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 xml:space="preserve"> Night</w:t>
            </w:r>
          </w:p>
          <w:p w14:paraId="2C6BB6D0" w14:textId="119658C6" w:rsidR="007E7833" w:rsidRPr="00C9795C" w:rsidRDefault="00AA54F0" w:rsidP="00AA54F0">
            <w:pPr>
              <w:widowControl w:val="0"/>
              <w:spacing w:after="120" w:line="285" w:lineRule="auto"/>
              <w:ind w:left="360"/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40"/>
                <w:szCs w:val="40"/>
                <w:lang w:eastAsia="en-US"/>
                <w14:ligatures w14:val="none"/>
                <w14:cntxtAlts/>
              </w:rPr>
            </w:pPr>
            <w:r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 xml:space="preserve">         </w:t>
            </w:r>
            <w:r w:rsidR="001669D4"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>April 24</w:t>
            </w:r>
            <w:r w:rsidR="001669D4" w:rsidRPr="001669D4"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40"/>
                <w:szCs w:val="40"/>
                <w:vertAlign w:val="superscript"/>
                <w:lang w:eastAsia="en-US"/>
                <w14:ligatures w14:val="none"/>
                <w14:cntxtAlts/>
              </w:rPr>
              <w:t>th</w:t>
            </w:r>
            <w:r w:rsidR="001669D4"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 xml:space="preserve"> </w:t>
            </w:r>
            <w:r w:rsidR="007E7833" w:rsidRPr="00C9795C"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 xml:space="preserve">Thurs. </w:t>
            </w:r>
            <w:r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>Wii</w:t>
            </w:r>
            <w:r w:rsidR="007E7833" w:rsidRPr="00C9795C"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 xml:space="preserve"> Night</w:t>
            </w:r>
          </w:p>
          <w:p w14:paraId="2F590724" w14:textId="2DC05090" w:rsidR="00CB0986" w:rsidRPr="00725AF2" w:rsidRDefault="00CB0986" w:rsidP="00C9795C">
            <w:pPr>
              <w:pStyle w:val="ListParagraph"/>
              <w:widowControl w:val="0"/>
              <w:spacing w:after="120" w:line="285" w:lineRule="auto"/>
              <w:ind w:firstLine="75"/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36"/>
                <w:szCs w:val="36"/>
                <w:lang w:eastAsia="en-US"/>
                <w14:ligatures w14:val="none"/>
                <w14:cntxtAlts/>
              </w:rPr>
            </w:pPr>
          </w:p>
          <w:p w14:paraId="3F52203C" w14:textId="33AA303E" w:rsidR="0069585E" w:rsidRDefault="0069585E" w:rsidP="004E1AAB">
            <w:pPr>
              <w:widowControl w:val="0"/>
              <w:spacing w:after="120" w:line="285" w:lineRule="auto"/>
              <w:rPr>
                <w:rFonts w:ascii="Bodoni MT Black" w:eastAsia="Times New Roman" w:hAnsi="Bodoni MT Black" w:cs="Arial"/>
                <w:b/>
                <w:color w:val="0091C4"/>
                <w:kern w:val="28"/>
                <w:sz w:val="36"/>
                <w:szCs w:val="36"/>
                <w:lang w:eastAsia="en-US"/>
                <w14:ligatures w14:val="none"/>
                <w14:cntxtAlts/>
              </w:rPr>
            </w:pPr>
          </w:p>
          <w:p w14:paraId="6E9ADBF1" w14:textId="7D22E903" w:rsidR="006E5067" w:rsidRPr="00BE40E6" w:rsidRDefault="007F162B" w:rsidP="00BE40E6">
            <w:pPr>
              <w:widowControl w:val="0"/>
              <w:spacing w:after="120" w:line="285" w:lineRule="auto"/>
              <w:jc w:val="center"/>
              <w:rPr>
                <w:rFonts w:ascii="Copperplate Gothic Bold" w:eastAsia="Times New Roman" w:hAnsi="Copperplate Gothic Bold" w:cs="Arial"/>
                <w:b/>
                <w:color w:val="7030A0"/>
                <w:kern w:val="28"/>
                <w:sz w:val="36"/>
                <w:szCs w:val="36"/>
                <w:lang w:eastAsia="en-US"/>
                <w14:ligatures w14:val="none"/>
                <w14:cntxtAlts/>
              </w:rPr>
            </w:pPr>
            <w:r w:rsidRPr="00BE40E6">
              <w:rPr>
                <w:rFonts w:ascii="Copperplate Gothic Bold" w:eastAsia="Times New Roman" w:hAnsi="Copperplate Gothic Bold" w:cs="Arial"/>
                <w:b/>
                <w:color w:val="7030A0"/>
                <w:kern w:val="28"/>
                <w:sz w:val="36"/>
                <w:szCs w:val="36"/>
                <w:lang w:eastAsia="en-US"/>
                <w14:ligatures w14:val="none"/>
                <w14:cntxtAlts/>
              </w:rPr>
              <w:t>Outings:</w:t>
            </w:r>
          </w:p>
          <w:p w14:paraId="785C6DF7" w14:textId="74941537" w:rsidR="007F162B" w:rsidRPr="00725AF2" w:rsidRDefault="007F162B" w:rsidP="007F162B">
            <w:pPr>
              <w:widowControl w:val="0"/>
              <w:spacing w:after="120" w:line="285" w:lineRule="auto"/>
              <w:jc w:val="center"/>
              <w:rPr>
                <w:rFonts w:ascii="Arial" w:hAnsi="Arial" w:cs="Arial"/>
                <w:bCs/>
                <w:color w:val="auto"/>
                <w:sz w:val="36"/>
                <w:szCs w:val="36"/>
              </w:rPr>
            </w:pPr>
            <w:r w:rsidRPr="00725AF2">
              <w:rPr>
                <w:rFonts w:ascii="Arial" w:hAnsi="Arial" w:cs="Arial"/>
                <w:b/>
                <w:bCs/>
                <w:color w:val="auto"/>
                <w:sz w:val="36"/>
                <w:szCs w:val="36"/>
              </w:rPr>
              <w:t>Tuesdays- Coffee Mill</w:t>
            </w:r>
            <w:r w:rsidR="006E5067" w:rsidRPr="00725AF2">
              <w:rPr>
                <w:rFonts w:ascii="Arial" w:hAnsi="Arial" w:cs="Arial"/>
                <w:b/>
                <w:bCs/>
                <w:color w:val="auto"/>
                <w:sz w:val="36"/>
                <w:szCs w:val="36"/>
              </w:rPr>
              <w:t xml:space="preserve"> 10-11am</w:t>
            </w:r>
          </w:p>
          <w:p w14:paraId="772921F8" w14:textId="5B8D2B8B" w:rsidR="007F162B" w:rsidRPr="00725AF2" w:rsidRDefault="007F162B" w:rsidP="007F162B">
            <w:pPr>
              <w:widowControl w:val="0"/>
              <w:spacing w:after="120" w:line="285" w:lineRule="auto"/>
              <w:jc w:val="center"/>
              <w:rPr>
                <w:rFonts w:ascii="Arial" w:hAnsi="Arial" w:cs="Arial"/>
                <w:b/>
                <w:bCs/>
                <w:color w:val="auto"/>
                <w:sz w:val="36"/>
                <w:szCs w:val="36"/>
              </w:rPr>
            </w:pPr>
            <w:r w:rsidRPr="00725AF2">
              <w:rPr>
                <w:rFonts w:ascii="Arial" w:hAnsi="Arial" w:cs="Arial"/>
                <w:b/>
                <w:bCs/>
                <w:color w:val="auto"/>
                <w:sz w:val="36"/>
                <w:szCs w:val="36"/>
              </w:rPr>
              <w:t xml:space="preserve">Wednesdays- </w:t>
            </w:r>
            <w:r w:rsidR="00903A97" w:rsidRPr="00725AF2">
              <w:rPr>
                <w:rFonts w:ascii="Arial" w:hAnsi="Arial" w:cs="Arial"/>
                <w:b/>
                <w:bCs/>
                <w:color w:val="auto"/>
                <w:sz w:val="36"/>
                <w:szCs w:val="36"/>
              </w:rPr>
              <w:t>Antique Shop</w:t>
            </w:r>
            <w:r w:rsidR="00DC5D19" w:rsidRPr="00725AF2">
              <w:rPr>
                <w:rFonts w:ascii="Arial" w:hAnsi="Arial" w:cs="Arial"/>
                <w:b/>
                <w:bCs/>
                <w:color w:val="auto"/>
                <w:sz w:val="36"/>
                <w:szCs w:val="36"/>
              </w:rPr>
              <w:t xml:space="preserve"> 11-12</w:t>
            </w:r>
          </w:p>
          <w:p w14:paraId="1E3784E9" w14:textId="77777777" w:rsidR="00400E5F" w:rsidRDefault="007F162B" w:rsidP="00A02FAE">
            <w:pPr>
              <w:widowControl w:val="0"/>
              <w:spacing w:after="120" w:line="285" w:lineRule="auto"/>
              <w:jc w:val="center"/>
              <w:rPr>
                <w:rFonts w:ascii="Arial" w:hAnsi="Arial" w:cs="Arial"/>
                <w:b/>
                <w:bCs/>
                <w:color w:val="auto"/>
                <w:sz w:val="36"/>
                <w:szCs w:val="36"/>
              </w:rPr>
            </w:pPr>
            <w:r w:rsidRPr="00725AF2">
              <w:rPr>
                <w:rFonts w:ascii="Arial" w:hAnsi="Arial" w:cs="Arial"/>
                <w:b/>
                <w:bCs/>
                <w:color w:val="auto"/>
                <w:sz w:val="36"/>
                <w:szCs w:val="36"/>
              </w:rPr>
              <w:t>Thursdays- Thrift Store</w:t>
            </w:r>
            <w:r w:rsidR="006E5067" w:rsidRPr="00725AF2">
              <w:rPr>
                <w:rFonts w:ascii="Arial" w:hAnsi="Arial" w:cs="Arial"/>
                <w:b/>
                <w:bCs/>
                <w:color w:val="auto"/>
                <w:sz w:val="36"/>
                <w:szCs w:val="36"/>
              </w:rPr>
              <w:t xml:space="preserve"> 10-11a</w:t>
            </w:r>
            <w:r w:rsidR="001669D4">
              <w:rPr>
                <w:rFonts w:ascii="Arial" w:hAnsi="Arial" w:cs="Arial"/>
                <w:b/>
                <w:bCs/>
                <w:color w:val="auto"/>
                <w:sz w:val="36"/>
                <w:szCs w:val="36"/>
              </w:rPr>
              <w:t>m</w:t>
            </w:r>
          </w:p>
          <w:p w14:paraId="7A18641B" w14:textId="77777777" w:rsidR="001669D4" w:rsidRDefault="001669D4" w:rsidP="001669D4">
            <w:pPr>
              <w:widowControl w:val="0"/>
              <w:spacing w:after="120" w:line="285" w:lineRule="auto"/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</w:pPr>
          </w:p>
          <w:p w14:paraId="709A0082" w14:textId="77777777" w:rsidR="001669D4" w:rsidRDefault="001669D4" w:rsidP="001669D4">
            <w:pPr>
              <w:widowControl w:val="0"/>
              <w:spacing w:after="120" w:line="285" w:lineRule="auto"/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</w:pPr>
          </w:p>
          <w:p w14:paraId="63FED228" w14:textId="77777777" w:rsidR="001669D4" w:rsidRDefault="001669D4" w:rsidP="001669D4">
            <w:pPr>
              <w:widowControl w:val="0"/>
              <w:spacing w:after="120" w:line="285" w:lineRule="auto"/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</w:pPr>
          </w:p>
          <w:p w14:paraId="7585BB34" w14:textId="41D12D63" w:rsidR="001669D4" w:rsidRPr="003C1410" w:rsidRDefault="001669D4" w:rsidP="001669D4">
            <w:pPr>
              <w:widowControl w:val="0"/>
              <w:spacing w:after="120" w:line="285" w:lineRule="auto"/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</w:pPr>
          </w:p>
        </w:tc>
      </w:tr>
    </w:tbl>
    <w:p w14:paraId="4CF30BDC" w14:textId="01213302" w:rsidR="003E347E" w:rsidRPr="003E347E" w:rsidRDefault="003E347E" w:rsidP="00F77AD0">
      <w:pPr>
        <w:tabs>
          <w:tab w:val="left" w:pos="3180"/>
        </w:tabs>
        <w:rPr>
          <w:sz w:val="2"/>
          <w:szCs w:val="2"/>
        </w:rPr>
      </w:pPr>
    </w:p>
    <w:p w14:paraId="5973BBBB" w14:textId="77777777" w:rsidR="003E347E" w:rsidRPr="003E347E" w:rsidRDefault="003E347E" w:rsidP="003E347E">
      <w:pPr>
        <w:rPr>
          <w:sz w:val="2"/>
          <w:szCs w:val="2"/>
        </w:rPr>
      </w:pPr>
    </w:p>
    <w:p w14:paraId="4C0CB000" w14:textId="675BD2F4" w:rsidR="003E347E" w:rsidRDefault="003E347E" w:rsidP="003E347E">
      <w:pPr>
        <w:rPr>
          <w:sz w:val="2"/>
          <w:szCs w:val="2"/>
        </w:rPr>
      </w:pPr>
    </w:p>
    <w:p w14:paraId="48B8D573" w14:textId="3F53B34C" w:rsidR="001301BD" w:rsidRPr="001301BD" w:rsidRDefault="001301BD" w:rsidP="001301BD">
      <w:pPr>
        <w:rPr>
          <w:sz w:val="2"/>
          <w:szCs w:val="2"/>
        </w:rPr>
      </w:pPr>
    </w:p>
    <w:p w14:paraId="09122E59" w14:textId="1988C79A" w:rsidR="001301BD" w:rsidRPr="001301BD" w:rsidRDefault="001301BD" w:rsidP="001301BD">
      <w:pPr>
        <w:rPr>
          <w:sz w:val="2"/>
          <w:szCs w:val="2"/>
        </w:rPr>
      </w:pPr>
    </w:p>
    <w:p w14:paraId="2F5E2C6C" w14:textId="4ADAFE08" w:rsidR="001301BD" w:rsidRPr="001301BD" w:rsidRDefault="001301BD" w:rsidP="001301BD">
      <w:pPr>
        <w:rPr>
          <w:sz w:val="2"/>
          <w:szCs w:val="2"/>
        </w:rPr>
      </w:pPr>
    </w:p>
    <w:p w14:paraId="4E5047BB" w14:textId="78DCAE11" w:rsidR="001301BD" w:rsidRPr="001301BD" w:rsidRDefault="001301BD" w:rsidP="001301BD">
      <w:pPr>
        <w:rPr>
          <w:sz w:val="2"/>
          <w:szCs w:val="2"/>
        </w:rPr>
      </w:pPr>
    </w:p>
    <w:p w14:paraId="450EB9E9" w14:textId="60FF03AC" w:rsidR="001301BD" w:rsidRPr="001301BD" w:rsidRDefault="001301BD" w:rsidP="001301BD">
      <w:pPr>
        <w:rPr>
          <w:sz w:val="2"/>
          <w:szCs w:val="2"/>
        </w:rPr>
      </w:pPr>
    </w:p>
    <w:p w14:paraId="323CCA22" w14:textId="61233C5D" w:rsidR="001301BD" w:rsidRPr="001301BD" w:rsidRDefault="001301BD" w:rsidP="001301BD">
      <w:pPr>
        <w:rPr>
          <w:sz w:val="2"/>
          <w:szCs w:val="2"/>
        </w:rPr>
      </w:pPr>
    </w:p>
    <w:p w14:paraId="1FCF969A" w14:textId="79D14B1D" w:rsidR="001301BD" w:rsidRPr="001301BD" w:rsidRDefault="001301BD" w:rsidP="001301BD">
      <w:pPr>
        <w:rPr>
          <w:sz w:val="2"/>
          <w:szCs w:val="2"/>
        </w:rPr>
      </w:pPr>
    </w:p>
    <w:p w14:paraId="6D3B8813" w14:textId="1FE03A83" w:rsidR="001301BD" w:rsidRPr="001301BD" w:rsidRDefault="001301BD" w:rsidP="001301BD">
      <w:pPr>
        <w:rPr>
          <w:sz w:val="2"/>
          <w:szCs w:val="2"/>
        </w:rPr>
      </w:pPr>
    </w:p>
    <w:p w14:paraId="783185EF" w14:textId="1EEC1391" w:rsidR="001301BD" w:rsidRPr="001301BD" w:rsidRDefault="001301BD" w:rsidP="001301BD">
      <w:pPr>
        <w:rPr>
          <w:sz w:val="2"/>
          <w:szCs w:val="2"/>
        </w:rPr>
      </w:pPr>
    </w:p>
    <w:p w14:paraId="61B77153" w14:textId="55835A36" w:rsidR="001301BD" w:rsidRPr="001301BD" w:rsidRDefault="001301BD" w:rsidP="001301BD">
      <w:pPr>
        <w:rPr>
          <w:sz w:val="2"/>
          <w:szCs w:val="2"/>
        </w:rPr>
      </w:pPr>
    </w:p>
    <w:p w14:paraId="2B28BA63" w14:textId="5483299A" w:rsidR="001301BD" w:rsidRPr="001301BD" w:rsidRDefault="001301BD" w:rsidP="001301BD">
      <w:pPr>
        <w:rPr>
          <w:sz w:val="2"/>
          <w:szCs w:val="2"/>
        </w:rPr>
      </w:pPr>
    </w:p>
    <w:p w14:paraId="7A3C0E24" w14:textId="6CF77E93" w:rsidR="001301BD" w:rsidRPr="001301BD" w:rsidRDefault="001301BD" w:rsidP="004E1AAB">
      <w:pPr>
        <w:rPr>
          <w:sz w:val="2"/>
          <w:szCs w:val="2"/>
        </w:rPr>
      </w:pPr>
    </w:p>
    <w:p w14:paraId="6DBFC536" w14:textId="70FD938A" w:rsidR="001301BD" w:rsidRPr="001301BD" w:rsidRDefault="001301BD" w:rsidP="001301BD">
      <w:pPr>
        <w:rPr>
          <w:sz w:val="2"/>
          <w:szCs w:val="2"/>
        </w:rPr>
      </w:pPr>
    </w:p>
    <w:p w14:paraId="4B11F6C4" w14:textId="0B348AC2" w:rsidR="001301BD" w:rsidRPr="001301BD" w:rsidRDefault="001301BD" w:rsidP="001301BD">
      <w:pPr>
        <w:rPr>
          <w:sz w:val="2"/>
          <w:szCs w:val="2"/>
        </w:rPr>
      </w:pPr>
    </w:p>
    <w:p w14:paraId="79BBE7E0" w14:textId="38BB6D71" w:rsidR="001301BD" w:rsidRPr="001301BD" w:rsidRDefault="001301BD" w:rsidP="001301BD">
      <w:pPr>
        <w:rPr>
          <w:sz w:val="2"/>
          <w:szCs w:val="2"/>
        </w:rPr>
      </w:pPr>
    </w:p>
    <w:p w14:paraId="096265A4" w14:textId="1EE1F309" w:rsidR="001301BD" w:rsidRPr="001301BD" w:rsidRDefault="001301BD" w:rsidP="001301BD">
      <w:pPr>
        <w:rPr>
          <w:sz w:val="2"/>
          <w:szCs w:val="2"/>
        </w:rPr>
      </w:pPr>
    </w:p>
    <w:p w14:paraId="5D356B6C" w14:textId="6566EF31" w:rsidR="001301BD" w:rsidRPr="001301BD" w:rsidRDefault="001301BD" w:rsidP="001301BD">
      <w:pPr>
        <w:rPr>
          <w:sz w:val="2"/>
          <w:szCs w:val="2"/>
        </w:rPr>
      </w:pPr>
    </w:p>
    <w:p w14:paraId="38F3064A" w14:textId="5E451667" w:rsidR="001301BD" w:rsidRPr="001301BD" w:rsidRDefault="001301BD" w:rsidP="001301BD">
      <w:pPr>
        <w:rPr>
          <w:sz w:val="2"/>
          <w:szCs w:val="2"/>
        </w:rPr>
      </w:pPr>
    </w:p>
    <w:p w14:paraId="1B795F3D" w14:textId="1A475744" w:rsidR="001301BD" w:rsidRPr="001301BD" w:rsidRDefault="001301BD" w:rsidP="001301BD">
      <w:pPr>
        <w:rPr>
          <w:sz w:val="2"/>
          <w:szCs w:val="2"/>
        </w:rPr>
      </w:pPr>
    </w:p>
    <w:p w14:paraId="3D646CDF" w14:textId="1EE2F450" w:rsidR="001301BD" w:rsidRPr="001301BD" w:rsidRDefault="001301BD" w:rsidP="00E0128A">
      <w:pPr>
        <w:tabs>
          <w:tab w:val="left" w:pos="7627"/>
        </w:tabs>
        <w:rPr>
          <w:sz w:val="2"/>
          <w:szCs w:val="2"/>
        </w:rPr>
      </w:pPr>
    </w:p>
    <w:p w14:paraId="463E4AA2" w14:textId="5EC1FC9F" w:rsidR="001301BD" w:rsidRPr="001301BD" w:rsidRDefault="001301BD" w:rsidP="001301BD">
      <w:pPr>
        <w:rPr>
          <w:sz w:val="2"/>
          <w:szCs w:val="2"/>
        </w:rPr>
      </w:pPr>
    </w:p>
    <w:p w14:paraId="53053C72" w14:textId="0AECD5B5" w:rsidR="001301BD" w:rsidRPr="001301BD" w:rsidRDefault="001301BD" w:rsidP="001301BD">
      <w:pPr>
        <w:rPr>
          <w:sz w:val="2"/>
          <w:szCs w:val="2"/>
        </w:rPr>
      </w:pPr>
    </w:p>
    <w:p w14:paraId="3ACF30A2" w14:textId="39899350" w:rsidR="001301BD" w:rsidRPr="001301BD" w:rsidRDefault="001301BD" w:rsidP="001301BD">
      <w:pPr>
        <w:rPr>
          <w:sz w:val="2"/>
          <w:szCs w:val="2"/>
        </w:rPr>
      </w:pPr>
    </w:p>
    <w:p w14:paraId="6DE54372" w14:textId="0F594F06" w:rsidR="001301BD" w:rsidRPr="001301BD" w:rsidRDefault="001301BD" w:rsidP="001301BD">
      <w:pPr>
        <w:rPr>
          <w:sz w:val="2"/>
          <w:szCs w:val="2"/>
        </w:rPr>
      </w:pPr>
    </w:p>
    <w:p w14:paraId="70394E27" w14:textId="6178181D" w:rsidR="001301BD" w:rsidRPr="001301BD" w:rsidRDefault="001301BD" w:rsidP="001301BD">
      <w:pPr>
        <w:rPr>
          <w:sz w:val="2"/>
          <w:szCs w:val="2"/>
        </w:rPr>
      </w:pPr>
    </w:p>
    <w:p w14:paraId="57420ABE" w14:textId="1BA2FEAE" w:rsidR="001301BD" w:rsidRPr="001301BD" w:rsidRDefault="001301BD" w:rsidP="001301BD">
      <w:pPr>
        <w:rPr>
          <w:sz w:val="2"/>
          <w:szCs w:val="2"/>
        </w:rPr>
      </w:pPr>
    </w:p>
    <w:p w14:paraId="57112304" w14:textId="47792712" w:rsidR="001301BD" w:rsidRPr="001301BD" w:rsidRDefault="001301BD" w:rsidP="001301BD">
      <w:pPr>
        <w:rPr>
          <w:sz w:val="2"/>
          <w:szCs w:val="2"/>
        </w:rPr>
      </w:pPr>
    </w:p>
    <w:p w14:paraId="0DDCB67B" w14:textId="67515776" w:rsidR="001301BD" w:rsidRPr="001301BD" w:rsidRDefault="001301BD" w:rsidP="001301BD">
      <w:pPr>
        <w:rPr>
          <w:sz w:val="2"/>
          <w:szCs w:val="2"/>
        </w:rPr>
      </w:pPr>
    </w:p>
    <w:p w14:paraId="36952E59" w14:textId="141FD611" w:rsidR="001301BD" w:rsidRPr="001301BD" w:rsidRDefault="001301BD" w:rsidP="001301BD">
      <w:pPr>
        <w:rPr>
          <w:sz w:val="2"/>
          <w:szCs w:val="2"/>
        </w:rPr>
      </w:pPr>
    </w:p>
    <w:p w14:paraId="2463F377" w14:textId="297FD2EE" w:rsidR="001301BD" w:rsidRPr="001301BD" w:rsidRDefault="001301BD" w:rsidP="001301BD">
      <w:pPr>
        <w:rPr>
          <w:sz w:val="2"/>
          <w:szCs w:val="2"/>
        </w:rPr>
      </w:pPr>
    </w:p>
    <w:p w14:paraId="27CBBEDE" w14:textId="4E660C49" w:rsidR="001301BD" w:rsidRPr="001301BD" w:rsidRDefault="001301BD" w:rsidP="001301BD">
      <w:pPr>
        <w:rPr>
          <w:sz w:val="2"/>
          <w:szCs w:val="2"/>
        </w:rPr>
      </w:pPr>
    </w:p>
    <w:p w14:paraId="3BF22ADB" w14:textId="5462E155" w:rsidR="001301BD" w:rsidRPr="001301BD" w:rsidRDefault="001301BD" w:rsidP="001301BD">
      <w:pPr>
        <w:rPr>
          <w:sz w:val="2"/>
          <w:szCs w:val="2"/>
        </w:rPr>
      </w:pPr>
    </w:p>
    <w:p w14:paraId="706B688C" w14:textId="6396A790" w:rsidR="001301BD" w:rsidRPr="001301BD" w:rsidRDefault="001301BD" w:rsidP="001301BD">
      <w:pPr>
        <w:rPr>
          <w:sz w:val="2"/>
          <w:szCs w:val="2"/>
        </w:rPr>
      </w:pPr>
    </w:p>
    <w:p w14:paraId="25A71DF3" w14:textId="1734B691" w:rsidR="001301BD" w:rsidRPr="001301BD" w:rsidRDefault="001301BD" w:rsidP="001301BD">
      <w:pPr>
        <w:rPr>
          <w:sz w:val="2"/>
          <w:szCs w:val="2"/>
        </w:rPr>
      </w:pPr>
    </w:p>
    <w:p w14:paraId="5C4C907F" w14:textId="00503E58" w:rsidR="001301BD" w:rsidRPr="001301BD" w:rsidRDefault="001301BD" w:rsidP="001301BD">
      <w:pPr>
        <w:rPr>
          <w:sz w:val="2"/>
          <w:szCs w:val="2"/>
        </w:rPr>
      </w:pPr>
    </w:p>
    <w:p w14:paraId="21746028" w14:textId="08999C21" w:rsidR="001301BD" w:rsidRPr="001301BD" w:rsidRDefault="001301BD" w:rsidP="001301BD">
      <w:pPr>
        <w:rPr>
          <w:sz w:val="2"/>
          <w:szCs w:val="2"/>
        </w:rPr>
      </w:pPr>
    </w:p>
    <w:p w14:paraId="08074554" w14:textId="19FB68DB" w:rsidR="001301BD" w:rsidRPr="001301BD" w:rsidRDefault="001301BD" w:rsidP="001301BD">
      <w:pPr>
        <w:rPr>
          <w:sz w:val="2"/>
          <w:szCs w:val="2"/>
        </w:rPr>
      </w:pPr>
    </w:p>
    <w:p w14:paraId="5CF25C05" w14:textId="58C10A13" w:rsidR="001301BD" w:rsidRPr="001301BD" w:rsidRDefault="001301BD" w:rsidP="001301BD">
      <w:pPr>
        <w:rPr>
          <w:sz w:val="2"/>
          <w:szCs w:val="2"/>
        </w:rPr>
      </w:pPr>
    </w:p>
    <w:p w14:paraId="00AC6814" w14:textId="71216D54" w:rsidR="001301BD" w:rsidRPr="001301BD" w:rsidRDefault="001301BD" w:rsidP="001301BD">
      <w:pPr>
        <w:rPr>
          <w:sz w:val="2"/>
          <w:szCs w:val="2"/>
        </w:rPr>
      </w:pPr>
    </w:p>
    <w:p w14:paraId="2A6C13D9" w14:textId="0F42333E" w:rsidR="001301BD" w:rsidRPr="001301BD" w:rsidRDefault="001301BD" w:rsidP="001301BD">
      <w:pPr>
        <w:rPr>
          <w:sz w:val="2"/>
          <w:szCs w:val="2"/>
        </w:rPr>
      </w:pPr>
    </w:p>
    <w:p w14:paraId="79B488F8" w14:textId="1DF77BD2" w:rsidR="001301BD" w:rsidRPr="001301BD" w:rsidRDefault="001301BD" w:rsidP="001301BD">
      <w:pPr>
        <w:rPr>
          <w:sz w:val="2"/>
          <w:szCs w:val="2"/>
        </w:rPr>
      </w:pPr>
    </w:p>
    <w:p w14:paraId="3A55E628" w14:textId="0C6B4F39" w:rsidR="001301BD" w:rsidRPr="001301BD" w:rsidRDefault="001301BD" w:rsidP="001301BD">
      <w:pPr>
        <w:rPr>
          <w:sz w:val="2"/>
          <w:szCs w:val="2"/>
        </w:rPr>
      </w:pPr>
    </w:p>
    <w:p w14:paraId="0BCAE426" w14:textId="019F4041" w:rsidR="001301BD" w:rsidRPr="001301BD" w:rsidRDefault="001301BD" w:rsidP="001301BD">
      <w:pPr>
        <w:rPr>
          <w:sz w:val="2"/>
          <w:szCs w:val="2"/>
        </w:rPr>
      </w:pPr>
    </w:p>
    <w:p w14:paraId="5570A4CD" w14:textId="5D6F263D" w:rsidR="001301BD" w:rsidRPr="001301BD" w:rsidRDefault="001301BD" w:rsidP="001301BD">
      <w:pPr>
        <w:rPr>
          <w:sz w:val="2"/>
          <w:szCs w:val="2"/>
        </w:rPr>
      </w:pPr>
    </w:p>
    <w:p w14:paraId="0C1AC855" w14:textId="7A841401" w:rsidR="001301BD" w:rsidRPr="001301BD" w:rsidRDefault="001301BD" w:rsidP="001301BD">
      <w:pPr>
        <w:rPr>
          <w:sz w:val="2"/>
          <w:szCs w:val="2"/>
        </w:rPr>
      </w:pPr>
    </w:p>
    <w:p w14:paraId="3800743B" w14:textId="0477DDAB" w:rsidR="001301BD" w:rsidRPr="001301BD" w:rsidRDefault="001301BD" w:rsidP="001301BD">
      <w:pPr>
        <w:rPr>
          <w:sz w:val="2"/>
          <w:szCs w:val="2"/>
        </w:rPr>
      </w:pPr>
    </w:p>
    <w:p w14:paraId="057FA19F" w14:textId="0C680298" w:rsidR="001301BD" w:rsidRPr="001301BD" w:rsidRDefault="001301BD" w:rsidP="001301BD">
      <w:pPr>
        <w:rPr>
          <w:sz w:val="2"/>
          <w:szCs w:val="2"/>
        </w:rPr>
      </w:pPr>
    </w:p>
    <w:p w14:paraId="0D382CAE" w14:textId="3F16D02D" w:rsidR="001301BD" w:rsidRPr="001301BD" w:rsidRDefault="001301BD" w:rsidP="001301BD">
      <w:pPr>
        <w:rPr>
          <w:sz w:val="2"/>
          <w:szCs w:val="2"/>
        </w:rPr>
      </w:pPr>
    </w:p>
    <w:p w14:paraId="693D1454" w14:textId="6741CD61" w:rsidR="001301BD" w:rsidRPr="001301BD" w:rsidRDefault="001301BD" w:rsidP="001301BD">
      <w:pPr>
        <w:rPr>
          <w:sz w:val="2"/>
          <w:szCs w:val="2"/>
        </w:rPr>
      </w:pPr>
    </w:p>
    <w:p w14:paraId="6270ED89" w14:textId="21557ECF" w:rsidR="001301BD" w:rsidRPr="001301BD" w:rsidRDefault="001301BD" w:rsidP="001301BD">
      <w:pPr>
        <w:rPr>
          <w:sz w:val="2"/>
          <w:szCs w:val="2"/>
        </w:rPr>
      </w:pPr>
    </w:p>
    <w:p w14:paraId="67EE7D19" w14:textId="4342273C" w:rsidR="001301BD" w:rsidRPr="001301BD" w:rsidRDefault="001301BD" w:rsidP="001301BD">
      <w:pPr>
        <w:rPr>
          <w:sz w:val="2"/>
          <w:szCs w:val="2"/>
        </w:rPr>
      </w:pPr>
    </w:p>
    <w:p w14:paraId="5BE80C00" w14:textId="702148B8" w:rsidR="001301BD" w:rsidRPr="001301BD" w:rsidRDefault="001301BD" w:rsidP="001301BD">
      <w:pPr>
        <w:rPr>
          <w:sz w:val="2"/>
          <w:szCs w:val="2"/>
        </w:rPr>
      </w:pPr>
    </w:p>
    <w:p w14:paraId="47EFAA30" w14:textId="5060CA47" w:rsidR="001301BD" w:rsidRPr="001301BD" w:rsidRDefault="001301BD" w:rsidP="001301BD">
      <w:pPr>
        <w:rPr>
          <w:sz w:val="2"/>
          <w:szCs w:val="2"/>
        </w:rPr>
      </w:pPr>
    </w:p>
    <w:p w14:paraId="3C3B6D4C" w14:textId="4EDCC67D" w:rsidR="001301BD" w:rsidRPr="001301BD" w:rsidRDefault="001301BD" w:rsidP="001301BD">
      <w:pPr>
        <w:rPr>
          <w:sz w:val="2"/>
          <w:szCs w:val="2"/>
        </w:rPr>
      </w:pPr>
    </w:p>
    <w:p w14:paraId="06B78700" w14:textId="49C2B975" w:rsidR="001301BD" w:rsidRPr="001301BD" w:rsidRDefault="001301BD" w:rsidP="001301BD">
      <w:pPr>
        <w:rPr>
          <w:sz w:val="2"/>
          <w:szCs w:val="2"/>
        </w:rPr>
      </w:pPr>
    </w:p>
    <w:p w14:paraId="4E5188A8" w14:textId="28F475FD" w:rsidR="001301BD" w:rsidRPr="001301BD" w:rsidRDefault="001301BD" w:rsidP="001301BD">
      <w:pPr>
        <w:rPr>
          <w:sz w:val="2"/>
          <w:szCs w:val="2"/>
        </w:rPr>
      </w:pPr>
    </w:p>
    <w:p w14:paraId="455F4666" w14:textId="731C8893" w:rsidR="001301BD" w:rsidRPr="001301BD" w:rsidRDefault="001301BD" w:rsidP="001301BD">
      <w:pPr>
        <w:rPr>
          <w:sz w:val="2"/>
          <w:szCs w:val="2"/>
        </w:rPr>
      </w:pPr>
    </w:p>
    <w:p w14:paraId="28B06138" w14:textId="118E77E4" w:rsidR="001301BD" w:rsidRPr="001301BD" w:rsidRDefault="001301BD" w:rsidP="001301BD">
      <w:pPr>
        <w:rPr>
          <w:sz w:val="2"/>
          <w:szCs w:val="2"/>
        </w:rPr>
      </w:pPr>
    </w:p>
    <w:p w14:paraId="219A1170" w14:textId="2E9BC497" w:rsidR="001301BD" w:rsidRPr="001301BD" w:rsidRDefault="001301BD" w:rsidP="001301BD">
      <w:pPr>
        <w:rPr>
          <w:sz w:val="2"/>
          <w:szCs w:val="2"/>
        </w:rPr>
      </w:pPr>
    </w:p>
    <w:p w14:paraId="28D19299" w14:textId="0AF1C4D6" w:rsidR="001301BD" w:rsidRPr="001301BD" w:rsidRDefault="001301BD" w:rsidP="001301BD">
      <w:pPr>
        <w:rPr>
          <w:sz w:val="2"/>
          <w:szCs w:val="2"/>
        </w:rPr>
      </w:pPr>
    </w:p>
    <w:p w14:paraId="781903A1" w14:textId="72AD3909" w:rsidR="001301BD" w:rsidRPr="001301BD" w:rsidRDefault="001301BD" w:rsidP="001301BD">
      <w:pPr>
        <w:rPr>
          <w:sz w:val="2"/>
          <w:szCs w:val="2"/>
        </w:rPr>
      </w:pPr>
    </w:p>
    <w:p w14:paraId="7A7210B7" w14:textId="04F845D4" w:rsidR="001301BD" w:rsidRPr="001301BD" w:rsidRDefault="001301BD" w:rsidP="001301BD">
      <w:pPr>
        <w:rPr>
          <w:sz w:val="2"/>
          <w:szCs w:val="2"/>
        </w:rPr>
      </w:pPr>
    </w:p>
    <w:p w14:paraId="439B878B" w14:textId="40ABBBCF" w:rsidR="001301BD" w:rsidRPr="001301BD" w:rsidRDefault="001301BD" w:rsidP="001301BD">
      <w:pPr>
        <w:rPr>
          <w:sz w:val="2"/>
          <w:szCs w:val="2"/>
        </w:rPr>
      </w:pPr>
    </w:p>
    <w:p w14:paraId="1750C5A6" w14:textId="10BB35CB" w:rsidR="001301BD" w:rsidRPr="001301BD" w:rsidRDefault="001301BD" w:rsidP="001301BD">
      <w:pPr>
        <w:rPr>
          <w:sz w:val="2"/>
          <w:szCs w:val="2"/>
        </w:rPr>
      </w:pPr>
    </w:p>
    <w:p w14:paraId="790B60F8" w14:textId="4493FB16" w:rsidR="001301BD" w:rsidRPr="001301BD" w:rsidRDefault="001301BD" w:rsidP="001301BD">
      <w:pPr>
        <w:rPr>
          <w:sz w:val="2"/>
          <w:szCs w:val="2"/>
        </w:rPr>
      </w:pPr>
    </w:p>
    <w:p w14:paraId="7C145188" w14:textId="3288C6BE" w:rsidR="001301BD" w:rsidRPr="001301BD" w:rsidRDefault="001301BD" w:rsidP="001301BD">
      <w:pPr>
        <w:rPr>
          <w:sz w:val="2"/>
          <w:szCs w:val="2"/>
        </w:rPr>
      </w:pPr>
    </w:p>
    <w:p w14:paraId="443D3613" w14:textId="7B504294" w:rsidR="001301BD" w:rsidRPr="001301BD" w:rsidRDefault="001301BD" w:rsidP="001301BD">
      <w:pPr>
        <w:rPr>
          <w:sz w:val="2"/>
          <w:szCs w:val="2"/>
        </w:rPr>
      </w:pPr>
    </w:p>
    <w:p w14:paraId="51171323" w14:textId="7D460ACA" w:rsidR="001301BD" w:rsidRPr="001301BD" w:rsidRDefault="001301BD" w:rsidP="001301BD">
      <w:pPr>
        <w:rPr>
          <w:sz w:val="2"/>
          <w:szCs w:val="2"/>
        </w:rPr>
      </w:pPr>
    </w:p>
    <w:p w14:paraId="0318E8DD" w14:textId="6DAA14F7" w:rsidR="001301BD" w:rsidRPr="001301BD" w:rsidRDefault="001301BD" w:rsidP="001301BD">
      <w:pPr>
        <w:rPr>
          <w:sz w:val="2"/>
          <w:szCs w:val="2"/>
        </w:rPr>
      </w:pPr>
    </w:p>
    <w:p w14:paraId="30F327CB" w14:textId="7B4A5C0D" w:rsidR="001301BD" w:rsidRPr="001301BD" w:rsidRDefault="001301BD" w:rsidP="001301BD">
      <w:pPr>
        <w:rPr>
          <w:sz w:val="2"/>
          <w:szCs w:val="2"/>
        </w:rPr>
      </w:pPr>
    </w:p>
    <w:p w14:paraId="6EBA5F99" w14:textId="7EF25A9A" w:rsidR="001301BD" w:rsidRPr="001301BD" w:rsidRDefault="001301BD" w:rsidP="001301BD">
      <w:pPr>
        <w:rPr>
          <w:sz w:val="2"/>
          <w:szCs w:val="2"/>
        </w:rPr>
      </w:pPr>
    </w:p>
    <w:p w14:paraId="45662C2F" w14:textId="54490531" w:rsidR="001301BD" w:rsidRDefault="001301BD" w:rsidP="001301BD">
      <w:pPr>
        <w:rPr>
          <w:noProof/>
        </w:rPr>
      </w:pPr>
    </w:p>
    <w:p w14:paraId="0CB1D500" w14:textId="7BB9DF69" w:rsidR="001301BD" w:rsidRPr="001301BD" w:rsidRDefault="001301BD" w:rsidP="001301BD">
      <w:pPr>
        <w:rPr>
          <w:sz w:val="2"/>
          <w:szCs w:val="2"/>
        </w:rPr>
      </w:pPr>
    </w:p>
    <w:p w14:paraId="7DF5E093" w14:textId="5CB56CD9" w:rsidR="001301BD" w:rsidRPr="001301BD" w:rsidRDefault="001301BD" w:rsidP="001301BD">
      <w:pPr>
        <w:rPr>
          <w:sz w:val="2"/>
          <w:szCs w:val="2"/>
        </w:rPr>
      </w:pPr>
    </w:p>
    <w:p w14:paraId="371DAE01" w14:textId="08A928CB" w:rsidR="001301BD" w:rsidRPr="001301BD" w:rsidRDefault="001301BD" w:rsidP="001301BD">
      <w:pPr>
        <w:rPr>
          <w:sz w:val="2"/>
          <w:szCs w:val="2"/>
        </w:rPr>
      </w:pPr>
    </w:p>
    <w:p w14:paraId="5C8EB1B6" w14:textId="69447545" w:rsidR="001301BD" w:rsidRPr="001301BD" w:rsidRDefault="001301BD" w:rsidP="001301BD">
      <w:pPr>
        <w:rPr>
          <w:sz w:val="2"/>
          <w:szCs w:val="2"/>
        </w:rPr>
      </w:pPr>
    </w:p>
    <w:p w14:paraId="3D083ABC" w14:textId="7FC209BF" w:rsidR="001301BD" w:rsidRPr="001301BD" w:rsidRDefault="001301BD" w:rsidP="001301BD">
      <w:pPr>
        <w:rPr>
          <w:sz w:val="2"/>
          <w:szCs w:val="2"/>
        </w:rPr>
      </w:pPr>
    </w:p>
    <w:p w14:paraId="51FCE137" w14:textId="6D58EC7F" w:rsidR="001301BD" w:rsidRPr="001301BD" w:rsidRDefault="001301BD" w:rsidP="001301BD">
      <w:pPr>
        <w:rPr>
          <w:sz w:val="2"/>
          <w:szCs w:val="2"/>
        </w:rPr>
      </w:pPr>
    </w:p>
    <w:p w14:paraId="0775A519" w14:textId="474B655B" w:rsidR="001301BD" w:rsidRPr="001301BD" w:rsidRDefault="001301BD" w:rsidP="001301BD">
      <w:pPr>
        <w:rPr>
          <w:sz w:val="2"/>
          <w:szCs w:val="2"/>
        </w:rPr>
      </w:pPr>
    </w:p>
    <w:p w14:paraId="327C3385" w14:textId="61D13886" w:rsidR="001301BD" w:rsidRPr="001301BD" w:rsidRDefault="001301BD" w:rsidP="001301BD">
      <w:pPr>
        <w:rPr>
          <w:sz w:val="2"/>
          <w:szCs w:val="2"/>
        </w:rPr>
      </w:pPr>
    </w:p>
    <w:p w14:paraId="32726A43" w14:textId="6A63504C" w:rsidR="001301BD" w:rsidRPr="001301BD" w:rsidRDefault="001301BD" w:rsidP="001301BD">
      <w:pPr>
        <w:rPr>
          <w:sz w:val="2"/>
          <w:szCs w:val="2"/>
        </w:rPr>
      </w:pPr>
    </w:p>
    <w:p w14:paraId="7F0C6A24" w14:textId="1A50F4EC" w:rsidR="001301BD" w:rsidRPr="001301BD" w:rsidRDefault="001301BD" w:rsidP="001301BD">
      <w:pPr>
        <w:rPr>
          <w:sz w:val="2"/>
          <w:szCs w:val="2"/>
        </w:rPr>
      </w:pPr>
    </w:p>
    <w:p w14:paraId="2ED0AF5E" w14:textId="16E47461" w:rsidR="001301BD" w:rsidRPr="001301BD" w:rsidRDefault="001301BD" w:rsidP="001301BD">
      <w:pPr>
        <w:rPr>
          <w:sz w:val="2"/>
          <w:szCs w:val="2"/>
        </w:rPr>
      </w:pPr>
    </w:p>
    <w:p w14:paraId="55516ECD" w14:textId="301485D7" w:rsidR="001301BD" w:rsidRPr="001301BD" w:rsidRDefault="001301BD" w:rsidP="001301BD">
      <w:pPr>
        <w:rPr>
          <w:sz w:val="2"/>
          <w:szCs w:val="2"/>
        </w:rPr>
      </w:pPr>
    </w:p>
    <w:p w14:paraId="1E5F5B01" w14:textId="4B32FD4B" w:rsidR="001301BD" w:rsidRPr="001301BD" w:rsidRDefault="001301BD" w:rsidP="001301BD">
      <w:pPr>
        <w:rPr>
          <w:sz w:val="2"/>
          <w:szCs w:val="2"/>
        </w:rPr>
      </w:pPr>
    </w:p>
    <w:p w14:paraId="7E2C0E78" w14:textId="3CDFE1B3" w:rsidR="001301BD" w:rsidRDefault="001301BD" w:rsidP="001301BD">
      <w:pPr>
        <w:rPr>
          <w:sz w:val="2"/>
          <w:szCs w:val="2"/>
        </w:rPr>
      </w:pPr>
    </w:p>
    <w:p w14:paraId="73E255A2" w14:textId="4CFC1E3D" w:rsidR="00E0128A" w:rsidRPr="00E0128A" w:rsidRDefault="00E0128A" w:rsidP="00E0128A">
      <w:pPr>
        <w:rPr>
          <w:sz w:val="2"/>
          <w:szCs w:val="2"/>
        </w:rPr>
      </w:pPr>
    </w:p>
    <w:p w14:paraId="7F20E3B2" w14:textId="2BCC2631" w:rsidR="00E0128A" w:rsidRPr="00E0128A" w:rsidRDefault="00E0128A" w:rsidP="00E0128A">
      <w:pPr>
        <w:rPr>
          <w:sz w:val="2"/>
          <w:szCs w:val="2"/>
        </w:rPr>
      </w:pPr>
    </w:p>
    <w:p w14:paraId="51E1E976" w14:textId="62C62E87" w:rsidR="00E0128A" w:rsidRPr="00E0128A" w:rsidRDefault="00E0128A" w:rsidP="00E0128A">
      <w:pPr>
        <w:rPr>
          <w:sz w:val="2"/>
          <w:szCs w:val="2"/>
        </w:rPr>
      </w:pPr>
    </w:p>
    <w:p w14:paraId="67F3E900" w14:textId="133E9DCA" w:rsidR="00E0128A" w:rsidRPr="00E0128A" w:rsidRDefault="00E0128A" w:rsidP="00E0128A">
      <w:pPr>
        <w:rPr>
          <w:sz w:val="2"/>
          <w:szCs w:val="2"/>
        </w:rPr>
      </w:pPr>
    </w:p>
    <w:p w14:paraId="6437FA5D" w14:textId="528CB387" w:rsidR="00E0128A" w:rsidRPr="00E0128A" w:rsidRDefault="00E0128A" w:rsidP="00E0128A">
      <w:pPr>
        <w:rPr>
          <w:sz w:val="2"/>
          <w:szCs w:val="2"/>
        </w:rPr>
      </w:pPr>
    </w:p>
    <w:p w14:paraId="7AD0118A" w14:textId="1B3DD09F" w:rsidR="00E0128A" w:rsidRPr="00E0128A" w:rsidRDefault="00E0128A" w:rsidP="00E0128A">
      <w:pPr>
        <w:rPr>
          <w:sz w:val="2"/>
          <w:szCs w:val="2"/>
        </w:rPr>
      </w:pPr>
    </w:p>
    <w:p w14:paraId="2D793669" w14:textId="1E291B09" w:rsidR="00E0128A" w:rsidRPr="00E0128A" w:rsidRDefault="00E0128A" w:rsidP="00E0128A">
      <w:pPr>
        <w:rPr>
          <w:sz w:val="2"/>
          <w:szCs w:val="2"/>
        </w:rPr>
      </w:pPr>
    </w:p>
    <w:p w14:paraId="29FEE749" w14:textId="32FBAC25" w:rsidR="00E0128A" w:rsidRPr="00E0128A" w:rsidRDefault="00E0128A" w:rsidP="00E0128A">
      <w:pPr>
        <w:rPr>
          <w:sz w:val="2"/>
          <w:szCs w:val="2"/>
        </w:rPr>
      </w:pPr>
    </w:p>
    <w:p w14:paraId="7C07CBFF" w14:textId="5229FD8E" w:rsidR="00E0128A" w:rsidRPr="00E0128A" w:rsidRDefault="00E0128A" w:rsidP="00E0128A">
      <w:pPr>
        <w:rPr>
          <w:sz w:val="2"/>
          <w:szCs w:val="2"/>
        </w:rPr>
      </w:pPr>
    </w:p>
    <w:p w14:paraId="2FF11D9C" w14:textId="5009A829" w:rsidR="00E0128A" w:rsidRPr="00E0128A" w:rsidRDefault="00E0128A" w:rsidP="00E0128A">
      <w:pPr>
        <w:rPr>
          <w:sz w:val="2"/>
          <w:szCs w:val="2"/>
        </w:rPr>
      </w:pPr>
    </w:p>
    <w:p w14:paraId="1D851978" w14:textId="162ECBA4" w:rsidR="00E0128A" w:rsidRPr="00E0128A" w:rsidRDefault="00E0128A" w:rsidP="00E0128A">
      <w:pPr>
        <w:rPr>
          <w:sz w:val="2"/>
          <w:szCs w:val="2"/>
        </w:rPr>
      </w:pPr>
    </w:p>
    <w:p w14:paraId="1C470B27" w14:textId="6C838FF6" w:rsidR="00E0128A" w:rsidRPr="00E0128A" w:rsidRDefault="00E0128A" w:rsidP="00E0128A">
      <w:pPr>
        <w:rPr>
          <w:sz w:val="2"/>
          <w:szCs w:val="2"/>
        </w:rPr>
      </w:pPr>
    </w:p>
    <w:p w14:paraId="0E36C46F" w14:textId="661A97BC" w:rsidR="00E0128A" w:rsidRPr="00E0128A" w:rsidRDefault="00E0128A" w:rsidP="00E0128A">
      <w:pPr>
        <w:rPr>
          <w:sz w:val="2"/>
          <w:szCs w:val="2"/>
        </w:rPr>
      </w:pPr>
    </w:p>
    <w:p w14:paraId="253BF718" w14:textId="0883077F" w:rsidR="00E0128A" w:rsidRPr="00E0128A" w:rsidRDefault="00E0128A" w:rsidP="00E0128A">
      <w:pPr>
        <w:rPr>
          <w:sz w:val="2"/>
          <w:szCs w:val="2"/>
        </w:rPr>
      </w:pPr>
    </w:p>
    <w:p w14:paraId="25C35A52" w14:textId="526CC4B2" w:rsidR="00E0128A" w:rsidRPr="00E0128A" w:rsidRDefault="00E0128A" w:rsidP="00E0128A">
      <w:pPr>
        <w:rPr>
          <w:sz w:val="2"/>
          <w:szCs w:val="2"/>
        </w:rPr>
      </w:pPr>
    </w:p>
    <w:p w14:paraId="31C2B064" w14:textId="14F5A9FF" w:rsidR="00E0128A" w:rsidRPr="00E0128A" w:rsidRDefault="00E0128A" w:rsidP="00E0128A">
      <w:pPr>
        <w:rPr>
          <w:sz w:val="2"/>
          <w:szCs w:val="2"/>
        </w:rPr>
      </w:pPr>
    </w:p>
    <w:p w14:paraId="2F8761EC" w14:textId="77C45CBE" w:rsidR="00E0128A" w:rsidRPr="00E0128A" w:rsidRDefault="00E0128A" w:rsidP="00E0128A">
      <w:pPr>
        <w:rPr>
          <w:sz w:val="2"/>
          <w:szCs w:val="2"/>
        </w:rPr>
      </w:pPr>
    </w:p>
    <w:p w14:paraId="4326E633" w14:textId="465A1210" w:rsidR="00E0128A" w:rsidRPr="00E0128A" w:rsidRDefault="00E0128A" w:rsidP="00E0128A">
      <w:pPr>
        <w:rPr>
          <w:sz w:val="2"/>
          <w:szCs w:val="2"/>
        </w:rPr>
      </w:pPr>
    </w:p>
    <w:p w14:paraId="0873B9FF" w14:textId="5AB3185E" w:rsidR="00E0128A" w:rsidRPr="00E0128A" w:rsidRDefault="00E0128A" w:rsidP="00E0128A">
      <w:pPr>
        <w:rPr>
          <w:sz w:val="2"/>
          <w:szCs w:val="2"/>
        </w:rPr>
      </w:pPr>
    </w:p>
    <w:p w14:paraId="23BAB8D9" w14:textId="4D52297C" w:rsidR="00E0128A" w:rsidRPr="00E0128A" w:rsidRDefault="00E0128A" w:rsidP="00E0128A">
      <w:pPr>
        <w:rPr>
          <w:sz w:val="2"/>
          <w:szCs w:val="2"/>
        </w:rPr>
      </w:pPr>
    </w:p>
    <w:p w14:paraId="640E4CEA" w14:textId="13A9A92B" w:rsidR="00E0128A" w:rsidRPr="00E0128A" w:rsidRDefault="00E0128A" w:rsidP="00E0128A">
      <w:pPr>
        <w:rPr>
          <w:sz w:val="2"/>
          <w:szCs w:val="2"/>
        </w:rPr>
      </w:pPr>
    </w:p>
    <w:p w14:paraId="6ECB8945" w14:textId="115E142E" w:rsidR="00E0128A" w:rsidRPr="00E0128A" w:rsidRDefault="00E0128A" w:rsidP="00E0128A">
      <w:pPr>
        <w:rPr>
          <w:sz w:val="2"/>
          <w:szCs w:val="2"/>
        </w:rPr>
      </w:pPr>
    </w:p>
    <w:p w14:paraId="6138E2C7" w14:textId="5E60E3BA" w:rsidR="00E0128A" w:rsidRPr="00E0128A" w:rsidRDefault="00E0128A" w:rsidP="00E0128A">
      <w:pPr>
        <w:rPr>
          <w:sz w:val="2"/>
          <w:szCs w:val="2"/>
        </w:rPr>
      </w:pPr>
    </w:p>
    <w:p w14:paraId="460D44F1" w14:textId="061A9A63" w:rsidR="00E0128A" w:rsidRPr="00E0128A" w:rsidRDefault="00E0128A" w:rsidP="00E0128A">
      <w:pPr>
        <w:rPr>
          <w:sz w:val="2"/>
          <w:szCs w:val="2"/>
        </w:rPr>
      </w:pPr>
    </w:p>
    <w:p w14:paraId="45A16A5B" w14:textId="5C7A0D35" w:rsidR="00E0128A" w:rsidRPr="00E0128A" w:rsidRDefault="00E0128A" w:rsidP="00E0128A">
      <w:pPr>
        <w:rPr>
          <w:sz w:val="2"/>
          <w:szCs w:val="2"/>
        </w:rPr>
      </w:pPr>
    </w:p>
    <w:p w14:paraId="51599686" w14:textId="74F07E93" w:rsidR="00E0128A" w:rsidRPr="00E0128A" w:rsidRDefault="00E0128A" w:rsidP="00E0128A">
      <w:pPr>
        <w:rPr>
          <w:sz w:val="2"/>
          <w:szCs w:val="2"/>
        </w:rPr>
      </w:pPr>
    </w:p>
    <w:p w14:paraId="4934BCD2" w14:textId="073CA207" w:rsidR="00E0128A" w:rsidRPr="00E0128A" w:rsidRDefault="00E0128A" w:rsidP="00E0128A">
      <w:pPr>
        <w:rPr>
          <w:sz w:val="2"/>
          <w:szCs w:val="2"/>
        </w:rPr>
      </w:pPr>
    </w:p>
    <w:p w14:paraId="3C20A2F0" w14:textId="4B179419" w:rsidR="00E0128A" w:rsidRPr="00E0128A" w:rsidRDefault="00E0128A" w:rsidP="00E0128A">
      <w:pPr>
        <w:rPr>
          <w:sz w:val="2"/>
          <w:szCs w:val="2"/>
        </w:rPr>
      </w:pPr>
    </w:p>
    <w:p w14:paraId="629964C9" w14:textId="31BC6DD4" w:rsidR="00E0128A" w:rsidRPr="00E0128A" w:rsidRDefault="00E0128A" w:rsidP="00E0128A">
      <w:pPr>
        <w:rPr>
          <w:sz w:val="2"/>
          <w:szCs w:val="2"/>
        </w:rPr>
      </w:pPr>
    </w:p>
    <w:p w14:paraId="24CE2CB1" w14:textId="14955181" w:rsidR="00E0128A" w:rsidRPr="00E0128A" w:rsidRDefault="00E0128A" w:rsidP="00E0128A">
      <w:pPr>
        <w:rPr>
          <w:sz w:val="2"/>
          <w:szCs w:val="2"/>
        </w:rPr>
      </w:pPr>
    </w:p>
    <w:p w14:paraId="3F64751D" w14:textId="0BEDBCAB" w:rsidR="00E0128A" w:rsidRPr="00E0128A" w:rsidRDefault="00E0128A" w:rsidP="00E0128A">
      <w:pPr>
        <w:rPr>
          <w:sz w:val="2"/>
          <w:szCs w:val="2"/>
        </w:rPr>
      </w:pPr>
    </w:p>
    <w:p w14:paraId="3A6BAB83" w14:textId="4F9F8DB1" w:rsidR="00E0128A" w:rsidRPr="00E0128A" w:rsidRDefault="00E0128A" w:rsidP="00E0128A">
      <w:pPr>
        <w:rPr>
          <w:sz w:val="2"/>
          <w:szCs w:val="2"/>
        </w:rPr>
      </w:pPr>
    </w:p>
    <w:p w14:paraId="370B959E" w14:textId="5277B1D4" w:rsidR="00E0128A" w:rsidRPr="00E0128A" w:rsidRDefault="00E0128A" w:rsidP="00E0128A">
      <w:pPr>
        <w:rPr>
          <w:sz w:val="2"/>
          <w:szCs w:val="2"/>
        </w:rPr>
      </w:pPr>
    </w:p>
    <w:p w14:paraId="54EDED47" w14:textId="46B49FC6" w:rsidR="00E0128A" w:rsidRPr="00E0128A" w:rsidRDefault="00E0128A" w:rsidP="00E0128A">
      <w:pPr>
        <w:rPr>
          <w:sz w:val="2"/>
          <w:szCs w:val="2"/>
        </w:rPr>
      </w:pPr>
    </w:p>
    <w:p w14:paraId="1A6246C0" w14:textId="4740E2BB" w:rsidR="00E0128A" w:rsidRPr="00E0128A" w:rsidRDefault="00E0128A" w:rsidP="00E0128A">
      <w:pPr>
        <w:rPr>
          <w:sz w:val="2"/>
          <w:szCs w:val="2"/>
        </w:rPr>
      </w:pPr>
    </w:p>
    <w:p w14:paraId="1F46F581" w14:textId="004519FA" w:rsidR="00E0128A" w:rsidRPr="00E0128A" w:rsidRDefault="00E0128A" w:rsidP="00E0128A">
      <w:pPr>
        <w:rPr>
          <w:sz w:val="2"/>
          <w:szCs w:val="2"/>
        </w:rPr>
      </w:pPr>
    </w:p>
    <w:p w14:paraId="76024390" w14:textId="4FE6F0E9" w:rsidR="00E0128A" w:rsidRPr="00E0128A" w:rsidRDefault="00E0128A" w:rsidP="00E0128A">
      <w:pPr>
        <w:rPr>
          <w:sz w:val="2"/>
          <w:szCs w:val="2"/>
        </w:rPr>
      </w:pPr>
    </w:p>
    <w:p w14:paraId="69B4FDC6" w14:textId="5F787AAE" w:rsidR="00E0128A" w:rsidRPr="00E0128A" w:rsidRDefault="00E0128A" w:rsidP="00E0128A">
      <w:pPr>
        <w:rPr>
          <w:sz w:val="2"/>
          <w:szCs w:val="2"/>
        </w:rPr>
      </w:pPr>
    </w:p>
    <w:p w14:paraId="2C0758AD" w14:textId="30E1BB2B" w:rsidR="00E0128A" w:rsidRPr="00E0128A" w:rsidRDefault="00E0128A" w:rsidP="00E0128A">
      <w:pPr>
        <w:rPr>
          <w:sz w:val="2"/>
          <w:szCs w:val="2"/>
        </w:rPr>
      </w:pPr>
    </w:p>
    <w:p w14:paraId="5ED61DB0" w14:textId="573DC433" w:rsidR="00E0128A" w:rsidRPr="00E0128A" w:rsidRDefault="00E0128A" w:rsidP="00E0128A">
      <w:pPr>
        <w:rPr>
          <w:sz w:val="2"/>
          <w:szCs w:val="2"/>
        </w:rPr>
      </w:pPr>
    </w:p>
    <w:p w14:paraId="779CBB81" w14:textId="52D2420B" w:rsidR="00E0128A" w:rsidRPr="00E0128A" w:rsidRDefault="00E0128A" w:rsidP="00E0128A">
      <w:pPr>
        <w:rPr>
          <w:sz w:val="2"/>
          <w:szCs w:val="2"/>
        </w:rPr>
      </w:pPr>
    </w:p>
    <w:p w14:paraId="673C7556" w14:textId="156E602D" w:rsidR="00E0128A" w:rsidRPr="00E0128A" w:rsidRDefault="00E0128A" w:rsidP="00E0128A">
      <w:pPr>
        <w:rPr>
          <w:sz w:val="2"/>
          <w:szCs w:val="2"/>
        </w:rPr>
      </w:pPr>
    </w:p>
    <w:p w14:paraId="466C6275" w14:textId="470A009D" w:rsidR="00E0128A" w:rsidRPr="00E0128A" w:rsidRDefault="00E0128A" w:rsidP="00E0128A">
      <w:pPr>
        <w:rPr>
          <w:sz w:val="2"/>
          <w:szCs w:val="2"/>
        </w:rPr>
      </w:pPr>
    </w:p>
    <w:p w14:paraId="65C66644" w14:textId="074E39BD" w:rsidR="00E0128A" w:rsidRPr="00E0128A" w:rsidRDefault="00E0128A" w:rsidP="00E0128A">
      <w:pPr>
        <w:rPr>
          <w:sz w:val="2"/>
          <w:szCs w:val="2"/>
        </w:rPr>
      </w:pPr>
    </w:p>
    <w:p w14:paraId="5F09C4E0" w14:textId="14D2AE94" w:rsidR="00E0128A" w:rsidRPr="00E0128A" w:rsidRDefault="00E0128A" w:rsidP="00E0128A">
      <w:pPr>
        <w:rPr>
          <w:sz w:val="2"/>
          <w:szCs w:val="2"/>
        </w:rPr>
      </w:pPr>
    </w:p>
    <w:p w14:paraId="71801823" w14:textId="5A2AF5A4" w:rsidR="00E0128A" w:rsidRPr="00E0128A" w:rsidRDefault="00E0128A" w:rsidP="00E0128A">
      <w:pPr>
        <w:rPr>
          <w:sz w:val="2"/>
          <w:szCs w:val="2"/>
        </w:rPr>
      </w:pPr>
    </w:p>
    <w:p w14:paraId="3D1E8964" w14:textId="5789A1FC" w:rsidR="00E0128A" w:rsidRPr="00E0128A" w:rsidRDefault="00E0128A" w:rsidP="00E0128A">
      <w:pPr>
        <w:rPr>
          <w:sz w:val="2"/>
          <w:szCs w:val="2"/>
        </w:rPr>
      </w:pPr>
    </w:p>
    <w:p w14:paraId="56182686" w14:textId="778AC4AF" w:rsidR="00E0128A" w:rsidRPr="00E0128A" w:rsidRDefault="00E0128A" w:rsidP="00E0128A">
      <w:pPr>
        <w:rPr>
          <w:sz w:val="2"/>
          <w:szCs w:val="2"/>
        </w:rPr>
      </w:pPr>
    </w:p>
    <w:p w14:paraId="21A85DE5" w14:textId="5326D875" w:rsidR="00E0128A" w:rsidRPr="00E0128A" w:rsidRDefault="00E0128A" w:rsidP="00E0128A">
      <w:pPr>
        <w:rPr>
          <w:sz w:val="2"/>
          <w:szCs w:val="2"/>
        </w:rPr>
      </w:pPr>
    </w:p>
    <w:p w14:paraId="144AD82C" w14:textId="1653D765" w:rsidR="00E0128A" w:rsidRPr="00E0128A" w:rsidRDefault="00E0128A" w:rsidP="00E0128A">
      <w:pPr>
        <w:rPr>
          <w:sz w:val="2"/>
          <w:szCs w:val="2"/>
        </w:rPr>
      </w:pPr>
    </w:p>
    <w:p w14:paraId="297AF524" w14:textId="6D1B2970" w:rsidR="00E0128A" w:rsidRPr="00E0128A" w:rsidRDefault="00E0128A" w:rsidP="00E0128A">
      <w:pPr>
        <w:rPr>
          <w:sz w:val="2"/>
          <w:szCs w:val="2"/>
        </w:rPr>
      </w:pPr>
    </w:p>
    <w:p w14:paraId="461192D7" w14:textId="2B3B2457" w:rsidR="00E0128A" w:rsidRPr="00E0128A" w:rsidRDefault="00E0128A" w:rsidP="00E0128A">
      <w:pPr>
        <w:rPr>
          <w:sz w:val="2"/>
          <w:szCs w:val="2"/>
        </w:rPr>
      </w:pPr>
    </w:p>
    <w:p w14:paraId="16EDD61B" w14:textId="3D3B7BA3" w:rsidR="00E0128A" w:rsidRPr="00E0128A" w:rsidRDefault="00E0128A" w:rsidP="00E0128A">
      <w:pPr>
        <w:rPr>
          <w:sz w:val="2"/>
          <w:szCs w:val="2"/>
        </w:rPr>
      </w:pPr>
    </w:p>
    <w:p w14:paraId="2E02EE0A" w14:textId="4172B699" w:rsidR="00E0128A" w:rsidRPr="00E0128A" w:rsidRDefault="00E0128A" w:rsidP="00E0128A">
      <w:pPr>
        <w:rPr>
          <w:sz w:val="2"/>
          <w:szCs w:val="2"/>
        </w:rPr>
      </w:pPr>
    </w:p>
    <w:p w14:paraId="68D3D190" w14:textId="211B742E" w:rsidR="00E0128A" w:rsidRPr="00E0128A" w:rsidRDefault="00E0128A" w:rsidP="00E0128A">
      <w:pPr>
        <w:rPr>
          <w:sz w:val="2"/>
          <w:szCs w:val="2"/>
        </w:rPr>
      </w:pPr>
    </w:p>
    <w:p w14:paraId="3544CDA5" w14:textId="2B9210FA" w:rsidR="00E0128A" w:rsidRPr="00E0128A" w:rsidRDefault="00E0128A" w:rsidP="00E0128A">
      <w:pPr>
        <w:rPr>
          <w:sz w:val="2"/>
          <w:szCs w:val="2"/>
        </w:rPr>
      </w:pPr>
    </w:p>
    <w:p w14:paraId="1DA21F17" w14:textId="6F8F67C8" w:rsidR="00E0128A" w:rsidRPr="00E0128A" w:rsidRDefault="00E0128A" w:rsidP="00E0128A">
      <w:pPr>
        <w:rPr>
          <w:sz w:val="2"/>
          <w:szCs w:val="2"/>
        </w:rPr>
      </w:pPr>
    </w:p>
    <w:p w14:paraId="6B8D46DC" w14:textId="25E452A5" w:rsidR="00E0128A" w:rsidRPr="00E0128A" w:rsidRDefault="00E0128A" w:rsidP="00E0128A">
      <w:pPr>
        <w:rPr>
          <w:sz w:val="2"/>
          <w:szCs w:val="2"/>
        </w:rPr>
      </w:pPr>
    </w:p>
    <w:p w14:paraId="43434CFF" w14:textId="07EDB04D" w:rsidR="00E0128A" w:rsidRPr="00E0128A" w:rsidRDefault="00E0128A" w:rsidP="00E0128A">
      <w:pPr>
        <w:rPr>
          <w:sz w:val="2"/>
          <w:szCs w:val="2"/>
        </w:rPr>
      </w:pPr>
    </w:p>
    <w:p w14:paraId="44912F66" w14:textId="10D42317" w:rsidR="00E0128A" w:rsidRPr="00E0128A" w:rsidRDefault="00E0128A" w:rsidP="00E0128A">
      <w:pPr>
        <w:rPr>
          <w:sz w:val="2"/>
          <w:szCs w:val="2"/>
        </w:rPr>
      </w:pPr>
    </w:p>
    <w:p w14:paraId="3552E453" w14:textId="480E1C1E" w:rsidR="00E0128A" w:rsidRPr="00E0128A" w:rsidRDefault="00E0128A" w:rsidP="00E0128A">
      <w:pPr>
        <w:rPr>
          <w:sz w:val="2"/>
          <w:szCs w:val="2"/>
        </w:rPr>
      </w:pPr>
    </w:p>
    <w:p w14:paraId="60598E2D" w14:textId="66B04809" w:rsidR="00E0128A" w:rsidRPr="00E0128A" w:rsidRDefault="00E0128A" w:rsidP="00E0128A">
      <w:pPr>
        <w:rPr>
          <w:sz w:val="2"/>
          <w:szCs w:val="2"/>
        </w:rPr>
      </w:pPr>
    </w:p>
    <w:p w14:paraId="13C86C7F" w14:textId="0AF6F4D8" w:rsidR="00E0128A" w:rsidRPr="00E0128A" w:rsidRDefault="00E0128A" w:rsidP="00E0128A">
      <w:pPr>
        <w:rPr>
          <w:sz w:val="2"/>
          <w:szCs w:val="2"/>
        </w:rPr>
      </w:pPr>
    </w:p>
    <w:p w14:paraId="3F1BB87E" w14:textId="25819231" w:rsidR="00E0128A" w:rsidRPr="00E0128A" w:rsidRDefault="00E0128A" w:rsidP="00E0128A">
      <w:pPr>
        <w:rPr>
          <w:sz w:val="2"/>
          <w:szCs w:val="2"/>
        </w:rPr>
      </w:pPr>
    </w:p>
    <w:p w14:paraId="76D22229" w14:textId="76758038" w:rsidR="00E0128A" w:rsidRPr="00E0128A" w:rsidRDefault="00E0128A" w:rsidP="00E0128A">
      <w:pPr>
        <w:rPr>
          <w:sz w:val="2"/>
          <w:szCs w:val="2"/>
        </w:rPr>
      </w:pPr>
    </w:p>
    <w:p w14:paraId="14C4D1F8" w14:textId="5DB7C0AD" w:rsidR="00E0128A" w:rsidRPr="00E0128A" w:rsidRDefault="00E0128A" w:rsidP="00E0128A">
      <w:pPr>
        <w:rPr>
          <w:sz w:val="2"/>
          <w:szCs w:val="2"/>
        </w:rPr>
      </w:pPr>
    </w:p>
    <w:p w14:paraId="6D67A5C8" w14:textId="3C4FC9F1" w:rsidR="00E0128A" w:rsidRPr="00E0128A" w:rsidRDefault="00E0128A" w:rsidP="00E0128A">
      <w:pPr>
        <w:rPr>
          <w:sz w:val="2"/>
          <w:szCs w:val="2"/>
        </w:rPr>
      </w:pPr>
    </w:p>
    <w:p w14:paraId="5C02E5C3" w14:textId="7635410E" w:rsidR="00E0128A" w:rsidRPr="00E0128A" w:rsidRDefault="00E0128A" w:rsidP="00E0128A">
      <w:pPr>
        <w:rPr>
          <w:sz w:val="2"/>
          <w:szCs w:val="2"/>
        </w:rPr>
      </w:pPr>
    </w:p>
    <w:p w14:paraId="740DA068" w14:textId="49CFAC64" w:rsidR="00E0128A" w:rsidRPr="00E0128A" w:rsidRDefault="00E0128A" w:rsidP="00E0128A">
      <w:pPr>
        <w:rPr>
          <w:sz w:val="2"/>
          <w:szCs w:val="2"/>
        </w:rPr>
      </w:pPr>
    </w:p>
    <w:p w14:paraId="3F1566D9" w14:textId="3317699A" w:rsidR="00E0128A" w:rsidRPr="00E0128A" w:rsidRDefault="00E0128A" w:rsidP="00E0128A">
      <w:pPr>
        <w:rPr>
          <w:sz w:val="2"/>
          <w:szCs w:val="2"/>
        </w:rPr>
      </w:pPr>
    </w:p>
    <w:p w14:paraId="243AF976" w14:textId="0580E668" w:rsidR="00E0128A" w:rsidRPr="00E0128A" w:rsidRDefault="00E0128A" w:rsidP="00E0128A">
      <w:pPr>
        <w:rPr>
          <w:sz w:val="2"/>
          <w:szCs w:val="2"/>
        </w:rPr>
      </w:pPr>
    </w:p>
    <w:p w14:paraId="3D13E2A6" w14:textId="3EEABCFE" w:rsidR="00E0128A" w:rsidRPr="00E0128A" w:rsidRDefault="00E0128A" w:rsidP="00E0128A">
      <w:pPr>
        <w:rPr>
          <w:sz w:val="2"/>
          <w:szCs w:val="2"/>
        </w:rPr>
      </w:pPr>
    </w:p>
    <w:p w14:paraId="4E612913" w14:textId="00719EB7" w:rsidR="00E0128A" w:rsidRPr="00E0128A" w:rsidRDefault="00E0128A" w:rsidP="00E0128A">
      <w:pPr>
        <w:rPr>
          <w:sz w:val="2"/>
          <w:szCs w:val="2"/>
        </w:rPr>
      </w:pPr>
    </w:p>
    <w:p w14:paraId="21E279AC" w14:textId="08626EE4" w:rsidR="00E0128A" w:rsidRPr="00E0128A" w:rsidRDefault="00E0128A" w:rsidP="00E0128A">
      <w:pPr>
        <w:rPr>
          <w:sz w:val="2"/>
          <w:szCs w:val="2"/>
        </w:rPr>
      </w:pPr>
    </w:p>
    <w:p w14:paraId="4344D0AC" w14:textId="42061C48" w:rsidR="00E0128A" w:rsidRPr="00E0128A" w:rsidRDefault="00E0128A" w:rsidP="00E0128A">
      <w:pPr>
        <w:rPr>
          <w:sz w:val="2"/>
          <w:szCs w:val="2"/>
        </w:rPr>
      </w:pPr>
    </w:p>
    <w:p w14:paraId="7F77C461" w14:textId="30B5AF5B" w:rsidR="00E0128A" w:rsidRPr="00E0128A" w:rsidRDefault="00E0128A" w:rsidP="00E0128A">
      <w:pPr>
        <w:rPr>
          <w:sz w:val="2"/>
          <w:szCs w:val="2"/>
        </w:rPr>
      </w:pPr>
    </w:p>
    <w:p w14:paraId="4515021C" w14:textId="51FED406" w:rsidR="00E0128A" w:rsidRPr="00E0128A" w:rsidRDefault="00E0128A" w:rsidP="00E0128A">
      <w:pPr>
        <w:rPr>
          <w:sz w:val="2"/>
          <w:szCs w:val="2"/>
        </w:rPr>
      </w:pPr>
    </w:p>
    <w:p w14:paraId="3818BA94" w14:textId="27BA95C9" w:rsidR="00E0128A" w:rsidRPr="00E0128A" w:rsidRDefault="00E0128A" w:rsidP="00E0128A">
      <w:pPr>
        <w:rPr>
          <w:sz w:val="2"/>
          <w:szCs w:val="2"/>
        </w:rPr>
      </w:pPr>
    </w:p>
    <w:p w14:paraId="3C110794" w14:textId="745C7E25" w:rsidR="00E0128A" w:rsidRPr="00E0128A" w:rsidRDefault="00E0128A" w:rsidP="00E0128A">
      <w:pPr>
        <w:rPr>
          <w:sz w:val="2"/>
          <w:szCs w:val="2"/>
        </w:rPr>
      </w:pPr>
    </w:p>
    <w:p w14:paraId="1B60594A" w14:textId="5A4E2B7F" w:rsidR="00E0128A" w:rsidRPr="00E0128A" w:rsidRDefault="00E0128A" w:rsidP="00E0128A">
      <w:pPr>
        <w:rPr>
          <w:sz w:val="2"/>
          <w:szCs w:val="2"/>
        </w:rPr>
      </w:pPr>
    </w:p>
    <w:p w14:paraId="03E78926" w14:textId="64851A65" w:rsidR="00E0128A" w:rsidRPr="00E0128A" w:rsidRDefault="00E0128A" w:rsidP="00E0128A">
      <w:pPr>
        <w:rPr>
          <w:sz w:val="2"/>
          <w:szCs w:val="2"/>
        </w:rPr>
      </w:pPr>
    </w:p>
    <w:p w14:paraId="6152793E" w14:textId="34023696" w:rsidR="00E0128A" w:rsidRPr="00E0128A" w:rsidRDefault="00E0128A" w:rsidP="00E0128A">
      <w:pPr>
        <w:rPr>
          <w:sz w:val="2"/>
          <w:szCs w:val="2"/>
        </w:rPr>
      </w:pPr>
    </w:p>
    <w:p w14:paraId="53F4E405" w14:textId="74DC7140" w:rsidR="00E0128A" w:rsidRPr="00E0128A" w:rsidRDefault="00E0128A" w:rsidP="00E0128A">
      <w:pPr>
        <w:rPr>
          <w:sz w:val="2"/>
          <w:szCs w:val="2"/>
        </w:rPr>
      </w:pPr>
    </w:p>
    <w:p w14:paraId="47F1917F" w14:textId="196788AF" w:rsidR="00E0128A" w:rsidRPr="00E0128A" w:rsidRDefault="00E0128A" w:rsidP="00E0128A">
      <w:pPr>
        <w:rPr>
          <w:sz w:val="2"/>
          <w:szCs w:val="2"/>
        </w:rPr>
      </w:pPr>
    </w:p>
    <w:p w14:paraId="33F3695B" w14:textId="1C1DA25A" w:rsidR="00E0128A" w:rsidRPr="00E0128A" w:rsidRDefault="00E0128A" w:rsidP="00E0128A">
      <w:pPr>
        <w:rPr>
          <w:sz w:val="2"/>
          <w:szCs w:val="2"/>
        </w:rPr>
      </w:pPr>
    </w:p>
    <w:p w14:paraId="37EA0574" w14:textId="27DFF3CE" w:rsidR="00E0128A" w:rsidRPr="00E0128A" w:rsidRDefault="00E0128A" w:rsidP="00E0128A">
      <w:pPr>
        <w:rPr>
          <w:sz w:val="2"/>
          <w:szCs w:val="2"/>
        </w:rPr>
      </w:pPr>
    </w:p>
    <w:p w14:paraId="5598F64F" w14:textId="682E11AF" w:rsidR="00E0128A" w:rsidRPr="00E0128A" w:rsidRDefault="00E0128A" w:rsidP="00E0128A">
      <w:pPr>
        <w:rPr>
          <w:sz w:val="2"/>
          <w:szCs w:val="2"/>
        </w:rPr>
      </w:pPr>
    </w:p>
    <w:p w14:paraId="4A69505F" w14:textId="453D38A2" w:rsidR="00E0128A" w:rsidRPr="00E0128A" w:rsidRDefault="00E0128A" w:rsidP="00E0128A">
      <w:pPr>
        <w:rPr>
          <w:sz w:val="2"/>
          <w:szCs w:val="2"/>
        </w:rPr>
      </w:pPr>
    </w:p>
    <w:p w14:paraId="58B27CCF" w14:textId="526B08DC" w:rsidR="00E0128A" w:rsidRPr="00E0128A" w:rsidRDefault="00E0128A" w:rsidP="00E0128A">
      <w:pPr>
        <w:rPr>
          <w:sz w:val="2"/>
          <w:szCs w:val="2"/>
        </w:rPr>
      </w:pPr>
    </w:p>
    <w:p w14:paraId="6F3FBCD5" w14:textId="7B3C1A35" w:rsidR="00E0128A" w:rsidRPr="00E0128A" w:rsidRDefault="00E0128A" w:rsidP="00E0128A">
      <w:pPr>
        <w:rPr>
          <w:sz w:val="2"/>
          <w:szCs w:val="2"/>
        </w:rPr>
      </w:pPr>
    </w:p>
    <w:p w14:paraId="4BC65392" w14:textId="1280ECAC" w:rsidR="00E0128A" w:rsidRPr="00E0128A" w:rsidRDefault="00E0128A" w:rsidP="00E0128A">
      <w:pPr>
        <w:rPr>
          <w:sz w:val="2"/>
          <w:szCs w:val="2"/>
        </w:rPr>
      </w:pPr>
    </w:p>
    <w:p w14:paraId="770433C9" w14:textId="774393C9" w:rsidR="00E0128A" w:rsidRPr="00E0128A" w:rsidRDefault="00E0128A" w:rsidP="00E0128A">
      <w:pPr>
        <w:rPr>
          <w:sz w:val="2"/>
          <w:szCs w:val="2"/>
        </w:rPr>
      </w:pPr>
    </w:p>
    <w:p w14:paraId="76898A44" w14:textId="158A4379" w:rsidR="00E0128A" w:rsidRPr="00E0128A" w:rsidRDefault="00E0128A" w:rsidP="00E0128A">
      <w:pPr>
        <w:rPr>
          <w:sz w:val="2"/>
          <w:szCs w:val="2"/>
        </w:rPr>
      </w:pPr>
    </w:p>
    <w:p w14:paraId="744B3AAB" w14:textId="0516976E" w:rsidR="00E0128A" w:rsidRPr="00E0128A" w:rsidRDefault="00E0128A" w:rsidP="00E0128A">
      <w:pPr>
        <w:rPr>
          <w:sz w:val="2"/>
          <w:szCs w:val="2"/>
        </w:rPr>
      </w:pPr>
    </w:p>
    <w:p w14:paraId="4EBBFA40" w14:textId="1C7C584C" w:rsidR="00E0128A" w:rsidRPr="00E0128A" w:rsidRDefault="00E0128A" w:rsidP="00E0128A">
      <w:pPr>
        <w:rPr>
          <w:sz w:val="2"/>
          <w:szCs w:val="2"/>
        </w:rPr>
      </w:pPr>
    </w:p>
    <w:p w14:paraId="6954166D" w14:textId="59ED43FD" w:rsidR="00E0128A" w:rsidRPr="00E0128A" w:rsidRDefault="00E0128A" w:rsidP="00E0128A">
      <w:pPr>
        <w:rPr>
          <w:sz w:val="2"/>
          <w:szCs w:val="2"/>
        </w:rPr>
      </w:pPr>
    </w:p>
    <w:p w14:paraId="7E562C6E" w14:textId="4AF36AE7" w:rsidR="00E0128A" w:rsidRPr="00E0128A" w:rsidRDefault="00E0128A" w:rsidP="00E0128A">
      <w:pPr>
        <w:rPr>
          <w:sz w:val="2"/>
          <w:szCs w:val="2"/>
        </w:rPr>
      </w:pPr>
    </w:p>
    <w:p w14:paraId="7758EBF8" w14:textId="296170F2" w:rsidR="00E0128A" w:rsidRPr="00E0128A" w:rsidRDefault="00E0128A" w:rsidP="00E0128A">
      <w:pPr>
        <w:rPr>
          <w:sz w:val="2"/>
          <w:szCs w:val="2"/>
        </w:rPr>
      </w:pPr>
    </w:p>
    <w:p w14:paraId="1A36C477" w14:textId="421BC6D2" w:rsidR="00E0128A" w:rsidRPr="00E0128A" w:rsidRDefault="00E0128A" w:rsidP="00E0128A">
      <w:pPr>
        <w:rPr>
          <w:sz w:val="2"/>
          <w:szCs w:val="2"/>
        </w:rPr>
      </w:pPr>
    </w:p>
    <w:p w14:paraId="3EA74BF8" w14:textId="331A2F3A" w:rsidR="00E0128A" w:rsidRPr="00E0128A" w:rsidRDefault="00E0128A" w:rsidP="00E0128A">
      <w:pPr>
        <w:rPr>
          <w:sz w:val="2"/>
          <w:szCs w:val="2"/>
        </w:rPr>
      </w:pPr>
    </w:p>
    <w:p w14:paraId="0E929E83" w14:textId="29D7C449" w:rsidR="00E0128A" w:rsidRPr="00E0128A" w:rsidRDefault="00E0128A" w:rsidP="00E0128A">
      <w:pPr>
        <w:rPr>
          <w:sz w:val="2"/>
          <w:szCs w:val="2"/>
        </w:rPr>
      </w:pPr>
    </w:p>
    <w:p w14:paraId="5591DCF1" w14:textId="57D5DAC6" w:rsidR="00E0128A" w:rsidRPr="00E0128A" w:rsidRDefault="00E0128A" w:rsidP="00E0128A">
      <w:pPr>
        <w:rPr>
          <w:sz w:val="2"/>
          <w:szCs w:val="2"/>
        </w:rPr>
      </w:pPr>
    </w:p>
    <w:p w14:paraId="4236B3DF" w14:textId="479F58F7" w:rsidR="00E0128A" w:rsidRPr="00E0128A" w:rsidRDefault="00E0128A" w:rsidP="00E0128A">
      <w:pPr>
        <w:rPr>
          <w:sz w:val="2"/>
          <w:szCs w:val="2"/>
        </w:rPr>
      </w:pPr>
    </w:p>
    <w:p w14:paraId="4724C53C" w14:textId="68AF6FE7" w:rsidR="00E0128A" w:rsidRPr="00E0128A" w:rsidRDefault="00E0128A" w:rsidP="00E0128A">
      <w:pPr>
        <w:rPr>
          <w:sz w:val="2"/>
          <w:szCs w:val="2"/>
        </w:rPr>
      </w:pPr>
    </w:p>
    <w:p w14:paraId="2D64DA58" w14:textId="11192B40" w:rsidR="00E0128A" w:rsidRPr="00E0128A" w:rsidRDefault="00E0128A" w:rsidP="00E0128A">
      <w:pPr>
        <w:rPr>
          <w:sz w:val="2"/>
          <w:szCs w:val="2"/>
        </w:rPr>
      </w:pPr>
    </w:p>
    <w:p w14:paraId="0D9D0275" w14:textId="5B73EB90" w:rsidR="00E0128A" w:rsidRPr="00E0128A" w:rsidRDefault="00E0128A" w:rsidP="00E0128A">
      <w:pPr>
        <w:rPr>
          <w:sz w:val="2"/>
          <w:szCs w:val="2"/>
        </w:rPr>
      </w:pPr>
    </w:p>
    <w:p w14:paraId="0920E1D6" w14:textId="4D847F25" w:rsidR="00E0128A" w:rsidRPr="00E0128A" w:rsidRDefault="00E0128A" w:rsidP="00E0128A">
      <w:pPr>
        <w:rPr>
          <w:sz w:val="2"/>
          <w:szCs w:val="2"/>
        </w:rPr>
      </w:pPr>
    </w:p>
    <w:p w14:paraId="6F0E9551" w14:textId="1D832D54" w:rsidR="00E0128A" w:rsidRPr="00E0128A" w:rsidRDefault="00E0128A" w:rsidP="00E0128A">
      <w:pPr>
        <w:rPr>
          <w:sz w:val="2"/>
          <w:szCs w:val="2"/>
        </w:rPr>
      </w:pPr>
    </w:p>
    <w:p w14:paraId="4C6EAE61" w14:textId="4D24A84A" w:rsidR="00E0128A" w:rsidRPr="00E0128A" w:rsidRDefault="00E0128A" w:rsidP="00E0128A">
      <w:pPr>
        <w:rPr>
          <w:sz w:val="2"/>
          <w:szCs w:val="2"/>
        </w:rPr>
      </w:pPr>
    </w:p>
    <w:p w14:paraId="1258EBB0" w14:textId="78567961" w:rsidR="00E0128A" w:rsidRPr="00E0128A" w:rsidRDefault="00E0128A" w:rsidP="00E0128A">
      <w:pPr>
        <w:rPr>
          <w:sz w:val="2"/>
          <w:szCs w:val="2"/>
        </w:rPr>
      </w:pPr>
    </w:p>
    <w:p w14:paraId="287B7227" w14:textId="22D71C02" w:rsidR="00E0128A" w:rsidRPr="00E0128A" w:rsidRDefault="00E0128A" w:rsidP="00E0128A">
      <w:pPr>
        <w:rPr>
          <w:sz w:val="2"/>
          <w:szCs w:val="2"/>
        </w:rPr>
      </w:pPr>
    </w:p>
    <w:p w14:paraId="315A4A66" w14:textId="6FE50471" w:rsidR="00E0128A" w:rsidRPr="00E0128A" w:rsidRDefault="00E0128A" w:rsidP="00E0128A">
      <w:pPr>
        <w:rPr>
          <w:sz w:val="2"/>
          <w:szCs w:val="2"/>
        </w:rPr>
      </w:pPr>
    </w:p>
    <w:p w14:paraId="3FE857A4" w14:textId="4F76FA54" w:rsidR="00E0128A" w:rsidRPr="00E0128A" w:rsidRDefault="00E0128A" w:rsidP="00E0128A">
      <w:pPr>
        <w:rPr>
          <w:sz w:val="2"/>
          <w:szCs w:val="2"/>
        </w:rPr>
      </w:pPr>
    </w:p>
    <w:p w14:paraId="226E5ADC" w14:textId="7EA06470" w:rsidR="00E0128A" w:rsidRPr="00E0128A" w:rsidRDefault="00E0128A" w:rsidP="00E0128A">
      <w:pPr>
        <w:rPr>
          <w:sz w:val="2"/>
          <w:szCs w:val="2"/>
        </w:rPr>
      </w:pPr>
    </w:p>
    <w:p w14:paraId="6A3A1791" w14:textId="51A711AE" w:rsidR="00E0128A" w:rsidRPr="00E0128A" w:rsidRDefault="00E0128A" w:rsidP="00E0128A">
      <w:pPr>
        <w:rPr>
          <w:sz w:val="2"/>
          <w:szCs w:val="2"/>
        </w:rPr>
      </w:pPr>
    </w:p>
    <w:p w14:paraId="115E31A8" w14:textId="65A3ADA8" w:rsidR="00E0128A" w:rsidRPr="00E0128A" w:rsidRDefault="00E0128A" w:rsidP="00E0128A">
      <w:pPr>
        <w:rPr>
          <w:sz w:val="2"/>
          <w:szCs w:val="2"/>
        </w:rPr>
      </w:pPr>
    </w:p>
    <w:p w14:paraId="5349E5A4" w14:textId="54FB95B9" w:rsidR="00E0128A" w:rsidRPr="00E0128A" w:rsidRDefault="00E0128A" w:rsidP="00E0128A">
      <w:pPr>
        <w:rPr>
          <w:sz w:val="2"/>
          <w:szCs w:val="2"/>
        </w:rPr>
      </w:pPr>
    </w:p>
    <w:p w14:paraId="52ABCF8B" w14:textId="2445F292" w:rsidR="00E0128A" w:rsidRPr="00E0128A" w:rsidRDefault="00E0128A" w:rsidP="00E0128A">
      <w:pPr>
        <w:rPr>
          <w:sz w:val="2"/>
          <w:szCs w:val="2"/>
        </w:rPr>
      </w:pPr>
    </w:p>
    <w:p w14:paraId="2A77942C" w14:textId="487C1A40" w:rsidR="00E0128A" w:rsidRPr="00E0128A" w:rsidRDefault="00E0128A" w:rsidP="00E0128A">
      <w:pPr>
        <w:rPr>
          <w:sz w:val="2"/>
          <w:szCs w:val="2"/>
        </w:rPr>
      </w:pPr>
    </w:p>
    <w:p w14:paraId="5C07E0EA" w14:textId="354C5EC7" w:rsidR="00E0128A" w:rsidRPr="00E0128A" w:rsidRDefault="00E0128A" w:rsidP="00E0128A">
      <w:pPr>
        <w:rPr>
          <w:sz w:val="2"/>
          <w:szCs w:val="2"/>
        </w:rPr>
      </w:pPr>
    </w:p>
    <w:p w14:paraId="4DDCD61A" w14:textId="2C0E8D2C" w:rsidR="00E0128A" w:rsidRPr="00E0128A" w:rsidRDefault="00E0128A" w:rsidP="00E0128A">
      <w:pPr>
        <w:rPr>
          <w:sz w:val="2"/>
          <w:szCs w:val="2"/>
        </w:rPr>
      </w:pPr>
    </w:p>
    <w:p w14:paraId="454A8FC6" w14:textId="587A8102" w:rsidR="00E0128A" w:rsidRPr="00E0128A" w:rsidRDefault="00E0128A" w:rsidP="00E0128A">
      <w:pPr>
        <w:rPr>
          <w:sz w:val="2"/>
          <w:szCs w:val="2"/>
        </w:rPr>
      </w:pPr>
    </w:p>
    <w:p w14:paraId="6EB42103" w14:textId="0F635087" w:rsidR="00E0128A" w:rsidRPr="00E0128A" w:rsidRDefault="00E0128A" w:rsidP="00E0128A">
      <w:pPr>
        <w:rPr>
          <w:sz w:val="2"/>
          <w:szCs w:val="2"/>
        </w:rPr>
      </w:pPr>
    </w:p>
    <w:p w14:paraId="7014F5D3" w14:textId="6F2794FD" w:rsidR="00E0128A" w:rsidRPr="00E0128A" w:rsidRDefault="00E0128A" w:rsidP="00E0128A">
      <w:pPr>
        <w:rPr>
          <w:sz w:val="2"/>
          <w:szCs w:val="2"/>
        </w:rPr>
      </w:pPr>
    </w:p>
    <w:p w14:paraId="5C8B9922" w14:textId="727E847E" w:rsidR="00E0128A" w:rsidRPr="00E0128A" w:rsidRDefault="00E0128A" w:rsidP="00E0128A">
      <w:pPr>
        <w:rPr>
          <w:sz w:val="2"/>
          <w:szCs w:val="2"/>
        </w:rPr>
      </w:pPr>
    </w:p>
    <w:p w14:paraId="7AADB920" w14:textId="75A3FB6E" w:rsidR="00E0128A" w:rsidRPr="00E0128A" w:rsidRDefault="00E0128A" w:rsidP="00E0128A">
      <w:pPr>
        <w:rPr>
          <w:sz w:val="2"/>
          <w:szCs w:val="2"/>
        </w:rPr>
      </w:pPr>
    </w:p>
    <w:p w14:paraId="2EF1A013" w14:textId="0696CF26" w:rsidR="00E0128A" w:rsidRPr="00E0128A" w:rsidRDefault="00E0128A" w:rsidP="00E0128A">
      <w:pPr>
        <w:rPr>
          <w:sz w:val="2"/>
          <w:szCs w:val="2"/>
        </w:rPr>
      </w:pPr>
    </w:p>
    <w:p w14:paraId="62959AE7" w14:textId="20646F4E" w:rsidR="00E0128A" w:rsidRPr="00E0128A" w:rsidRDefault="00E0128A" w:rsidP="00E0128A">
      <w:pPr>
        <w:rPr>
          <w:sz w:val="2"/>
          <w:szCs w:val="2"/>
        </w:rPr>
      </w:pPr>
    </w:p>
    <w:p w14:paraId="480EBF94" w14:textId="78D86C1A" w:rsidR="00E0128A" w:rsidRPr="00E0128A" w:rsidRDefault="00E0128A" w:rsidP="00E0128A">
      <w:pPr>
        <w:rPr>
          <w:sz w:val="2"/>
          <w:szCs w:val="2"/>
        </w:rPr>
      </w:pPr>
    </w:p>
    <w:p w14:paraId="21B80B65" w14:textId="2C99F58A" w:rsidR="00E0128A" w:rsidRPr="00E0128A" w:rsidRDefault="00E0128A" w:rsidP="00E0128A">
      <w:pPr>
        <w:rPr>
          <w:sz w:val="2"/>
          <w:szCs w:val="2"/>
        </w:rPr>
      </w:pPr>
    </w:p>
    <w:p w14:paraId="296D6C6D" w14:textId="65E55B66" w:rsidR="00E0128A" w:rsidRPr="00E0128A" w:rsidRDefault="00E0128A" w:rsidP="00E0128A">
      <w:pPr>
        <w:rPr>
          <w:sz w:val="2"/>
          <w:szCs w:val="2"/>
        </w:rPr>
      </w:pPr>
    </w:p>
    <w:p w14:paraId="2AF05509" w14:textId="60FB1335" w:rsidR="00E0128A" w:rsidRPr="00E0128A" w:rsidRDefault="00E0128A" w:rsidP="00E0128A">
      <w:pPr>
        <w:rPr>
          <w:sz w:val="2"/>
          <w:szCs w:val="2"/>
        </w:rPr>
      </w:pPr>
    </w:p>
    <w:p w14:paraId="6ACF000C" w14:textId="1147C64C" w:rsidR="00E0128A" w:rsidRPr="00E0128A" w:rsidRDefault="00E0128A" w:rsidP="00AC21F4">
      <w:pPr>
        <w:tabs>
          <w:tab w:val="left" w:pos="7170"/>
        </w:tabs>
        <w:rPr>
          <w:sz w:val="2"/>
          <w:szCs w:val="2"/>
        </w:rPr>
      </w:pPr>
    </w:p>
    <w:p w14:paraId="4F015CB3" w14:textId="024E2456" w:rsidR="00E0128A" w:rsidRPr="00E0128A" w:rsidRDefault="00E0128A" w:rsidP="00E0128A">
      <w:pPr>
        <w:rPr>
          <w:sz w:val="2"/>
          <w:szCs w:val="2"/>
        </w:rPr>
      </w:pPr>
    </w:p>
    <w:p w14:paraId="0AD49A89" w14:textId="19394274" w:rsidR="00E0128A" w:rsidRPr="00E0128A" w:rsidRDefault="00E0128A" w:rsidP="00E0128A">
      <w:pPr>
        <w:rPr>
          <w:sz w:val="2"/>
          <w:szCs w:val="2"/>
        </w:rPr>
      </w:pPr>
    </w:p>
    <w:p w14:paraId="44B72DF4" w14:textId="426AC1B8" w:rsidR="00E0128A" w:rsidRPr="00E0128A" w:rsidRDefault="00E0128A" w:rsidP="00E0128A">
      <w:pPr>
        <w:rPr>
          <w:sz w:val="2"/>
          <w:szCs w:val="2"/>
        </w:rPr>
      </w:pPr>
    </w:p>
    <w:p w14:paraId="14968A5C" w14:textId="6E46AF14" w:rsidR="00E0128A" w:rsidRPr="00E0128A" w:rsidRDefault="00E0128A" w:rsidP="00E0128A">
      <w:pPr>
        <w:rPr>
          <w:sz w:val="2"/>
          <w:szCs w:val="2"/>
        </w:rPr>
      </w:pPr>
    </w:p>
    <w:p w14:paraId="28B7934B" w14:textId="259A75FF" w:rsidR="00E0128A" w:rsidRPr="00E0128A" w:rsidRDefault="00E0128A" w:rsidP="00E0128A">
      <w:pPr>
        <w:rPr>
          <w:sz w:val="2"/>
          <w:szCs w:val="2"/>
        </w:rPr>
      </w:pPr>
    </w:p>
    <w:p w14:paraId="31AD71A2" w14:textId="65ED1DF4" w:rsidR="00E0128A" w:rsidRPr="00E0128A" w:rsidRDefault="00E0128A" w:rsidP="00E0128A">
      <w:pPr>
        <w:rPr>
          <w:sz w:val="2"/>
          <w:szCs w:val="2"/>
        </w:rPr>
      </w:pPr>
    </w:p>
    <w:p w14:paraId="54A30C21" w14:textId="0E153CD0" w:rsidR="00E0128A" w:rsidRPr="00E0128A" w:rsidRDefault="00E0128A" w:rsidP="00E0128A">
      <w:pPr>
        <w:rPr>
          <w:sz w:val="2"/>
          <w:szCs w:val="2"/>
        </w:rPr>
      </w:pPr>
    </w:p>
    <w:p w14:paraId="5FCA9D79" w14:textId="7B0827B6" w:rsidR="00E0128A" w:rsidRPr="00E0128A" w:rsidRDefault="00E0128A" w:rsidP="00E0128A">
      <w:pPr>
        <w:rPr>
          <w:sz w:val="2"/>
          <w:szCs w:val="2"/>
        </w:rPr>
      </w:pPr>
    </w:p>
    <w:p w14:paraId="02E85B85" w14:textId="270BAE19" w:rsidR="00E0128A" w:rsidRPr="00E0128A" w:rsidRDefault="00E0128A" w:rsidP="00E0128A">
      <w:pPr>
        <w:rPr>
          <w:sz w:val="2"/>
          <w:szCs w:val="2"/>
        </w:rPr>
      </w:pPr>
    </w:p>
    <w:p w14:paraId="0622B214" w14:textId="7C166E32" w:rsidR="00E0128A" w:rsidRPr="00E0128A" w:rsidRDefault="00E0128A" w:rsidP="00E0128A">
      <w:pPr>
        <w:rPr>
          <w:sz w:val="2"/>
          <w:szCs w:val="2"/>
        </w:rPr>
      </w:pPr>
    </w:p>
    <w:p w14:paraId="038E7891" w14:textId="0BB404A8" w:rsidR="00E0128A" w:rsidRPr="00E0128A" w:rsidRDefault="00E0128A" w:rsidP="00E0128A">
      <w:pPr>
        <w:rPr>
          <w:sz w:val="2"/>
          <w:szCs w:val="2"/>
        </w:rPr>
      </w:pPr>
    </w:p>
    <w:p w14:paraId="14235A6E" w14:textId="2B50E6AF" w:rsidR="00E0128A" w:rsidRPr="00E0128A" w:rsidRDefault="00E0128A" w:rsidP="00E0128A">
      <w:pPr>
        <w:rPr>
          <w:sz w:val="2"/>
          <w:szCs w:val="2"/>
        </w:rPr>
      </w:pPr>
    </w:p>
    <w:p w14:paraId="59AE8E4E" w14:textId="18963229" w:rsidR="00E0128A" w:rsidRPr="00E0128A" w:rsidRDefault="00E0128A" w:rsidP="00E0128A">
      <w:pPr>
        <w:rPr>
          <w:sz w:val="2"/>
          <w:szCs w:val="2"/>
        </w:rPr>
      </w:pPr>
    </w:p>
    <w:p w14:paraId="550F10FB" w14:textId="3E0B4EF7" w:rsidR="00E0128A" w:rsidRPr="00E0128A" w:rsidRDefault="00E0128A" w:rsidP="00E0128A">
      <w:pPr>
        <w:rPr>
          <w:sz w:val="2"/>
          <w:szCs w:val="2"/>
        </w:rPr>
      </w:pPr>
    </w:p>
    <w:p w14:paraId="52E13524" w14:textId="24C096FF" w:rsidR="00E0128A" w:rsidRPr="00E0128A" w:rsidRDefault="00E0128A" w:rsidP="00E0128A">
      <w:pPr>
        <w:rPr>
          <w:sz w:val="2"/>
          <w:szCs w:val="2"/>
        </w:rPr>
      </w:pPr>
    </w:p>
    <w:p w14:paraId="794574BE" w14:textId="41A42F02" w:rsidR="00E0128A" w:rsidRPr="00E0128A" w:rsidRDefault="00E0128A" w:rsidP="00AC21F4">
      <w:pPr>
        <w:tabs>
          <w:tab w:val="left" w:pos="5280"/>
        </w:tabs>
        <w:rPr>
          <w:sz w:val="2"/>
          <w:szCs w:val="2"/>
        </w:rPr>
      </w:pPr>
    </w:p>
    <w:p w14:paraId="2C903D13" w14:textId="3483D8E5" w:rsidR="00E0128A" w:rsidRPr="00E0128A" w:rsidRDefault="00E0128A" w:rsidP="00E0128A">
      <w:pPr>
        <w:rPr>
          <w:sz w:val="2"/>
          <w:szCs w:val="2"/>
        </w:rPr>
      </w:pPr>
    </w:p>
    <w:p w14:paraId="41249E9C" w14:textId="34E5A336" w:rsidR="00E0128A" w:rsidRPr="00E0128A" w:rsidRDefault="00E0128A" w:rsidP="00E0128A">
      <w:pPr>
        <w:rPr>
          <w:sz w:val="2"/>
          <w:szCs w:val="2"/>
        </w:rPr>
      </w:pPr>
    </w:p>
    <w:p w14:paraId="68B30E9B" w14:textId="38442ECB" w:rsidR="00E0128A" w:rsidRPr="00E0128A" w:rsidRDefault="00E0128A" w:rsidP="00E0128A">
      <w:pPr>
        <w:rPr>
          <w:sz w:val="2"/>
          <w:szCs w:val="2"/>
        </w:rPr>
      </w:pPr>
    </w:p>
    <w:p w14:paraId="2AC3FD76" w14:textId="3BDF57EE" w:rsidR="00E0128A" w:rsidRPr="00E0128A" w:rsidRDefault="00E0128A" w:rsidP="00E0128A">
      <w:pPr>
        <w:rPr>
          <w:sz w:val="2"/>
          <w:szCs w:val="2"/>
        </w:rPr>
      </w:pPr>
    </w:p>
    <w:p w14:paraId="023D2AEB" w14:textId="7FA42A98" w:rsidR="00E0128A" w:rsidRPr="00E0128A" w:rsidRDefault="00E0128A" w:rsidP="00E0128A">
      <w:pPr>
        <w:rPr>
          <w:sz w:val="2"/>
          <w:szCs w:val="2"/>
        </w:rPr>
      </w:pPr>
    </w:p>
    <w:p w14:paraId="58031663" w14:textId="097EA69D" w:rsidR="00E0128A" w:rsidRPr="00E0128A" w:rsidRDefault="00E0128A" w:rsidP="00E0128A">
      <w:pPr>
        <w:rPr>
          <w:sz w:val="2"/>
          <w:szCs w:val="2"/>
        </w:rPr>
      </w:pPr>
    </w:p>
    <w:p w14:paraId="5ACA95EC" w14:textId="28E6641D" w:rsidR="00E0128A" w:rsidRPr="00E0128A" w:rsidRDefault="00E0128A" w:rsidP="00E0128A">
      <w:pPr>
        <w:rPr>
          <w:sz w:val="2"/>
          <w:szCs w:val="2"/>
        </w:rPr>
      </w:pPr>
    </w:p>
    <w:p w14:paraId="299B7D29" w14:textId="4D1D5274" w:rsidR="00E0128A" w:rsidRPr="00E0128A" w:rsidRDefault="00E0128A" w:rsidP="00E0128A">
      <w:pPr>
        <w:rPr>
          <w:sz w:val="2"/>
          <w:szCs w:val="2"/>
        </w:rPr>
      </w:pPr>
    </w:p>
    <w:p w14:paraId="78F10DB2" w14:textId="52A75289" w:rsidR="00E0128A" w:rsidRPr="00E0128A" w:rsidRDefault="00E0128A" w:rsidP="00E0128A">
      <w:pPr>
        <w:rPr>
          <w:sz w:val="2"/>
          <w:szCs w:val="2"/>
        </w:rPr>
      </w:pPr>
    </w:p>
    <w:p w14:paraId="781628C2" w14:textId="05269643" w:rsidR="00E0128A" w:rsidRPr="00E0128A" w:rsidRDefault="00E0128A" w:rsidP="00E0128A">
      <w:pPr>
        <w:rPr>
          <w:sz w:val="2"/>
          <w:szCs w:val="2"/>
        </w:rPr>
      </w:pPr>
    </w:p>
    <w:p w14:paraId="345F3E84" w14:textId="44EE0DF1" w:rsidR="00E0128A" w:rsidRPr="00E0128A" w:rsidRDefault="00E0128A" w:rsidP="00E0128A">
      <w:pPr>
        <w:rPr>
          <w:sz w:val="2"/>
          <w:szCs w:val="2"/>
        </w:rPr>
      </w:pPr>
    </w:p>
    <w:p w14:paraId="7B99B508" w14:textId="52C2F5FB" w:rsidR="00E0128A" w:rsidRPr="00E0128A" w:rsidRDefault="00E0128A" w:rsidP="00E0128A">
      <w:pPr>
        <w:rPr>
          <w:sz w:val="2"/>
          <w:szCs w:val="2"/>
        </w:rPr>
      </w:pPr>
    </w:p>
    <w:p w14:paraId="1C63849D" w14:textId="30E33A20" w:rsidR="00E0128A" w:rsidRPr="00E0128A" w:rsidRDefault="00E0128A" w:rsidP="00E0128A">
      <w:pPr>
        <w:rPr>
          <w:sz w:val="2"/>
          <w:szCs w:val="2"/>
        </w:rPr>
      </w:pPr>
    </w:p>
    <w:p w14:paraId="1839B538" w14:textId="78E9E5C7" w:rsidR="00E0128A" w:rsidRPr="00E0128A" w:rsidRDefault="00E0128A" w:rsidP="00E0128A">
      <w:pPr>
        <w:rPr>
          <w:sz w:val="2"/>
          <w:szCs w:val="2"/>
        </w:rPr>
      </w:pPr>
    </w:p>
    <w:p w14:paraId="40210B96" w14:textId="4EC662EA" w:rsidR="00E0128A" w:rsidRPr="00E0128A" w:rsidRDefault="00E0128A" w:rsidP="00E0128A">
      <w:pPr>
        <w:rPr>
          <w:sz w:val="2"/>
          <w:szCs w:val="2"/>
        </w:rPr>
      </w:pPr>
    </w:p>
    <w:p w14:paraId="2BCD9AA7" w14:textId="09B2C4E0" w:rsidR="00E0128A" w:rsidRPr="00E0128A" w:rsidRDefault="00E0128A" w:rsidP="00E0128A">
      <w:pPr>
        <w:rPr>
          <w:sz w:val="2"/>
          <w:szCs w:val="2"/>
        </w:rPr>
      </w:pPr>
    </w:p>
    <w:p w14:paraId="2A376E70" w14:textId="2B9486D8" w:rsidR="00E0128A" w:rsidRPr="00E0128A" w:rsidRDefault="00E0128A" w:rsidP="00E0128A">
      <w:pPr>
        <w:rPr>
          <w:sz w:val="2"/>
          <w:szCs w:val="2"/>
        </w:rPr>
      </w:pPr>
    </w:p>
    <w:p w14:paraId="7C05E33B" w14:textId="08EB5BAD" w:rsidR="00E0128A" w:rsidRPr="00E0128A" w:rsidRDefault="00E0128A" w:rsidP="00E0128A">
      <w:pPr>
        <w:rPr>
          <w:sz w:val="2"/>
          <w:szCs w:val="2"/>
        </w:rPr>
      </w:pPr>
    </w:p>
    <w:p w14:paraId="4828BE75" w14:textId="5E1F7AB3" w:rsidR="00E0128A" w:rsidRPr="00E0128A" w:rsidRDefault="00E0128A" w:rsidP="00E0128A">
      <w:pPr>
        <w:rPr>
          <w:sz w:val="2"/>
          <w:szCs w:val="2"/>
        </w:rPr>
      </w:pPr>
    </w:p>
    <w:p w14:paraId="78B309F4" w14:textId="0791C92F" w:rsidR="00E0128A" w:rsidRPr="00E0128A" w:rsidRDefault="00E0128A" w:rsidP="00E0128A">
      <w:pPr>
        <w:rPr>
          <w:sz w:val="2"/>
          <w:szCs w:val="2"/>
        </w:rPr>
      </w:pPr>
    </w:p>
    <w:p w14:paraId="7EDFC725" w14:textId="69E7C3AF" w:rsidR="00E0128A" w:rsidRPr="00E0128A" w:rsidRDefault="00E0128A" w:rsidP="00E0128A">
      <w:pPr>
        <w:rPr>
          <w:sz w:val="2"/>
          <w:szCs w:val="2"/>
        </w:rPr>
      </w:pPr>
    </w:p>
    <w:p w14:paraId="7B4B0A7B" w14:textId="08DDFED5" w:rsidR="00E0128A" w:rsidRPr="00E0128A" w:rsidRDefault="00E0128A" w:rsidP="00E0128A">
      <w:pPr>
        <w:rPr>
          <w:sz w:val="2"/>
          <w:szCs w:val="2"/>
        </w:rPr>
      </w:pPr>
    </w:p>
    <w:p w14:paraId="4785E574" w14:textId="76C07631" w:rsidR="00E0128A" w:rsidRPr="00E0128A" w:rsidRDefault="00E0128A" w:rsidP="00E0128A">
      <w:pPr>
        <w:rPr>
          <w:sz w:val="2"/>
          <w:szCs w:val="2"/>
        </w:rPr>
      </w:pPr>
    </w:p>
    <w:p w14:paraId="50833AF3" w14:textId="55794D93" w:rsidR="00E0128A" w:rsidRPr="00E0128A" w:rsidRDefault="00E0128A" w:rsidP="00E0128A">
      <w:pPr>
        <w:rPr>
          <w:sz w:val="2"/>
          <w:szCs w:val="2"/>
        </w:rPr>
      </w:pPr>
    </w:p>
    <w:p w14:paraId="29A1DD51" w14:textId="41B428E5" w:rsidR="00E0128A" w:rsidRPr="00E0128A" w:rsidRDefault="00E0128A" w:rsidP="00E0128A">
      <w:pPr>
        <w:rPr>
          <w:sz w:val="2"/>
          <w:szCs w:val="2"/>
        </w:rPr>
      </w:pPr>
    </w:p>
    <w:p w14:paraId="3791A312" w14:textId="6929C71F" w:rsidR="00E0128A" w:rsidRPr="00E0128A" w:rsidRDefault="00E0128A" w:rsidP="00E0128A">
      <w:pPr>
        <w:rPr>
          <w:sz w:val="2"/>
          <w:szCs w:val="2"/>
        </w:rPr>
      </w:pPr>
    </w:p>
    <w:p w14:paraId="02C8EB73" w14:textId="70FD3F91" w:rsidR="00E0128A" w:rsidRPr="00E0128A" w:rsidRDefault="00E0128A" w:rsidP="00E0128A">
      <w:pPr>
        <w:rPr>
          <w:sz w:val="2"/>
          <w:szCs w:val="2"/>
        </w:rPr>
      </w:pPr>
    </w:p>
    <w:p w14:paraId="3E7C7EA3" w14:textId="4912FF6B" w:rsidR="00E0128A" w:rsidRPr="00E0128A" w:rsidRDefault="00E0128A" w:rsidP="00E0128A">
      <w:pPr>
        <w:rPr>
          <w:sz w:val="2"/>
          <w:szCs w:val="2"/>
        </w:rPr>
      </w:pPr>
    </w:p>
    <w:p w14:paraId="78DD7B4B" w14:textId="63CFDAC3" w:rsidR="00E0128A" w:rsidRPr="00E0128A" w:rsidRDefault="00E0128A" w:rsidP="00E0128A">
      <w:pPr>
        <w:rPr>
          <w:sz w:val="2"/>
          <w:szCs w:val="2"/>
        </w:rPr>
      </w:pPr>
    </w:p>
    <w:p w14:paraId="3808680C" w14:textId="358C5BD8" w:rsidR="00E0128A" w:rsidRPr="00E0128A" w:rsidRDefault="00E0128A" w:rsidP="00E0128A">
      <w:pPr>
        <w:rPr>
          <w:sz w:val="2"/>
          <w:szCs w:val="2"/>
        </w:rPr>
      </w:pPr>
    </w:p>
    <w:p w14:paraId="64AC2BE2" w14:textId="3C1C62B4" w:rsidR="00E0128A" w:rsidRPr="00E0128A" w:rsidRDefault="00E0128A" w:rsidP="00E0128A">
      <w:pPr>
        <w:rPr>
          <w:sz w:val="2"/>
          <w:szCs w:val="2"/>
        </w:rPr>
      </w:pPr>
    </w:p>
    <w:p w14:paraId="280378EC" w14:textId="2842ADEF" w:rsidR="00E0128A" w:rsidRPr="00E0128A" w:rsidRDefault="00E0128A" w:rsidP="00E0128A">
      <w:pPr>
        <w:rPr>
          <w:sz w:val="2"/>
          <w:szCs w:val="2"/>
        </w:rPr>
      </w:pPr>
    </w:p>
    <w:p w14:paraId="21176625" w14:textId="19B65563" w:rsidR="00E0128A" w:rsidRPr="00E0128A" w:rsidRDefault="00E0128A" w:rsidP="00E0128A">
      <w:pPr>
        <w:rPr>
          <w:sz w:val="2"/>
          <w:szCs w:val="2"/>
        </w:rPr>
      </w:pPr>
    </w:p>
    <w:p w14:paraId="02F6766F" w14:textId="442A2E08" w:rsidR="00E0128A" w:rsidRPr="00E0128A" w:rsidRDefault="00E0128A" w:rsidP="00E0128A">
      <w:pPr>
        <w:rPr>
          <w:sz w:val="2"/>
          <w:szCs w:val="2"/>
        </w:rPr>
      </w:pPr>
    </w:p>
    <w:p w14:paraId="2134BB1B" w14:textId="7EFACF40" w:rsidR="00E0128A" w:rsidRPr="00E0128A" w:rsidRDefault="00E0128A" w:rsidP="00E0128A">
      <w:pPr>
        <w:rPr>
          <w:sz w:val="2"/>
          <w:szCs w:val="2"/>
        </w:rPr>
      </w:pPr>
    </w:p>
    <w:p w14:paraId="76EDBF49" w14:textId="19D0493C" w:rsidR="00E0128A" w:rsidRPr="00E0128A" w:rsidRDefault="00E0128A" w:rsidP="00E0128A">
      <w:pPr>
        <w:rPr>
          <w:sz w:val="2"/>
          <w:szCs w:val="2"/>
        </w:rPr>
      </w:pPr>
    </w:p>
    <w:p w14:paraId="6696440F" w14:textId="2DBDD54F" w:rsidR="00E0128A" w:rsidRPr="00E0128A" w:rsidRDefault="00E0128A" w:rsidP="00E0128A">
      <w:pPr>
        <w:rPr>
          <w:sz w:val="2"/>
          <w:szCs w:val="2"/>
        </w:rPr>
      </w:pPr>
    </w:p>
    <w:p w14:paraId="66ACF3B7" w14:textId="140EA048" w:rsidR="00E0128A" w:rsidRPr="00E0128A" w:rsidRDefault="00E0128A" w:rsidP="00E0128A">
      <w:pPr>
        <w:rPr>
          <w:sz w:val="2"/>
          <w:szCs w:val="2"/>
        </w:rPr>
      </w:pPr>
    </w:p>
    <w:p w14:paraId="102793BF" w14:textId="595BB298" w:rsidR="00E0128A" w:rsidRPr="00E0128A" w:rsidRDefault="00E0128A" w:rsidP="00E0128A">
      <w:pPr>
        <w:rPr>
          <w:sz w:val="2"/>
          <w:szCs w:val="2"/>
        </w:rPr>
      </w:pPr>
    </w:p>
    <w:p w14:paraId="2DDF5181" w14:textId="6B4684FF" w:rsidR="00E0128A" w:rsidRPr="00E0128A" w:rsidRDefault="00E0128A" w:rsidP="00E0128A">
      <w:pPr>
        <w:rPr>
          <w:sz w:val="2"/>
          <w:szCs w:val="2"/>
        </w:rPr>
      </w:pPr>
    </w:p>
    <w:p w14:paraId="0B692140" w14:textId="5B2D5C68" w:rsidR="00E0128A" w:rsidRPr="00E0128A" w:rsidRDefault="00E0128A" w:rsidP="00E0128A">
      <w:pPr>
        <w:rPr>
          <w:sz w:val="2"/>
          <w:szCs w:val="2"/>
        </w:rPr>
      </w:pPr>
    </w:p>
    <w:p w14:paraId="763ED88C" w14:textId="640659BC" w:rsidR="00E0128A" w:rsidRPr="00E0128A" w:rsidRDefault="00E0128A" w:rsidP="00E0128A">
      <w:pPr>
        <w:rPr>
          <w:sz w:val="2"/>
          <w:szCs w:val="2"/>
        </w:rPr>
      </w:pPr>
    </w:p>
    <w:p w14:paraId="62AD6A45" w14:textId="31D2C544" w:rsidR="00E0128A" w:rsidRPr="00E0128A" w:rsidRDefault="00E0128A" w:rsidP="00E0128A">
      <w:pPr>
        <w:rPr>
          <w:sz w:val="2"/>
          <w:szCs w:val="2"/>
        </w:rPr>
      </w:pPr>
    </w:p>
    <w:p w14:paraId="7DE68044" w14:textId="0ED3A43F" w:rsidR="00E0128A" w:rsidRPr="00E0128A" w:rsidRDefault="00E0128A" w:rsidP="00E0128A">
      <w:pPr>
        <w:rPr>
          <w:sz w:val="2"/>
          <w:szCs w:val="2"/>
        </w:rPr>
      </w:pPr>
    </w:p>
    <w:p w14:paraId="6850BBF5" w14:textId="7C47933F" w:rsidR="00E0128A" w:rsidRPr="00E0128A" w:rsidRDefault="00E0128A" w:rsidP="00E0128A">
      <w:pPr>
        <w:rPr>
          <w:sz w:val="2"/>
          <w:szCs w:val="2"/>
        </w:rPr>
      </w:pPr>
    </w:p>
    <w:p w14:paraId="60E8D1A5" w14:textId="5EBF8739" w:rsidR="00E0128A" w:rsidRPr="00E0128A" w:rsidRDefault="00E0128A" w:rsidP="00E0128A">
      <w:pPr>
        <w:rPr>
          <w:sz w:val="2"/>
          <w:szCs w:val="2"/>
        </w:rPr>
      </w:pPr>
    </w:p>
    <w:p w14:paraId="74B37F34" w14:textId="2523E481" w:rsidR="00E0128A" w:rsidRPr="00E0128A" w:rsidRDefault="00E0128A" w:rsidP="00E0128A">
      <w:pPr>
        <w:rPr>
          <w:sz w:val="2"/>
          <w:szCs w:val="2"/>
        </w:rPr>
      </w:pPr>
    </w:p>
    <w:p w14:paraId="58CE8A09" w14:textId="566D5763" w:rsidR="00E0128A" w:rsidRPr="00E0128A" w:rsidRDefault="00E0128A" w:rsidP="00FB47B2">
      <w:pPr>
        <w:tabs>
          <w:tab w:val="left" w:pos="5130"/>
        </w:tabs>
        <w:rPr>
          <w:sz w:val="2"/>
          <w:szCs w:val="2"/>
        </w:rPr>
      </w:pPr>
    </w:p>
    <w:p w14:paraId="3B613099" w14:textId="1A9227B0" w:rsidR="00E0128A" w:rsidRPr="00E0128A" w:rsidRDefault="00E0128A" w:rsidP="00E0128A">
      <w:pPr>
        <w:rPr>
          <w:sz w:val="2"/>
          <w:szCs w:val="2"/>
        </w:rPr>
      </w:pPr>
    </w:p>
    <w:p w14:paraId="74095710" w14:textId="255DEFA2" w:rsidR="00E0128A" w:rsidRPr="00E0128A" w:rsidRDefault="00E0128A" w:rsidP="00E0128A">
      <w:pPr>
        <w:rPr>
          <w:sz w:val="2"/>
          <w:szCs w:val="2"/>
        </w:rPr>
      </w:pPr>
    </w:p>
    <w:p w14:paraId="1FBEE635" w14:textId="79923640" w:rsidR="00E0128A" w:rsidRPr="00E0128A" w:rsidRDefault="00E0128A" w:rsidP="00E0128A">
      <w:pPr>
        <w:rPr>
          <w:sz w:val="2"/>
          <w:szCs w:val="2"/>
        </w:rPr>
      </w:pPr>
    </w:p>
    <w:p w14:paraId="79381B86" w14:textId="7884E1A2" w:rsidR="00E0128A" w:rsidRPr="00E0128A" w:rsidRDefault="00E0128A" w:rsidP="00E0128A">
      <w:pPr>
        <w:rPr>
          <w:sz w:val="2"/>
          <w:szCs w:val="2"/>
        </w:rPr>
      </w:pPr>
    </w:p>
    <w:p w14:paraId="1CD0EABB" w14:textId="15C9CA8C" w:rsidR="00E0128A" w:rsidRPr="00E0128A" w:rsidRDefault="00E0128A" w:rsidP="00E0128A">
      <w:pPr>
        <w:rPr>
          <w:sz w:val="2"/>
          <w:szCs w:val="2"/>
        </w:rPr>
      </w:pPr>
    </w:p>
    <w:p w14:paraId="796C22B0" w14:textId="447BC53B" w:rsidR="00E0128A" w:rsidRPr="00E0128A" w:rsidRDefault="00E0128A" w:rsidP="00E0128A">
      <w:pPr>
        <w:rPr>
          <w:sz w:val="2"/>
          <w:szCs w:val="2"/>
        </w:rPr>
      </w:pPr>
    </w:p>
    <w:p w14:paraId="5B4A35AF" w14:textId="48FA5ED4" w:rsidR="00E0128A" w:rsidRPr="00E0128A" w:rsidRDefault="00E0128A" w:rsidP="00E0128A">
      <w:pPr>
        <w:rPr>
          <w:sz w:val="2"/>
          <w:szCs w:val="2"/>
        </w:rPr>
      </w:pPr>
    </w:p>
    <w:p w14:paraId="4814C634" w14:textId="600494E7" w:rsidR="00E0128A" w:rsidRPr="00E0128A" w:rsidRDefault="00E0128A" w:rsidP="00E0128A">
      <w:pPr>
        <w:rPr>
          <w:sz w:val="2"/>
          <w:szCs w:val="2"/>
        </w:rPr>
      </w:pPr>
    </w:p>
    <w:p w14:paraId="2AD13DDB" w14:textId="383ECF87" w:rsidR="00E0128A" w:rsidRPr="00E0128A" w:rsidRDefault="00E0128A" w:rsidP="00E0128A">
      <w:pPr>
        <w:rPr>
          <w:sz w:val="2"/>
          <w:szCs w:val="2"/>
        </w:rPr>
      </w:pPr>
    </w:p>
    <w:p w14:paraId="5CAC4722" w14:textId="5831BC11" w:rsidR="00E0128A" w:rsidRPr="00E0128A" w:rsidRDefault="00E0128A" w:rsidP="00E0128A">
      <w:pPr>
        <w:rPr>
          <w:sz w:val="2"/>
          <w:szCs w:val="2"/>
        </w:rPr>
      </w:pPr>
    </w:p>
    <w:p w14:paraId="0708B46B" w14:textId="73FE10FC" w:rsidR="00E0128A" w:rsidRPr="00E0128A" w:rsidRDefault="00E0128A" w:rsidP="00E0128A">
      <w:pPr>
        <w:rPr>
          <w:sz w:val="2"/>
          <w:szCs w:val="2"/>
        </w:rPr>
      </w:pPr>
    </w:p>
    <w:p w14:paraId="74DE8283" w14:textId="1741DC3F" w:rsidR="00E0128A" w:rsidRPr="00E0128A" w:rsidRDefault="00E0128A" w:rsidP="00E0128A">
      <w:pPr>
        <w:rPr>
          <w:sz w:val="2"/>
          <w:szCs w:val="2"/>
        </w:rPr>
      </w:pPr>
    </w:p>
    <w:p w14:paraId="54AB0BB7" w14:textId="40ED597A" w:rsidR="00E0128A" w:rsidRPr="00E0128A" w:rsidRDefault="00E0128A" w:rsidP="00E0128A">
      <w:pPr>
        <w:rPr>
          <w:sz w:val="2"/>
          <w:szCs w:val="2"/>
        </w:rPr>
      </w:pPr>
    </w:p>
    <w:p w14:paraId="6C8E69AB" w14:textId="2E78C8D9" w:rsidR="00E0128A" w:rsidRPr="00E0128A" w:rsidRDefault="00E0128A" w:rsidP="00E0128A">
      <w:pPr>
        <w:rPr>
          <w:sz w:val="2"/>
          <w:szCs w:val="2"/>
        </w:rPr>
      </w:pPr>
    </w:p>
    <w:p w14:paraId="6ABDECE5" w14:textId="1335F2A6" w:rsidR="00E0128A" w:rsidRPr="00E0128A" w:rsidRDefault="00E0128A" w:rsidP="00E0128A">
      <w:pPr>
        <w:rPr>
          <w:sz w:val="2"/>
          <w:szCs w:val="2"/>
        </w:rPr>
      </w:pPr>
    </w:p>
    <w:p w14:paraId="1D858E30" w14:textId="27AC8A6D" w:rsidR="00E0128A" w:rsidRPr="00E0128A" w:rsidRDefault="00E0128A" w:rsidP="00E0128A">
      <w:pPr>
        <w:rPr>
          <w:sz w:val="2"/>
          <w:szCs w:val="2"/>
        </w:rPr>
      </w:pPr>
    </w:p>
    <w:p w14:paraId="214750EA" w14:textId="47F7E844" w:rsidR="00E0128A" w:rsidRPr="00E0128A" w:rsidRDefault="00E0128A" w:rsidP="00E0128A">
      <w:pPr>
        <w:rPr>
          <w:sz w:val="2"/>
          <w:szCs w:val="2"/>
        </w:rPr>
      </w:pPr>
    </w:p>
    <w:p w14:paraId="0C964895" w14:textId="7C6B215D" w:rsidR="00E0128A" w:rsidRPr="00E0128A" w:rsidRDefault="00E0128A" w:rsidP="00E0128A">
      <w:pPr>
        <w:rPr>
          <w:sz w:val="2"/>
          <w:szCs w:val="2"/>
        </w:rPr>
      </w:pPr>
    </w:p>
    <w:p w14:paraId="34EBF78E" w14:textId="5B84C558" w:rsidR="00E0128A" w:rsidRPr="00E0128A" w:rsidRDefault="00E0128A" w:rsidP="00E0128A">
      <w:pPr>
        <w:rPr>
          <w:sz w:val="2"/>
          <w:szCs w:val="2"/>
        </w:rPr>
      </w:pPr>
    </w:p>
    <w:p w14:paraId="0F93BB1B" w14:textId="317DB122" w:rsidR="00E0128A" w:rsidRPr="00E0128A" w:rsidRDefault="00E0128A" w:rsidP="00E0128A">
      <w:pPr>
        <w:rPr>
          <w:sz w:val="2"/>
          <w:szCs w:val="2"/>
        </w:rPr>
      </w:pPr>
    </w:p>
    <w:p w14:paraId="3E013347" w14:textId="4F190109" w:rsidR="00E0128A" w:rsidRPr="00E0128A" w:rsidRDefault="00E0128A" w:rsidP="00E0128A">
      <w:pPr>
        <w:rPr>
          <w:sz w:val="2"/>
          <w:szCs w:val="2"/>
        </w:rPr>
      </w:pPr>
    </w:p>
    <w:p w14:paraId="0D4992BC" w14:textId="5A8EEF51" w:rsidR="00E0128A" w:rsidRPr="00E0128A" w:rsidRDefault="00E0128A" w:rsidP="00E0128A">
      <w:pPr>
        <w:rPr>
          <w:sz w:val="2"/>
          <w:szCs w:val="2"/>
        </w:rPr>
      </w:pPr>
    </w:p>
    <w:p w14:paraId="387FD908" w14:textId="6EFC0B23" w:rsidR="00E0128A" w:rsidRPr="00E0128A" w:rsidRDefault="00AC21F4" w:rsidP="00AC21F4">
      <w:pPr>
        <w:tabs>
          <w:tab w:val="left" w:pos="4845"/>
        </w:tabs>
        <w:rPr>
          <w:sz w:val="2"/>
          <w:szCs w:val="2"/>
        </w:rPr>
      </w:pPr>
      <w:r>
        <w:rPr>
          <w:sz w:val="2"/>
          <w:szCs w:val="2"/>
        </w:rPr>
        <w:tab/>
      </w:r>
    </w:p>
    <w:p w14:paraId="2BDBAB79" w14:textId="254E14A7" w:rsidR="00E0128A" w:rsidRPr="00E0128A" w:rsidRDefault="00E0128A" w:rsidP="00E0128A">
      <w:pPr>
        <w:rPr>
          <w:sz w:val="2"/>
          <w:szCs w:val="2"/>
        </w:rPr>
      </w:pPr>
    </w:p>
    <w:p w14:paraId="3F7B2063" w14:textId="71964802" w:rsidR="00E0128A" w:rsidRPr="00E0128A" w:rsidRDefault="00E0128A" w:rsidP="00E0128A">
      <w:pPr>
        <w:rPr>
          <w:sz w:val="2"/>
          <w:szCs w:val="2"/>
        </w:rPr>
      </w:pPr>
    </w:p>
    <w:p w14:paraId="2D5570F6" w14:textId="41DB4723" w:rsidR="00E0128A" w:rsidRPr="00E0128A" w:rsidRDefault="00E0128A" w:rsidP="00E0128A">
      <w:pPr>
        <w:rPr>
          <w:sz w:val="2"/>
          <w:szCs w:val="2"/>
        </w:rPr>
      </w:pPr>
    </w:p>
    <w:p w14:paraId="113090DB" w14:textId="77A39F1D" w:rsidR="00E0128A" w:rsidRPr="00E0128A" w:rsidRDefault="00E0128A" w:rsidP="00CB4282">
      <w:pPr>
        <w:tabs>
          <w:tab w:val="left" w:pos="5055"/>
        </w:tabs>
        <w:rPr>
          <w:sz w:val="2"/>
          <w:szCs w:val="2"/>
        </w:rPr>
      </w:pPr>
    </w:p>
    <w:p w14:paraId="0553911E" w14:textId="71F2EA50" w:rsidR="00E0128A" w:rsidRPr="00E0128A" w:rsidRDefault="00E0128A" w:rsidP="00E0128A">
      <w:pPr>
        <w:rPr>
          <w:sz w:val="2"/>
          <w:szCs w:val="2"/>
        </w:rPr>
      </w:pPr>
    </w:p>
    <w:p w14:paraId="0F13E4AB" w14:textId="0938334A" w:rsidR="00E0128A" w:rsidRPr="00E0128A" w:rsidRDefault="00E0128A" w:rsidP="00E0128A">
      <w:pPr>
        <w:rPr>
          <w:sz w:val="2"/>
          <w:szCs w:val="2"/>
        </w:rPr>
      </w:pPr>
    </w:p>
    <w:p w14:paraId="4C145614" w14:textId="43371FF2" w:rsidR="00E0128A" w:rsidRPr="00E0128A" w:rsidRDefault="00E0128A" w:rsidP="00E0128A">
      <w:pPr>
        <w:rPr>
          <w:sz w:val="2"/>
          <w:szCs w:val="2"/>
        </w:rPr>
      </w:pPr>
    </w:p>
    <w:p w14:paraId="34D16939" w14:textId="60BE6F2B" w:rsidR="00E0128A" w:rsidRPr="00E0128A" w:rsidRDefault="00E0128A" w:rsidP="00E0128A">
      <w:pPr>
        <w:rPr>
          <w:sz w:val="2"/>
          <w:szCs w:val="2"/>
        </w:rPr>
      </w:pPr>
    </w:p>
    <w:p w14:paraId="04BBBF0F" w14:textId="319D4E49" w:rsidR="00E0128A" w:rsidRPr="00E0128A" w:rsidRDefault="00E0128A" w:rsidP="00E0128A">
      <w:pPr>
        <w:rPr>
          <w:sz w:val="2"/>
          <w:szCs w:val="2"/>
        </w:rPr>
      </w:pPr>
    </w:p>
    <w:p w14:paraId="00BC4EDA" w14:textId="5329BCD6" w:rsidR="00E0128A" w:rsidRPr="00E0128A" w:rsidRDefault="00E0128A" w:rsidP="00E0128A">
      <w:pPr>
        <w:rPr>
          <w:sz w:val="2"/>
          <w:szCs w:val="2"/>
        </w:rPr>
      </w:pPr>
    </w:p>
    <w:p w14:paraId="033E4E11" w14:textId="08458579" w:rsidR="00E0128A" w:rsidRPr="00E0128A" w:rsidRDefault="00E0128A" w:rsidP="00E0128A">
      <w:pPr>
        <w:rPr>
          <w:sz w:val="2"/>
          <w:szCs w:val="2"/>
        </w:rPr>
      </w:pPr>
    </w:p>
    <w:p w14:paraId="6E1E1546" w14:textId="1323169C" w:rsidR="00E0128A" w:rsidRPr="00E0128A" w:rsidRDefault="00E0128A" w:rsidP="00E0128A">
      <w:pPr>
        <w:rPr>
          <w:sz w:val="2"/>
          <w:szCs w:val="2"/>
        </w:rPr>
      </w:pPr>
    </w:p>
    <w:p w14:paraId="44271080" w14:textId="29B0D053" w:rsidR="00E0128A" w:rsidRPr="00E0128A" w:rsidRDefault="00E0128A" w:rsidP="00E0128A">
      <w:pPr>
        <w:rPr>
          <w:sz w:val="2"/>
          <w:szCs w:val="2"/>
        </w:rPr>
      </w:pPr>
    </w:p>
    <w:p w14:paraId="7F34C11D" w14:textId="25E161E2" w:rsidR="00E0128A" w:rsidRPr="00E0128A" w:rsidRDefault="00E0128A" w:rsidP="00E0128A">
      <w:pPr>
        <w:rPr>
          <w:sz w:val="2"/>
          <w:szCs w:val="2"/>
        </w:rPr>
      </w:pPr>
    </w:p>
    <w:p w14:paraId="5274E7C1" w14:textId="69EBA9FB" w:rsidR="00E0128A" w:rsidRPr="00E0128A" w:rsidRDefault="00E0128A" w:rsidP="00E0128A">
      <w:pPr>
        <w:rPr>
          <w:sz w:val="2"/>
          <w:szCs w:val="2"/>
        </w:rPr>
      </w:pPr>
    </w:p>
    <w:p w14:paraId="10E4FE58" w14:textId="3BFE289F" w:rsidR="00E0128A" w:rsidRPr="00E0128A" w:rsidRDefault="00E0128A" w:rsidP="00E0128A">
      <w:pPr>
        <w:rPr>
          <w:sz w:val="2"/>
          <w:szCs w:val="2"/>
        </w:rPr>
      </w:pPr>
    </w:p>
    <w:p w14:paraId="20692D83" w14:textId="7E03B495" w:rsidR="00E0128A" w:rsidRPr="00E0128A" w:rsidRDefault="00E0128A" w:rsidP="00E0128A">
      <w:pPr>
        <w:rPr>
          <w:sz w:val="2"/>
          <w:szCs w:val="2"/>
        </w:rPr>
      </w:pPr>
    </w:p>
    <w:p w14:paraId="6F33A898" w14:textId="2BD7C1C9" w:rsidR="00E0128A" w:rsidRPr="00E0128A" w:rsidRDefault="00E0128A" w:rsidP="00E0128A">
      <w:pPr>
        <w:rPr>
          <w:sz w:val="2"/>
          <w:szCs w:val="2"/>
        </w:rPr>
      </w:pPr>
    </w:p>
    <w:p w14:paraId="0F320B86" w14:textId="0DF0BC72" w:rsidR="00E0128A" w:rsidRPr="00E0128A" w:rsidRDefault="00E0128A" w:rsidP="00E0128A">
      <w:pPr>
        <w:rPr>
          <w:sz w:val="2"/>
          <w:szCs w:val="2"/>
        </w:rPr>
      </w:pPr>
    </w:p>
    <w:p w14:paraId="677A0DB2" w14:textId="506C4CEA" w:rsidR="00E0128A" w:rsidRPr="00E0128A" w:rsidRDefault="00E0128A" w:rsidP="00E0128A">
      <w:pPr>
        <w:rPr>
          <w:sz w:val="2"/>
          <w:szCs w:val="2"/>
        </w:rPr>
      </w:pPr>
    </w:p>
    <w:p w14:paraId="65CF9262" w14:textId="672FB096" w:rsidR="00E0128A" w:rsidRPr="00E0128A" w:rsidRDefault="00E0128A" w:rsidP="00E0128A">
      <w:pPr>
        <w:rPr>
          <w:sz w:val="2"/>
          <w:szCs w:val="2"/>
        </w:rPr>
      </w:pPr>
    </w:p>
    <w:p w14:paraId="2B96556B" w14:textId="4157A511" w:rsidR="00E0128A" w:rsidRPr="00E0128A" w:rsidRDefault="00E0128A" w:rsidP="00E0128A">
      <w:pPr>
        <w:rPr>
          <w:sz w:val="2"/>
          <w:szCs w:val="2"/>
        </w:rPr>
      </w:pPr>
    </w:p>
    <w:p w14:paraId="5A6443AF" w14:textId="5385677D" w:rsidR="00E0128A" w:rsidRPr="00E0128A" w:rsidRDefault="00E0128A" w:rsidP="00E0128A">
      <w:pPr>
        <w:rPr>
          <w:sz w:val="2"/>
          <w:szCs w:val="2"/>
        </w:rPr>
      </w:pPr>
    </w:p>
    <w:p w14:paraId="3FE01B39" w14:textId="13813A5E" w:rsidR="00E0128A" w:rsidRPr="00E0128A" w:rsidRDefault="00E0128A" w:rsidP="00E0128A">
      <w:pPr>
        <w:rPr>
          <w:sz w:val="2"/>
          <w:szCs w:val="2"/>
        </w:rPr>
      </w:pPr>
    </w:p>
    <w:p w14:paraId="5FA8E7C3" w14:textId="6DD005D8" w:rsidR="00E0128A" w:rsidRPr="00E0128A" w:rsidRDefault="00E0128A" w:rsidP="00E0128A">
      <w:pPr>
        <w:rPr>
          <w:sz w:val="2"/>
          <w:szCs w:val="2"/>
        </w:rPr>
      </w:pPr>
    </w:p>
    <w:p w14:paraId="607D1FC9" w14:textId="3B3946A6" w:rsidR="00E0128A" w:rsidRPr="00E0128A" w:rsidRDefault="00E0128A" w:rsidP="00E0128A">
      <w:pPr>
        <w:rPr>
          <w:sz w:val="2"/>
          <w:szCs w:val="2"/>
        </w:rPr>
      </w:pPr>
    </w:p>
    <w:p w14:paraId="1F5825F9" w14:textId="13B588DE" w:rsidR="00E0128A" w:rsidRPr="00E0128A" w:rsidRDefault="00E0128A" w:rsidP="00E0128A">
      <w:pPr>
        <w:rPr>
          <w:sz w:val="2"/>
          <w:szCs w:val="2"/>
        </w:rPr>
      </w:pPr>
    </w:p>
    <w:p w14:paraId="36506419" w14:textId="451CD671" w:rsidR="00E0128A" w:rsidRPr="00E0128A" w:rsidRDefault="00E0128A" w:rsidP="00E0128A">
      <w:pPr>
        <w:rPr>
          <w:sz w:val="2"/>
          <w:szCs w:val="2"/>
        </w:rPr>
      </w:pPr>
    </w:p>
    <w:p w14:paraId="7E5B9233" w14:textId="1A04B6F9" w:rsidR="00E0128A" w:rsidRPr="00E0128A" w:rsidRDefault="00E0128A" w:rsidP="00E0128A">
      <w:pPr>
        <w:rPr>
          <w:sz w:val="2"/>
          <w:szCs w:val="2"/>
        </w:rPr>
      </w:pPr>
    </w:p>
    <w:p w14:paraId="41EC3F74" w14:textId="1F4B2C8B" w:rsidR="00E0128A" w:rsidRPr="00E0128A" w:rsidRDefault="00E0128A" w:rsidP="00E0128A">
      <w:pPr>
        <w:rPr>
          <w:sz w:val="2"/>
          <w:szCs w:val="2"/>
        </w:rPr>
      </w:pPr>
    </w:p>
    <w:p w14:paraId="21F89D73" w14:textId="59BD0D28" w:rsidR="00E0128A" w:rsidRPr="00E0128A" w:rsidRDefault="00E0128A" w:rsidP="00E0128A">
      <w:pPr>
        <w:rPr>
          <w:sz w:val="2"/>
          <w:szCs w:val="2"/>
        </w:rPr>
      </w:pPr>
    </w:p>
    <w:p w14:paraId="44AEA334" w14:textId="7AB7DC67" w:rsidR="00E0128A" w:rsidRPr="00E0128A" w:rsidRDefault="00E0128A" w:rsidP="00E0128A">
      <w:pPr>
        <w:rPr>
          <w:sz w:val="2"/>
          <w:szCs w:val="2"/>
        </w:rPr>
      </w:pPr>
    </w:p>
    <w:p w14:paraId="7A8F4570" w14:textId="6567DAC9" w:rsidR="00E0128A" w:rsidRPr="00E0128A" w:rsidRDefault="00E0128A" w:rsidP="00E0128A">
      <w:pPr>
        <w:rPr>
          <w:sz w:val="2"/>
          <w:szCs w:val="2"/>
        </w:rPr>
      </w:pPr>
    </w:p>
    <w:p w14:paraId="5C415006" w14:textId="50A7CB73" w:rsidR="00E0128A" w:rsidRPr="00E0128A" w:rsidRDefault="00E0128A" w:rsidP="00E0128A">
      <w:pPr>
        <w:rPr>
          <w:sz w:val="2"/>
          <w:szCs w:val="2"/>
        </w:rPr>
      </w:pPr>
    </w:p>
    <w:p w14:paraId="5034C960" w14:textId="141E5679" w:rsidR="00E0128A" w:rsidRPr="00E0128A" w:rsidRDefault="00E0128A" w:rsidP="00E0128A">
      <w:pPr>
        <w:rPr>
          <w:sz w:val="2"/>
          <w:szCs w:val="2"/>
        </w:rPr>
      </w:pPr>
    </w:p>
    <w:p w14:paraId="6AE81754" w14:textId="64D3D445" w:rsidR="00E0128A" w:rsidRPr="00E0128A" w:rsidRDefault="00E0128A" w:rsidP="00E0128A">
      <w:pPr>
        <w:rPr>
          <w:sz w:val="2"/>
          <w:szCs w:val="2"/>
        </w:rPr>
      </w:pPr>
    </w:p>
    <w:p w14:paraId="1603D308" w14:textId="2BC39C72" w:rsidR="00E0128A" w:rsidRPr="00E0128A" w:rsidRDefault="00E0128A" w:rsidP="00E0128A">
      <w:pPr>
        <w:rPr>
          <w:sz w:val="2"/>
          <w:szCs w:val="2"/>
        </w:rPr>
      </w:pPr>
    </w:p>
    <w:p w14:paraId="0A558048" w14:textId="0D270CD9" w:rsidR="00E0128A" w:rsidRPr="00E0128A" w:rsidRDefault="00E0128A" w:rsidP="00E0128A">
      <w:pPr>
        <w:rPr>
          <w:sz w:val="2"/>
          <w:szCs w:val="2"/>
        </w:rPr>
      </w:pPr>
    </w:p>
    <w:p w14:paraId="2E248746" w14:textId="4A6642E0" w:rsidR="00E0128A" w:rsidRPr="00E0128A" w:rsidRDefault="00E0128A" w:rsidP="00E0128A">
      <w:pPr>
        <w:rPr>
          <w:sz w:val="2"/>
          <w:szCs w:val="2"/>
        </w:rPr>
      </w:pPr>
    </w:p>
    <w:p w14:paraId="502058ED" w14:textId="040055DE" w:rsidR="00E0128A" w:rsidRPr="00E0128A" w:rsidRDefault="00E0128A" w:rsidP="00E0128A">
      <w:pPr>
        <w:rPr>
          <w:sz w:val="2"/>
          <w:szCs w:val="2"/>
        </w:rPr>
      </w:pPr>
    </w:p>
    <w:p w14:paraId="656C9D2B" w14:textId="12D66A91" w:rsidR="00E0128A" w:rsidRPr="00E0128A" w:rsidRDefault="00E0128A" w:rsidP="00AC21F4">
      <w:pPr>
        <w:rPr>
          <w:sz w:val="2"/>
          <w:szCs w:val="2"/>
        </w:rPr>
      </w:pPr>
    </w:p>
    <w:p w14:paraId="46C2FE63" w14:textId="41A60145" w:rsidR="00E0128A" w:rsidRPr="00E0128A" w:rsidRDefault="00E0128A" w:rsidP="00E0128A">
      <w:pPr>
        <w:rPr>
          <w:sz w:val="2"/>
          <w:szCs w:val="2"/>
        </w:rPr>
      </w:pPr>
    </w:p>
    <w:p w14:paraId="188B7DB9" w14:textId="3A62EAE3" w:rsidR="00E0128A" w:rsidRPr="00E0128A" w:rsidRDefault="00E0128A" w:rsidP="00E0128A">
      <w:pPr>
        <w:rPr>
          <w:sz w:val="2"/>
          <w:szCs w:val="2"/>
        </w:rPr>
      </w:pPr>
    </w:p>
    <w:p w14:paraId="7FD9E7A5" w14:textId="65989555" w:rsidR="00E0128A" w:rsidRPr="00E0128A" w:rsidRDefault="00E0128A" w:rsidP="00E0128A">
      <w:pPr>
        <w:rPr>
          <w:sz w:val="2"/>
          <w:szCs w:val="2"/>
        </w:rPr>
      </w:pPr>
    </w:p>
    <w:p w14:paraId="29A5C967" w14:textId="582C40FE" w:rsidR="00E0128A" w:rsidRPr="00E0128A" w:rsidRDefault="00E0128A" w:rsidP="00E0128A">
      <w:pPr>
        <w:rPr>
          <w:sz w:val="2"/>
          <w:szCs w:val="2"/>
        </w:rPr>
      </w:pPr>
    </w:p>
    <w:p w14:paraId="34C6428A" w14:textId="34F3820C" w:rsidR="00E0128A" w:rsidRPr="00E0128A" w:rsidRDefault="00E0128A" w:rsidP="00E0128A">
      <w:pPr>
        <w:rPr>
          <w:sz w:val="2"/>
          <w:szCs w:val="2"/>
        </w:rPr>
      </w:pPr>
    </w:p>
    <w:p w14:paraId="7CD0DEFF" w14:textId="7407D844" w:rsidR="00E0128A" w:rsidRPr="00E0128A" w:rsidRDefault="00E0128A" w:rsidP="00E0128A">
      <w:pPr>
        <w:rPr>
          <w:sz w:val="2"/>
          <w:szCs w:val="2"/>
        </w:rPr>
      </w:pPr>
    </w:p>
    <w:p w14:paraId="6C009DD0" w14:textId="6EB3312A" w:rsidR="00E0128A" w:rsidRPr="00E0128A" w:rsidRDefault="00E0128A" w:rsidP="00E0128A">
      <w:pPr>
        <w:rPr>
          <w:sz w:val="2"/>
          <w:szCs w:val="2"/>
        </w:rPr>
      </w:pPr>
    </w:p>
    <w:p w14:paraId="6B721B28" w14:textId="1388B3F6" w:rsidR="00E0128A" w:rsidRPr="00E0128A" w:rsidRDefault="00E0128A" w:rsidP="00E0128A">
      <w:pPr>
        <w:rPr>
          <w:sz w:val="2"/>
          <w:szCs w:val="2"/>
        </w:rPr>
      </w:pPr>
    </w:p>
    <w:p w14:paraId="7E6CA387" w14:textId="28CA76F8" w:rsidR="00E0128A" w:rsidRPr="00E0128A" w:rsidRDefault="00E0128A" w:rsidP="00E0128A">
      <w:pPr>
        <w:rPr>
          <w:sz w:val="2"/>
          <w:szCs w:val="2"/>
        </w:rPr>
      </w:pPr>
    </w:p>
    <w:p w14:paraId="7A42C48F" w14:textId="6E7B9230" w:rsidR="00E0128A" w:rsidRPr="00E0128A" w:rsidRDefault="00E0128A" w:rsidP="00E0128A">
      <w:pPr>
        <w:rPr>
          <w:sz w:val="2"/>
          <w:szCs w:val="2"/>
        </w:rPr>
      </w:pPr>
    </w:p>
    <w:p w14:paraId="15A43F8A" w14:textId="59264D99" w:rsidR="00E0128A" w:rsidRPr="00E0128A" w:rsidRDefault="00E0128A" w:rsidP="00E0128A">
      <w:pPr>
        <w:rPr>
          <w:sz w:val="2"/>
          <w:szCs w:val="2"/>
        </w:rPr>
      </w:pPr>
    </w:p>
    <w:p w14:paraId="2D7BD6D3" w14:textId="02ED3A3E" w:rsidR="00E0128A" w:rsidRPr="00E0128A" w:rsidRDefault="00E0128A" w:rsidP="00E0128A">
      <w:pPr>
        <w:rPr>
          <w:sz w:val="2"/>
          <w:szCs w:val="2"/>
        </w:rPr>
      </w:pPr>
    </w:p>
    <w:p w14:paraId="61E00AFA" w14:textId="6B120A56" w:rsidR="00E0128A" w:rsidRPr="00E0128A" w:rsidRDefault="00E0128A" w:rsidP="00E0128A">
      <w:pPr>
        <w:rPr>
          <w:sz w:val="2"/>
          <w:szCs w:val="2"/>
        </w:rPr>
      </w:pPr>
    </w:p>
    <w:p w14:paraId="2E237D34" w14:textId="22870664" w:rsidR="00E0128A" w:rsidRPr="00E0128A" w:rsidRDefault="00E0128A" w:rsidP="00E0128A">
      <w:pPr>
        <w:rPr>
          <w:sz w:val="2"/>
          <w:szCs w:val="2"/>
        </w:rPr>
      </w:pPr>
    </w:p>
    <w:p w14:paraId="310CDD48" w14:textId="5591DA69" w:rsidR="00E0128A" w:rsidRPr="00E0128A" w:rsidRDefault="00E0128A" w:rsidP="00E0128A">
      <w:pPr>
        <w:rPr>
          <w:sz w:val="2"/>
          <w:szCs w:val="2"/>
        </w:rPr>
      </w:pPr>
    </w:p>
    <w:p w14:paraId="5774E461" w14:textId="3A6A4F34" w:rsidR="00E0128A" w:rsidRPr="00E0128A" w:rsidRDefault="00E0128A" w:rsidP="00E0128A">
      <w:pPr>
        <w:rPr>
          <w:sz w:val="2"/>
          <w:szCs w:val="2"/>
        </w:rPr>
      </w:pPr>
    </w:p>
    <w:p w14:paraId="1B6D624C" w14:textId="4E60C05F" w:rsidR="00E0128A" w:rsidRPr="00E0128A" w:rsidRDefault="00E0128A" w:rsidP="00E0128A">
      <w:pPr>
        <w:rPr>
          <w:sz w:val="2"/>
          <w:szCs w:val="2"/>
        </w:rPr>
      </w:pPr>
    </w:p>
    <w:p w14:paraId="70C0D047" w14:textId="300336D8" w:rsidR="00E0128A" w:rsidRPr="00E0128A" w:rsidRDefault="00E0128A" w:rsidP="00E0128A">
      <w:pPr>
        <w:rPr>
          <w:sz w:val="2"/>
          <w:szCs w:val="2"/>
        </w:rPr>
      </w:pPr>
    </w:p>
    <w:p w14:paraId="065BCA79" w14:textId="0A733ACF" w:rsidR="00E0128A" w:rsidRPr="00E0128A" w:rsidRDefault="00E0128A" w:rsidP="00E0128A">
      <w:pPr>
        <w:rPr>
          <w:sz w:val="2"/>
          <w:szCs w:val="2"/>
        </w:rPr>
      </w:pPr>
    </w:p>
    <w:p w14:paraId="01A3C92E" w14:textId="0369A31C" w:rsidR="00E0128A" w:rsidRPr="00E0128A" w:rsidRDefault="00E0128A" w:rsidP="00E0128A">
      <w:pPr>
        <w:rPr>
          <w:sz w:val="2"/>
          <w:szCs w:val="2"/>
        </w:rPr>
      </w:pPr>
    </w:p>
    <w:p w14:paraId="06A321E6" w14:textId="3B58206C" w:rsidR="00E0128A" w:rsidRPr="00E0128A" w:rsidRDefault="00E0128A" w:rsidP="00E0128A">
      <w:pPr>
        <w:rPr>
          <w:sz w:val="2"/>
          <w:szCs w:val="2"/>
        </w:rPr>
      </w:pPr>
    </w:p>
    <w:p w14:paraId="3EE09BB7" w14:textId="49C280A4" w:rsidR="00E0128A" w:rsidRPr="00E0128A" w:rsidRDefault="00E0128A" w:rsidP="00E0128A">
      <w:pPr>
        <w:rPr>
          <w:sz w:val="2"/>
          <w:szCs w:val="2"/>
        </w:rPr>
      </w:pPr>
    </w:p>
    <w:p w14:paraId="45CDE028" w14:textId="4FA6FD98" w:rsidR="00E0128A" w:rsidRPr="00E0128A" w:rsidRDefault="00FB47B2" w:rsidP="00FB47B2">
      <w:pPr>
        <w:tabs>
          <w:tab w:val="left" w:pos="8025"/>
        </w:tabs>
        <w:rPr>
          <w:sz w:val="2"/>
          <w:szCs w:val="2"/>
        </w:rPr>
      </w:pPr>
      <w:r>
        <w:rPr>
          <w:sz w:val="2"/>
          <w:szCs w:val="2"/>
        </w:rPr>
        <w:tab/>
      </w:r>
    </w:p>
    <w:p w14:paraId="27F1BE3D" w14:textId="001C02CE" w:rsidR="00E0128A" w:rsidRPr="00E0128A" w:rsidRDefault="00E0128A" w:rsidP="00E0128A">
      <w:pPr>
        <w:rPr>
          <w:sz w:val="2"/>
          <w:szCs w:val="2"/>
        </w:rPr>
      </w:pPr>
    </w:p>
    <w:p w14:paraId="4DA447BE" w14:textId="326112A0" w:rsidR="00E0128A" w:rsidRPr="00E0128A" w:rsidRDefault="00E0128A" w:rsidP="00E0128A">
      <w:pPr>
        <w:rPr>
          <w:sz w:val="2"/>
          <w:szCs w:val="2"/>
        </w:rPr>
      </w:pPr>
    </w:p>
    <w:p w14:paraId="51145ABE" w14:textId="14EA03F7" w:rsidR="00E0128A" w:rsidRPr="00E0128A" w:rsidRDefault="00E0128A" w:rsidP="00E0128A">
      <w:pPr>
        <w:rPr>
          <w:sz w:val="2"/>
          <w:szCs w:val="2"/>
        </w:rPr>
      </w:pPr>
    </w:p>
    <w:p w14:paraId="70A6E582" w14:textId="4DBF90B4" w:rsidR="00E0128A" w:rsidRPr="00E0128A" w:rsidRDefault="00E0128A" w:rsidP="00E0128A">
      <w:pPr>
        <w:rPr>
          <w:sz w:val="2"/>
          <w:szCs w:val="2"/>
        </w:rPr>
      </w:pPr>
    </w:p>
    <w:p w14:paraId="491F398F" w14:textId="4DEFF991" w:rsidR="00E0128A" w:rsidRPr="00E0128A" w:rsidRDefault="00E0128A" w:rsidP="00E0128A">
      <w:pPr>
        <w:rPr>
          <w:sz w:val="2"/>
          <w:szCs w:val="2"/>
        </w:rPr>
      </w:pPr>
    </w:p>
    <w:p w14:paraId="0A46089F" w14:textId="3BC5602D" w:rsidR="00E0128A" w:rsidRPr="00E0128A" w:rsidRDefault="00E0128A" w:rsidP="00E0128A">
      <w:pPr>
        <w:rPr>
          <w:sz w:val="2"/>
          <w:szCs w:val="2"/>
        </w:rPr>
      </w:pPr>
    </w:p>
    <w:p w14:paraId="1E0782D4" w14:textId="2132C8BF" w:rsidR="00E0128A" w:rsidRPr="00E0128A" w:rsidRDefault="00E0128A" w:rsidP="00E0128A">
      <w:pPr>
        <w:rPr>
          <w:sz w:val="2"/>
          <w:szCs w:val="2"/>
        </w:rPr>
      </w:pPr>
    </w:p>
    <w:p w14:paraId="344C1709" w14:textId="661C9154" w:rsidR="00E0128A" w:rsidRPr="00E0128A" w:rsidRDefault="00E0128A" w:rsidP="00E0128A">
      <w:pPr>
        <w:rPr>
          <w:sz w:val="2"/>
          <w:szCs w:val="2"/>
        </w:rPr>
      </w:pPr>
    </w:p>
    <w:p w14:paraId="71003448" w14:textId="2FE29628" w:rsidR="00E0128A" w:rsidRPr="00E0128A" w:rsidRDefault="00E0128A" w:rsidP="00E0128A">
      <w:pPr>
        <w:rPr>
          <w:sz w:val="2"/>
          <w:szCs w:val="2"/>
        </w:rPr>
      </w:pPr>
    </w:p>
    <w:p w14:paraId="22A75ADE" w14:textId="0955C46D" w:rsidR="00E0128A" w:rsidRPr="00E0128A" w:rsidRDefault="00E0128A" w:rsidP="00E0128A">
      <w:pPr>
        <w:rPr>
          <w:sz w:val="2"/>
          <w:szCs w:val="2"/>
        </w:rPr>
      </w:pPr>
    </w:p>
    <w:p w14:paraId="37E513CD" w14:textId="4B0F601C" w:rsidR="00E0128A" w:rsidRPr="00E0128A" w:rsidRDefault="00E0128A" w:rsidP="004E1AAB">
      <w:pPr>
        <w:tabs>
          <w:tab w:val="left" w:pos="4635"/>
        </w:tabs>
        <w:rPr>
          <w:sz w:val="2"/>
          <w:szCs w:val="2"/>
        </w:rPr>
      </w:pPr>
    </w:p>
    <w:p w14:paraId="20A9C1AB" w14:textId="2B777AF0" w:rsidR="00E0128A" w:rsidRPr="00E0128A" w:rsidRDefault="00E0128A" w:rsidP="00E0128A">
      <w:pPr>
        <w:rPr>
          <w:sz w:val="2"/>
          <w:szCs w:val="2"/>
        </w:rPr>
      </w:pPr>
    </w:p>
    <w:p w14:paraId="0A6ED859" w14:textId="7C4241EC" w:rsidR="00E0128A" w:rsidRPr="00E0128A" w:rsidRDefault="00E0128A" w:rsidP="00AC21F4">
      <w:pPr>
        <w:tabs>
          <w:tab w:val="left" w:pos="6255"/>
        </w:tabs>
        <w:rPr>
          <w:sz w:val="2"/>
          <w:szCs w:val="2"/>
        </w:rPr>
      </w:pPr>
    </w:p>
    <w:p w14:paraId="011A60FE" w14:textId="6C07AF70" w:rsidR="00E0128A" w:rsidRPr="00E0128A" w:rsidRDefault="00E0128A" w:rsidP="00E0128A">
      <w:pPr>
        <w:rPr>
          <w:sz w:val="2"/>
          <w:szCs w:val="2"/>
        </w:rPr>
      </w:pPr>
    </w:p>
    <w:p w14:paraId="7DE23A3F" w14:textId="6AE1711B" w:rsidR="00E0128A" w:rsidRPr="00E0128A" w:rsidRDefault="00E0128A" w:rsidP="00E0128A">
      <w:pPr>
        <w:rPr>
          <w:sz w:val="2"/>
          <w:szCs w:val="2"/>
        </w:rPr>
      </w:pPr>
    </w:p>
    <w:p w14:paraId="552CECCF" w14:textId="37859B7D" w:rsidR="00E0128A" w:rsidRPr="00E0128A" w:rsidRDefault="00E0128A" w:rsidP="00E0128A">
      <w:pPr>
        <w:rPr>
          <w:sz w:val="2"/>
          <w:szCs w:val="2"/>
        </w:rPr>
      </w:pPr>
    </w:p>
    <w:p w14:paraId="1BAADF88" w14:textId="054E2513" w:rsidR="00E0128A" w:rsidRPr="00E0128A" w:rsidRDefault="00E0128A" w:rsidP="00E0128A">
      <w:pPr>
        <w:rPr>
          <w:sz w:val="2"/>
          <w:szCs w:val="2"/>
        </w:rPr>
      </w:pPr>
    </w:p>
    <w:p w14:paraId="21F0F404" w14:textId="33CDF414" w:rsidR="00E0128A" w:rsidRPr="00E0128A" w:rsidRDefault="00E0128A" w:rsidP="00E0128A">
      <w:pPr>
        <w:rPr>
          <w:sz w:val="2"/>
          <w:szCs w:val="2"/>
        </w:rPr>
      </w:pPr>
    </w:p>
    <w:p w14:paraId="7F1966B3" w14:textId="0C85CD27" w:rsidR="00E0128A" w:rsidRPr="00E0128A" w:rsidRDefault="00E0128A" w:rsidP="00E0128A">
      <w:pPr>
        <w:rPr>
          <w:sz w:val="2"/>
          <w:szCs w:val="2"/>
        </w:rPr>
      </w:pPr>
    </w:p>
    <w:p w14:paraId="041C08D8" w14:textId="428BF85F" w:rsidR="00E0128A" w:rsidRPr="00E0128A" w:rsidRDefault="00E0128A" w:rsidP="00E0128A">
      <w:pPr>
        <w:rPr>
          <w:sz w:val="2"/>
          <w:szCs w:val="2"/>
        </w:rPr>
      </w:pPr>
    </w:p>
    <w:p w14:paraId="28989503" w14:textId="2DDE6F92" w:rsidR="00E0128A" w:rsidRPr="00E0128A" w:rsidRDefault="00E0128A" w:rsidP="00E0128A">
      <w:pPr>
        <w:tabs>
          <w:tab w:val="left" w:pos="5138"/>
        </w:tabs>
        <w:rPr>
          <w:sz w:val="2"/>
          <w:szCs w:val="2"/>
        </w:rPr>
      </w:pPr>
    </w:p>
    <w:p w14:paraId="14442CE0" w14:textId="167A4BDF" w:rsidR="00E0128A" w:rsidRPr="00E0128A" w:rsidRDefault="00E0128A" w:rsidP="00E0128A">
      <w:pPr>
        <w:rPr>
          <w:sz w:val="2"/>
          <w:szCs w:val="2"/>
        </w:rPr>
      </w:pPr>
    </w:p>
    <w:p w14:paraId="6CBD555B" w14:textId="3680741D" w:rsidR="00E0128A" w:rsidRPr="00E0128A" w:rsidRDefault="00E0128A" w:rsidP="00E0128A">
      <w:pPr>
        <w:rPr>
          <w:sz w:val="2"/>
          <w:szCs w:val="2"/>
        </w:rPr>
      </w:pPr>
    </w:p>
    <w:p w14:paraId="78F35BEA" w14:textId="2B1A28FA" w:rsidR="00E0128A" w:rsidRPr="00E0128A" w:rsidRDefault="00E0128A" w:rsidP="00E0128A">
      <w:pPr>
        <w:rPr>
          <w:sz w:val="2"/>
          <w:szCs w:val="2"/>
        </w:rPr>
      </w:pPr>
    </w:p>
    <w:p w14:paraId="25A2DA29" w14:textId="73981A7A" w:rsidR="00E0128A" w:rsidRPr="00E0128A" w:rsidRDefault="00E0128A" w:rsidP="00E0128A">
      <w:pPr>
        <w:rPr>
          <w:sz w:val="2"/>
          <w:szCs w:val="2"/>
        </w:rPr>
      </w:pPr>
    </w:p>
    <w:p w14:paraId="2D3CB461" w14:textId="0CE0C309" w:rsidR="00E0128A" w:rsidRPr="00E0128A" w:rsidRDefault="00E0128A" w:rsidP="00E0128A">
      <w:pPr>
        <w:rPr>
          <w:sz w:val="2"/>
          <w:szCs w:val="2"/>
        </w:rPr>
      </w:pPr>
    </w:p>
    <w:p w14:paraId="25A6E2EC" w14:textId="0E5C497C" w:rsidR="00E0128A" w:rsidRPr="00E0128A" w:rsidRDefault="00E0128A" w:rsidP="00E0128A">
      <w:pPr>
        <w:rPr>
          <w:sz w:val="2"/>
          <w:szCs w:val="2"/>
        </w:rPr>
      </w:pPr>
    </w:p>
    <w:p w14:paraId="057BD40C" w14:textId="7A827419" w:rsidR="00E0128A" w:rsidRPr="00E0128A" w:rsidRDefault="00E0128A" w:rsidP="00E0128A">
      <w:pPr>
        <w:rPr>
          <w:sz w:val="2"/>
          <w:szCs w:val="2"/>
        </w:rPr>
      </w:pPr>
    </w:p>
    <w:p w14:paraId="79ACD592" w14:textId="768A30DB" w:rsidR="00E0128A" w:rsidRPr="00E0128A" w:rsidRDefault="00E0128A" w:rsidP="00E0128A">
      <w:pPr>
        <w:rPr>
          <w:sz w:val="2"/>
          <w:szCs w:val="2"/>
        </w:rPr>
      </w:pPr>
    </w:p>
    <w:p w14:paraId="2E813446" w14:textId="2DBF3EDE" w:rsidR="00E0128A" w:rsidRPr="00E0128A" w:rsidRDefault="00E0128A" w:rsidP="00E0128A">
      <w:pPr>
        <w:rPr>
          <w:sz w:val="2"/>
          <w:szCs w:val="2"/>
        </w:rPr>
      </w:pPr>
    </w:p>
    <w:p w14:paraId="1CDB9188" w14:textId="2E6AE1CE" w:rsidR="00E0128A" w:rsidRPr="00E0128A" w:rsidRDefault="00E0128A" w:rsidP="00E0128A">
      <w:pPr>
        <w:rPr>
          <w:sz w:val="2"/>
          <w:szCs w:val="2"/>
        </w:rPr>
      </w:pPr>
    </w:p>
    <w:p w14:paraId="556555AE" w14:textId="2B94D6BE" w:rsidR="00E0128A" w:rsidRPr="00E0128A" w:rsidRDefault="00E0128A" w:rsidP="00E0128A">
      <w:pPr>
        <w:rPr>
          <w:sz w:val="2"/>
          <w:szCs w:val="2"/>
        </w:rPr>
      </w:pPr>
    </w:p>
    <w:p w14:paraId="07FF0B65" w14:textId="5E64E965" w:rsidR="00E0128A" w:rsidRPr="00E0128A" w:rsidRDefault="00E0128A" w:rsidP="00E0128A">
      <w:pPr>
        <w:rPr>
          <w:sz w:val="2"/>
          <w:szCs w:val="2"/>
        </w:rPr>
      </w:pPr>
    </w:p>
    <w:p w14:paraId="605AC160" w14:textId="14B9591E" w:rsidR="00E0128A" w:rsidRPr="00E0128A" w:rsidRDefault="00E0128A" w:rsidP="00E0128A">
      <w:pPr>
        <w:rPr>
          <w:sz w:val="2"/>
          <w:szCs w:val="2"/>
        </w:rPr>
      </w:pPr>
    </w:p>
    <w:p w14:paraId="259C9430" w14:textId="02EDC970" w:rsidR="00E0128A" w:rsidRPr="00E0128A" w:rsidRDefault="00E0128A" w:rsidP="00E0128A">
      <w:pPr>
        <w:rPr>
          <w:sz w:val="2"/>
          <w:szCs w:val="2"/>
        </w:rPr>
      </w:pPr>
    </w:p>
    <w:p w14:paraId="7755728D" w14:textId="24187327" w:rsidR="00E0128A" w:rsidRPr="00E0128A" w:rsidRDefault="00E0128A" w:rsidP="00E0128A">
      <w:pPr>
        <w:rPr>
          <w:sz w:val="2"/>
          <w:szCs w:val="2"/>
        </w:rPr>
      </w:pPr>
    </w:p>
    <w:p w14:paraId="5906672C" w14:textId="65B0F22D" w:rsidR="00E0128A" w:rsidRPr="00E0128A" w:rsidRDefault="00E0128A" w:rsidP="00E0128A">
      <w:pPr>
        <w:rPr>
          <w:sz w:val="2"/>
          <w:szCs w:val="2"/>
        </w:rPr>
      </w:pPr>
    </w:p>
    <w:p w14:paraId="50479777" w14:textId="658A9861" w:rsidR="00E0128A" w:rsidRPr="00E0128A" w:rsidRDefault="00E0128A" w:rsidP="00E0128A">
      <w:pPr>
        <w:rPr>
          <w:sz w:val="2"/>
          <w:szCs w:val="2"/>
        </w:rPr>
      </w:pPr>
    </w:p>
    <w:p w14:paraId="1104AD83" w14:textId="7B81401F" w:rsidR="00E0128A" w:rsidRPr="00E0128A" w:rsidRDefault="00E0128A" w:rsidP="00E0128A">
      <w:pPr>
        <w:rPr>
          <w:sz w:val="2"/>
          <w:szCs w:val="2"/>
        </w:rPr>
      </w:pPr>
    </w:p>
    <w:p w14:paraId="2885D4AF" w14:textId="313CF4F3" w:rsidR="00E0128A" w:rsidRPr="00E0128A" w:rsidRDefault="00E0128A" w:rsidP="00E0128A">
      <w:pPr>
        <w:rPr>
          <w:sz w:val="2"/>
          <w:szCs w:val="2"/>
        </w:rPr>
      </w:pPr>
    </w:p>
    <w:p w14:paraId="0A8DCAAC" w14:textId="7CA4EB64" w:rsidR="00E0128A" w:rsidRPr="00E0128A" w:rsidRDefault="00E0128A" w:rsidP="00E0128A">
      <w:pPr>
        <w:rPr>
          <w:sz w:val="2"/>
          <w:szCs w:val="2"/>
        </w:rPr>
      </w:pPr>
    </w:p>
    <w:p w14:paraId="5DE76365" w14:textId="10DD1481" w:rsidR="00E0128A" w:rsidRPr="00E0128A" w:rsidRDefault="00E0128A" w:rsidP="00E0128A">
      <w:pPr>
        <w:rPr>
          <w:sz w:val="2"/>
          <w:szCs w:val="2"/>
        </w:rPr>
      </w:pPr>
    </w:p>
    <w:p w14:paraId="0C68412E" w14:textId="16992A8D" w:rsidR="00E0128A" w:rsidRPr="00E0128A" w:rsidRDefault="00E0128A" w:rsidP="00E0128A">
      <w:pPr>
        <w:rPr>
          <w:sz w:val="2"/>
          <w:szCs w:val="2"/>
        </w:rPr>
      </w:pPr>
    </w:p>
    <w:p w14:paraId="0D02167A" w14:textId="24250317" w:rsidR="00E0128A" w:rsidRPr="00E0128A" w:rsidRDefault="00E0128A" w:rsidP="00E0128A">
      <w:pPr>
        <w:rPr>
          <w:sz w:val="2"/>
          <w:szCs w:val="2"/>
        </w:rPr>
      </w:pPr>
    </w:p>
    <w:p w14:paraId="3AF448BF" w14:textId="4897947D" w:rsidR="00E0128A" w:rsidRPr="00E0128A" w:rsidRDefault="00E0128A" w:rsidP="00E0128A">
      <w:pPr>
        <w:rPr>
          <w:sz w:val="2"/>
          <w:szCs w:val="2"/>
        </w:rPr>
      </w:pPr>
    </w:p>
    <w:p w14:paraId="7A2855B9" w14:textId="786DA3FF" w:rsidR="00E0128A" w:rsidRPr="00E0128A" w:rsidRDefault="00E0128A" w:rsidP="00E0128A">
      <w:pPr>
        <w:rPr>
          <w:sz w:val="2"/>
          <w:szCs w:val="2"/>
        </w:rPr>
      </w:pPr>
    </w:p>
    <w:p w14:paraId="21396F57" w14:textId="33712044" w:rsidR="00E0128A" w:rsidRPr="00E0128A" w:rsidRDefault="00E0128A" w:rsidP="00E0128A">
      <w:pPr>
        <w:rPr>
          <w:sz w:val="2"/>
          <w:szCs w:val="2"/>
        </w:rPr>
      </w:pPr>
    </w:p>
    <w:p w14:paraId="15EFAB5F" w14:textId="268E06BF" w:rsidR="00E0128A" w:rsidRPr="00E0128A" w:rsidRDefault="00E0128A" w:rsidP="00E0128A">
      <w:pPr>
        <w:rPr>
          <w:sz w:val="2"/>
          <w:szCs w:val="2"/>
        </w:rPr>
      </w:pPr>
    </w:p>
    <w:p w14:paraId="31A59FCF" w14:textId="39F09A8C" w:rsidR="00E0128A" w:rsidRPr="00E0128A" w:rsidRDefault="00E0128A" w:rsidP="00E0128A">
      <w:pPr>
        <w:rPr>
          <w:sz w:val="2"/>
          <w:szCs w:val="2"/>
        </w:rPr>
      </w:pPr>
    </w:p>
    <w:p w14:paraId="5E65B83C" w14:textId="7F59CBA8" w:rsidR="00E0128A" w:rsidRPr="00E0128A" w:rsidRDefault="00E0128A" w:rsidP="00E0128A">
      <w:pPr>
        <w:rPr>
          <w:sz w:val="2"/>
          <w:szCs w:val="2"/>
        </w:rPr>
      </w:pPr>
    </w:p>
    <w:p w14:paraId="32E6E185" w14:textId="5E667DF6" w:rsidR="00E0128A" w:rsidRPr="00E0128A" w:rsidRDefault="00E0128A" w:rsidP="00E0128A">
      <w:pPr>
        <w:rPr>
          <w:sz w:val="2"/>
          <w:szCs w:val="2"/>
        </w:rPr>
      </w:pPr>
    </w:p>
    <w:p w14:paraId="1CFB2D9F" w14:textId="6B11EBC6" w:rsidR="00E0128A" w:rsidRPr="00E0128A" w:rsidRDefault="00E0128A" w:rsidP="00E0128A">
      <w:pPr>
        <w:rPr>
          <w:sz w:val="2"/>
          <w:szCs w:val="2"/>
        </w:rPr>
      </w:pPr>
    </w:p>
    <w:p w14:paraId="298F01EB" w14:textId="6E4958EE" w:rsidR="00E0128A" w:rsidRPr="00E0128A" w:rsidRDefault="00E0128A" w:rsidP="00E0128A">
      <w:pPr>
        <w:rPr>
          <w:sz w:val="2"/>
          <w:szCs w:val="2"/>
        </w:rPr>
      </w:pPr>
    </w:p>
    <w:p w14:paraId="0EE58405" w14:textId="16067A7A" w:rsidR="00E0128A" w:rsidRPr="00E0128A" w:rsidRDefault="00E0128A" w:rsidP="00E0128A">
      <w:pPr>
        <w:rPr>
          <w:sz w:val="2"/>
          <w:szCs w:val="2"/>
        </w:rPr>
      </w:pPr>
    </w:p>
    <w:p w14:paraId="6D65291F" w14:textId="659210EC" w:rsidR="00E0128A" w:rsidRPr="00E0128A" w:rsidRDefault="00E0128A" w:rsidP="00E0128A">
      <w:pPr>
        <w:tabs>
          <w:tab w:val="left" w:pos="3876"/>
        </w:tabs>
        <w:rPr>
          <w:sz w:val="2"/>
          <w:szCs w:val="2"/>
        </w:rPr>
      </w:pPr>
    </w:p>
    <w:p w14:paraId="39C90834" w14:textId="704C7A85" w:rsidR="00E0128A" w:rsidRPr="00E0128A" w:rsidRDefault="00E0128A" w:rsidP="00E0128A">
      <w:pPr>
        <w:rPr>
          <w:sz w:val="2"/>
          <w:szCs w:val="2"/>
        </w:rPr>
      </w:pPr>
    </w:p>
    <w:p w14:paraId="41053308" w14:textId="7F839757" w:rsidR="00E0128A" w:rsidRPr="00E0128A" w:rsidRDefault="00E0128A" w:rsidP="00E0128A">
      <w:pPr>
        <w:rPr>
          <w:sz w:val="2"/>
          <w:szCs w:val="2"/>
        </w:rPr>
      </w:pPr>
    </w:p>
    <w:p w14:paraId="7651D1D9" w14:textId="3BEC6BBE" w:rsidR="00E0128A" w:rsidRPr="00E0128A" w:rsidRDefault="00E0128A" w:rsidP="00E0128A">
      <w:pPr>
        <w:rPr>
          <w:sz w:val="2"/>
          <w:szCs w:val="2"/>
        </w:rPr>
      </w:pPr>
    </w:p>
    <w:p w14:paraId="77EE1FE0" w14:textId="0549DC00" w:rsidR="00E0128A" w:rsidRPr="00E0128A" w:rsidRDefault="00E0128A" w:rsidP="00E0128A">
      <w:pPr>
        <w:rPr>
          <w:sz w:val="2"/>
          <w:szCs w:val="2"/>
        </w:rPr>
      </w:pPr>
    </w:p>
    <w:p w14:paraId="7D8996C8" w14:textId="226A6BFF" w:rsidR="00E0128A" w:rsidRPr="00E0128A" w:rsidRDefault="00E0128A" w:rsidP="00E0128A">
      <w:pPr>
        <w:rPr>
          <w:sz w:val="2"/>
          <w:szCs w:val="2"/>
        </w:rPr>
      </w:pPr>
    </w:p>
    <w:p w14:paraId="67BDDA7E" w14:textId="79741133" w:rsidR="00E0128A" w:rsidRPr="00E0128A" w:rsidRDefault="00E0128A" w:rsidP="00E0128A">
      <w:pPr>
        <w:rPr>
          <w:sz w:val="2"/>
          <w:szCs w:val="2"/>
        </w:rPr>
      </w:pPr>
    </w:p>
    <w:p w14:paraId="74C4D446" w14:textId="3E108049" w:rsidR="00E0128A" w:rsidRPr="00E0128A" w:rsidRDefault="00E0128A" w:rsidP="00E0128A">
      <w:pPr>
        <w:rPr>
          <w:sz w:val="2"/>
          <w:szCs w:val="2"/>
        </w:rPr>
      </w:pPr>
    </w:p>
    <w:p w14:paraId="0046653D" w14:textId="27A67FDF" w:rsidR="00E0128A" w:rsidRPr="00E0128A" w:rsidRDefault="00E0128A" w:rsidP="00E0128A">
      <w:pPr>
        <w:rPr>
          <w:sz w:val="2"/>
          <w:szCs w:val="2"/>
        </w:rPr>
      </w:pPr>
    </w:p>
    <w:p w14:paraId="7FC01B9F" w14:textId="07F0ABA9" w:rsidR="00E0128A" w:rsidRPr="00E0128A" w:rsidRDefault="00E0128A" w:rsidP="00E0128A">
      <w:pPr>
        <w:rPr>
          <w:sz w:val="2"/>
          <w:szCs w:val="2"/>
        </w:rPr>
      </w:pPr>
    </w:p>
    <w:p w14:paraId="36F6207A" w14:textId="1B48B6FF" w:rsidR="00E0128A" w:rsidRPr="00E0128A" w:rsidRDefault="00E0128A" w:rsidP="00E0128A">
      <w:pPr>
        <w:rPr>
          <w:sz w:val="2"/>
          <w:szCs w:val="2"/>
        </w:rPr>
      </w:pPr>
    </w:p>
    <w:p w14:paraId="4FA123D6" w14:textId="73E8A25B" w:rsidR="00E0128A" w:rsidRPr="00E0128A" w:rsidRDefault="00E0128A" w:rsidP="00E0128A">
      <w:pPr>
        <w:rPr>
          <w:sz w:val="2"/>
          <w:szCs w:val="2"/>
        </w:rPr>
      </w:pPr>
    </w:p>
    <w:p w14:paraId="3EA96030" w14:textId="02DBF745" w:rsidR="00E0128A" w:rsidRPr="00E0128A" w:rsidRDefault="00E0128A" w:rsidP="00E0128A">
      <w:pPr>
        <w:rPr>
          <w:sz w:val="2"/>
          <w:szCs w:val="2"/>
        </w:rPr>
      </w:pPr>
    </w:p>
    <w:p w14:paraId="4BA9BFC6" w14:textId="4A2EE121" w:rsidR="00E0128A" w:rsidRPr="00E0128A" w:rsidRDefault="00E0128A" w:rsidP="00E0128A">
      <w:pPr>
        <w:rPr>
          <w:sz w:val="2"/>
          <w:szCs w:val="2"/>
        </w:rPr>
      </w:pPr>
    </w:p>
    <w:p w14:paraId="037F8370" w14:textId="4DE20800" w:rsidR="00E0128A" w:rsidRPr="00E0128A" w:rsidRDefault="00E0128A" w:rsidP="00E0128A">
      <w:pPr>
        <w:rPr>
          <w:sz w:val="2"/>
          <w:szCs w:val="2"/>
        </w:rPr>
      </w:pPr>
    </w:p>
    <w:p w14:paraId="7359B732" w14:textId="53D5F924" w:rsidR="00E0128A" w:rsidRPr="00E0128A" w:rsidRDefault="00E0128A" w:rsidP="00E0128A">
      <w:pPr>
        <w:rPr>
          <w:sz w:val="2"/>
          <w:szCs w:val="2"/>
        </w:rPr>
      </w:pPr>
    </w:p>
    <w:p w14:paraId="52C3BD35" w14:textId="3A3E8002" w:rsidR="00E0128A" w:rsidRPr="00E0128A" w:rsidRDefault="00E0128A" w:rsidP="00E0128A">
      <w:pPr>
        <w:rPr>
          <w:sz w:val="2"/>
          <w:szCs w:val="2"/>
        </w:rPr>
      </w:pPr>
    </w:p>
    <w:p w14:paraId="0AC199D5" w14:textId="40373055" w:rsidR="00E0128A" w:rsidRPr="00E0128A" w:rsidRDefault="00E0128A" w:rsidP="00E0128A">
      <w:pPr>
        <w:rPr>
          <w:sz w:val="2"/>
          <w:szCs w:val="2"/>
        </w:rPr>
      </w:pPr>
    </w:p>
    <w:p w14:paraId="20461050" w14:textId="3AEC81F6" w:rsidR="00E0128A" w:rsidRPr="00E0128A" w:rsidRDefault="00E0128A" w:rsidP="00E0128A">
      <w:pPr>
        <w:rPr>
          <w:sz w:val="2"/>
          <w:szCs w:val="2"/>
        </w:rPr>
      </w:pPr>
    </w:p>
    <w:p w14:paraId="1E429D5A" w14:textId="7C9B3725" w:rsidR="00E0128A" w:rsidRPr="00E0128A" w:rsidRDefault="00E0128A" w:rsidP="00E0128A">
      <w:pPr>
        <w:rPr>
          <w:sz w:val="2"/>
          <w:szCs w:val="2"/>
        </w:rPr>
      </w:pPr>
    </w:p>
    <w:p w14:paraId="699F8225" w14:textId="2750C173" w:rsidR="00E0128A" w:rsidRPr="00E0128A" w:rsidRDefault="00E0128A" w:rsidP="00E0128A">
      <w:pPr>
        <w:rPr>
          <w:sz w:val="2"/>
          <w:szCs w:val="2"/>
        </w:rPr>
      </w:pPr>
    </w:p>
    <w:p w14:paraId="601A23DB" w14:textId="65DE628C" w:rsidR="00E0128A" w:rsidRPr="00E0128A" w:rsidRDefault="00E0128A" w:rsidP="00E0128A">
      <w:pPr>
        <w:rPr>
          <w:sz w:val="2"/>
          <w:szCs w:val="2"/>
        </w:rPr>
      </w:pPr>
    </w:p>
    <w:p w14:paraId="1F777478" w14:textId="44BBF0BE" w:rsidR="00E0128A" w:rsidRPr="00E0128A" w:rsidRDefault="00E0128A" w:rsidP="00E0128A">
      <w:pPr>
        <w:rPr>
          <w:sz w:val="2"/>
          <w:szCs w:val="2"/>
        </w:rPr>
      </w:pPr>
    </w:p>
    <w:p w14:paraId="790F77FF" w14:textId="617B5CB5" w:rsidR="00E0128A" w:rsidRPr="00E0128A" w:rsidRDefault="00E0128A" w:rsidP="00E0128A">
      <w:pPr>
        <w:rPr>
          <w:sz w:val="2"/>
          <w:szCs w:val="2"/>
        </w:rPr>
      </w:pPr>
    </w:p>
    <w:p w14:paraId="54A07B52" w14:textId="2BA7E463" w:rsidR="00E0128A" w:rsidRPr="00E0128A" w:rsidRDefault="00E0128A" w:rsidP="00E0128A">
      <w:pPr>
        <w:rPr>
          <w:sz w:val="2"/>
          <w:szCs w:val="2"/>
        </w:rPr>
      </w:pPr>
    </w:p>
    <w:p w14:paraId="62F17D82" w14:textId="6568D25F" w:rsidR="00E0128A" w:rsidRPr="00E0128A" w:rsidRDefault="00E0128A" w:rsidP="00E0128A">
      <w:pPr>
        <w:rPr>
          <w:sz w:val="2"/>
          <w:szCs w:val="2"/>
        </w:rPr>
      </w:pPr>
    </w:p>
    <w:p w14:paraId="015B60CE" w14:textId="299D6D98" w:rsidR="00E0128A" w:rsidRPr="00E0128A" w:rsidRDefault="00E0128A" w:rsidP="00E0128A">
      <w:pPr>
        <w:rPr>
          <w:sz w:val="2"/>
          <w:szCs w:val="2"/>
        </w:rPr>
      </w:pPr>
    </w:p>
    <w:p w14:paraId="178220E3" w14:textId="76345A13" w:rsidR="00E0128A" w:rsidRPr="00E0128A" w:rsidRDefault="00E0128A" w:rsidP="00E0128A">
      <w:pPr>
        <w:rPr>
          <w:sz w:val="2"/>
          <w:szCs w:val="2"/>
        </w:rPr>
      </w:pPr>
    </w:p>
    <w:p w14:paraId="51707689" w14:textId="62805017" w:rsidR="00E0128A" w:rsidRPr="00E0128A" w:rsidRDefault="00E0128A" w:rsidP="00E0128A">
      <w:pPr>
        <w:rPr>
          <w:sz w:val="2"/>
          <w:szCs w:val="2"/>
        </w:rPr>
      </w:pPr>
    </w:p>
    <w:p w14:paraId="6F8D78E4" w14:textId="2163AA4E" w:rsidR="00E0128A" w:rsidRPr="00E0128A" w:rsidRDefault="00E0128A" w:rsidP="00E0128A">
      <w:pPr>
        <w:rPr>
          <w:sz w:val="2"/>
          <w:szCs w:val="2"/>
        </w:rPr>
      </w:pPr>
    </w:p>
    <w:p w14:paraId="07894656" w14:textId="385BF61C" w:rsidR="00E0128A" w:rsidRPr="00E0128A" w:rsidRDefault="00E0128A" w:rsidP="00E0128A">
      <w:pPr>
        <w:rPr>
          <w:sz w:val="2"/>
          <w:szCs w:val="2"/>
        </w:rPr>
      </w:pPr>
    </w:p>
    <w:p w14:paraId="3AFD51BC" w14:textId="233570AA" w:rsidR="00E0128A" w:rsidRPr="00E0128A" w:rsidRDefault="00E0128A" w:rsidP="00E0128A">
      <w:pPr>
        <w:rPr>
          <w:sz w:val="2"/>
          <w:szCs w:val="2"/>
        </w:rPr>
      </w:pPr>
    </w:p>
    <w:p w14:paraId="542FFBA7" w14:textId="4FD623F6" w:rsidR="00E0128A" w:rsidRPr="00E0128A" w:rsidRDefault="00E0128A" w:rsidP="00E0128A">
      <w:pPr>
        <w:rPr>
          <w:sz w:val="2"/>
          <w:szCs w:val="2"/>
        </w:rPr>
      </w:pPr>
    </w:p>
    <w:p w14:paraId="652E7C97" w14:textId="436EA018" w:rsidR="00E0128A" w:rsidRPr="00E0128A" w:rsidRDefault="00E0128A" w:rsidP="00E0128A">
      <w:pPr>
        <w:rPr>
          <w:sz w:val="2"/>
          <w:szCs w:val="2"/>
        </w:rPr>
      </w:pPr>
    </w:p>
    <w:p w14:paraId="3E5424F1" w14:textId="3D19F7D6" w:rsidR="00E0128A" w:rsidRPr="00E0128A" w:rsidRDefault="00E0128A" w:rsidP="00E0128A">
      <w:pPr>
        <w:rPr>
          <w:sz w:val="2"/>
          <w:szCs w:val="2"/>
        </w:rPr>
      </w:pPr>
    </w:p>
    <w:p w14:paraId="28458EC1" w14:textId="0F825CEE" w:rsidR="00E0128A" w:rsidRPr="00E0128A" w:rsidRDefault="00E0128A" w:rsidP="00E0128A">
      <w:pPr>
        <w:rPr>
          <w:sz w:val="2"/>
          <w:szCs w:val="2"/>
        </w:rPr>
      </w:pPr>
    </w:p>
    <w:p w14:paraId="608BBA00" w14:textId="5BE0417E" w:rsidR="00E0128A" w:rsidRPr="00E0128A" w:rsidRDefault="00E0128A" w:rsidP="00AC21F4">
      <w:pPr>
        <w:tabs>
          <w:tab w:val="left" w:pos="2055"/>
        </w:tabs>
        <w:rPr>
          <w:sz w:val="2"/>
          <w:szCs w:val="2"/>
        </w:rPr>
      </w:pPr>
    </w:p>
    <w:p w14:paraId="159BABAF" w14:textId="10160529" w:rsidR="00E0128A" w:rsidRPr="00E0128A" w:rsidRDefault="00E0128A" w:rsidP="00E0128A">
      <w:pPr>
        <w:rPr>
          <w:sz w:val="2"/>
          <w:szCs w:val="2"/>
        </w:rPr>
      </w:pPr>
    </w:p>
    <w:p w14:paraId="37D0AC4B" w14:textId="5B6E8E23" w:rsidR="00E0128A" w:rsidRPr="00E0128A" w:rsidRDefault="00E0128A" w:rsidP="00E0128A">
      <w:pPr>
        <w:rPr>
          <w:sz w:val="2"/>
          <w:szCs w:val="2"/>
        </w:rPr>
      </w:pPr>
    </w:p>
    <w:p w14:paraId="3B4FCD33" w14:textId="7F7FFA5C" w:rsidR="00E0128A" w:rsidRPr="00E0128A" w:rsidRDefault="00E0128A" w:rsidP="00E0128A">
      <w:pPr>
        <w:rPr>
          <w:sz w:val="2"/>
          <w:szCs w:val="2"/>
        </w:rPr>
      </w:pPr>
    </w:p>
    <w:p w14:paraId="6BB49DA5" w14:textId="0B10B775" w:rsidR="00E0128A" w:rsidRPr="00E0128A" w:rsidRDefault="00E0128A" w:rsidP="00E0128A">
      <w:pPr>
        <w:rPr>
          <w:sz w:val="2"/>
          <w:szCs w:val="2"/>
        </w:rPr>
      </w:pPr>
    </w:p>
    <w:p w14:paraId="1B5AC85E" w14:textId="04C56EDB" w:rsidR="00E0128A" w:rsidRPr="00E0128A" w:rsidRDefault="00E0128A" w:rsidP="00E0128A">
      <w:pPr>
        <w:rPr>
          <w:sz w:val="2"/>
          <w:szCs w:val="2"/>
        </w:rPr>
      </w:pPr>
    </w:p>
    <w:p w14:paraId="253A7D95" w14:textId="4FF0958B" w:rsidR="00E0128A" w:rsidRPr="00E0128A" w:rsidRDefault="00E0128A" w:rsidP="00E0128A">
      <w:pPr>
        <w:rPr>
          <w:sz w:val="2"/>
          <w:szCs w:val="2"/>
        </w:rPr>
      </w:pPr>
    </w:p>
    <w:p w14:paraId="5BA5DC39" w14:textId="04FE51AD" w:rsidR="00E0128A" w:rsidRPr="00E0128A" w:rsidRDefault="00E0128A" w:rsidP="00E0128A">
      <w:pPr>
        <w:rPr>
          <w:sz w:val="2"/>
          <w:szCs w:val="2"/>
        </w:rPr>
      </w:pPr>
    </w:p>
    <w:p w14:paraId="2B8FFA98" w14:textId="4D8D5B28" w:rsidR="00E0128A" w:rsidRPr="00E0128A" w:rsidRDefault="00E0128A" w:rsidP="00E0128A">
      <w:pPr>
        <w:rPr>
          <w:sz w:val="2"/>
          <w:szCs w:val="2"/>
        </w:rPr>
      </w:pPr>
    </w:p>
    <w:p w14:paraId="42EEE160" w14:textId="61490387" w:rsidR="00E0128A" w:rsidRPr="00E0128A" w:rsidRDefault="00E0128A" w:rsidP="00E0128A">
      <w:pPr>
        <w:rPr>
          <w:sz w:val="2"/>
          <w:szCs w:val="2"/>
        </w:rPr>
      </w:pPr>
    </w:p>
    <w:p w14:paraId="49194236" w14:textId="690DE83B" w:rsidR="00E0128A" w:rsidRPr="00E0128A" w:rsidRDefault="00E0128A" w:rsidP="00E0128A">
      <w:pPr>
        <w:rPr>
          <w:sz w:val="2"/>
          <w:szCs w:val="2"/>
        </w:rPr>
      </w:pPr>
    </w:p>
    <w:p w14:paraId="55931EBC" w14:textId="080F0371" w:rsidR="00E0128A" w:rsidRPr="00E0128A" w:rsidRDefault="00E0128A" w:rsidP="00E0128A">
      <w:pPr>
        <w:rPr>
          <w:sz w:val="2"/>
          <w:szCs w:val="2"/>
        </w:rPr>
      </w:pPr>
    </w:p>
    <w:p w14:paraId="4303C42B" w14:textId="02896F5B" w:rsidR="00E0128A" w:rsidRPr="00E0128A" w:rsidRDefault="00E0128A" w:rsidP="00E0128A">
      <w:pPr>
        <w:rPr>
          <w:sz w:val="2"/>
          <w:szCs w:val="2"/>
        </w:rPr>
      </w:pPr>
    </w:p>
    <w:p w14:paraId="6D819F57" w14:textId="20CAD009" w:rsidR="00E0128A" w:rsidRPr="00E0128A" w:rsidRDefault="00E0128A" w:rsidP="00E0128A">
      <w:pPr>
        <w:rPr>
          <w:sz w:val="2"/>
          <w:szCs w:val="2"/>
        </w:rPr>
      </w:pPr>
    </w:p>
    <w:p w14:paraId="1F9BA464" w14:textId="30FE4FDE" w:rsidR="00E0128A" w:rsidRPr="00E0128A" w:rsidRDefault="00E0128A" w:rsidP="00E0128A">
      <w:pPr>
        <w:rPr>
          <w:sz w:val="2"/>
          <w:szCs w:val="2"/>
        </w:rPr>
      </w:pPr>
    </w:p>
    <w:p w14:paraId="274AD2B0" w14:textId="7C817802" w:rsidR="00E0128A" w:rsidRPr="00E0128A" w:rsidRDefault="00E0128A" w:rsidP="00E0128A">
      <w:pPr>
        <w:rPr>
          <w:sz w:val="2"/>
          <w:szCs w:val="2"/>
        </w:rPr>
      </w:pPr>
    </w:p>
    <w:p w14:paraId="0DE5EF46" w14:textId="4918FE5C" w:rsidR="00E0128A" w:rsidRPr="00E0128A" w:rsidRDefault="00E0128A" w:rsidP="00E0128A">
      <w:pPr>
        <w:rPr>
          <w:sz w:val="2"/>
          <w:szCs w:val="2"/>
        </w:rPr>
      </w:pPr>
    </w:p>
    <w:p w14:paraId="5EE2F686" w14:textId="44184A1F" w:rsidR="00E0128A" w:rsidRPr="00E0128A" w:rsidRDefault="00E0128A" w:rsidP="00E0128A">
      <w:pPr>
        <w:rPr>
          <w:sz w:val="2"/>
          <w:szCs w:val="2"/>
        </w:rPr>
      </w:pPr>
    </w:p>
    <w:p w14:paraId="72E06020" w14:textId="24D495CD" w:rsidR="00E0128A" w:rsidRPr="00E0128A" w:rsidRDefault="00E0128A" w:rsidP="00E0128A">
      <w:pPr>
        <w:rPr>
          <w:sz w:val="2"/>
          <w:szCs w:val="2"/>
        </w:rPr>
      </w:pPr>
    </w:p>
    <w:p w14:paraId="0A839BCA" w14:textId="75FC3E57" w:rsidR="00E0128A" w:rsidRPr="00E0128A" w:rsidRDefault="00E0128A" w:rsidP="00E0128A">
      <w:pPr>
        <w:rPr>
          <w:sz w:val="2"/>
          <w:szCs w:val="2"/>
        </w:rPr>
      </w:pPr>
    </w:p>
    <w:p w14:paraId="68F08504" w14:textId="6E2BDC91" w:rsidR="00E0128A" w:rsidRPr="00E0128A" w:rsidRDefault="00E0128A" w:rsidP="00E0128A">
      <w:pPr>
        <w:rPr>
          <w:sz w:val="2"/>
          <w:szCs w:val="2"/>
        </w:rPr>
      </w:pPr>
    </w:p>
    <w:p w14:paraId="23B99905" w14:textId="22300F7D" w:rsidR="00E0128A" w:rsidRPr="00E0128A" w:rsidRDefault="00E0128A" w:rsidP="00E0128A">
      <w:pPr>
        <w:rPr>
          <w:sz w:val="2"/>
          <w:szCs w:val="2"/>
        </w:rPr>
      </w:pPr>
    </w:p>
    <w:p w14:paraId="28CEEA81" w14:textId="25072444" w:rsidR="00E0128A" w:rsidRPr="00E0128A" w:rsidRDefault="00E0128A" w:rsidP="00E0128A">
      <w:pPr>
        <w:rPr>
          <w:sz w:val="2"/>
          <w:szCs w:val="2"/>
        </w:rPr>
      </w:pPr>
    </w:p>
    <w:p w14:paraId="1E071088" w14:textId="1012045B" w:rsidR="00E0128A" w:rsidRPr="00E0128A" w:rsidRDefault="00E0128A" w:rsidP="00E0128A">
      <w:pPr>
        <w:rPr>
          <w:sz w:val="2"/>
          <w:szCs w:val="2"/>
        </w:rPr>
      </w:pPr>
    </w:p>
    <w:p w14:paraId="1E3DCD75" w14:textId="43FFD666" w:rsidR="00E0128A" w:rsidRPr="00E0128A" w:rsidRDefault="00E0128A" w:rsidP="00E0128A">
      <w:pPr>
        <w:rPr>
          <w:sz w:val="2"/>
          <w:szCs w:val="2"/>
        </w:rPr>
      </w:pPr>
    </w:p>
    <w:p w14:paraId="48D0D92D" w14:textId="0F287030" w:rsidR="00E0128A" w:rsidRPr="00E0128A" w:rsidRDefault="00E0128A" w:rsidP="00E0128A">
      <w:pPr>
        <w:rPr>
          <w:sz w:val="2"/>
          <w:szCs w:val="2"/>
        </w:rPr>
      </w:pPr>
    </w:p>
    <w:p w14:paraId="1D6496F0" w14:textId="36FF4330" w:rsidR="00E0128A" w:rsidRPr="00E0128A" w:rsidRDefault="00E0128A" w:rsidP="00E0128A">
      <w:pPr>
        <w:rPr>
          <w:sz w:val="2"/>
          <w:szCs w:val="2"/>
        </w:rPr>
      </w:pPr>
    </w:p>
    <w:p w14:paraId="79C165A5" w14:textId="0B6569A6" w:rsidR="00E0128A" w:rsidRPr="00E0128A" w:rsidRDefault="00E0128A" w:rsidP="00E0128A">
      <w:pPr>
        <w:rPr>
          <w:sz w:val="2"/>
          <w:szCs w:val="2"/>
        </w:rPr>
      </w:pPr>
    </w:p>
    <w:p w14:paraId="4C92BEC6" w14:textId="34AD97FC" w:rsidR="00E0128A" w:rsidRPr="00E0128A" w:rsidRDefault="00E0128A" w:rsidP="00E0128A">
      <w:pPr>
        <w:rPr>
          <w:sz w:val="2"/>
          <w:szCs w:val="2"/>
        </w:rPr>
      </w:pPr>
    </w:p>
    <w:p w14:paraId="02AC612A" w14:textId="2A1827BB" w:rsidR="00E0128A" w:rsidRPr="00E0128A" w:rsidRDefault="00E0128A" w:rsidP="00E0128A">
      <w:pPr>
        <w:rPr>
          <w:sz w:val="2"/>
          <w:szCs w:val="2"/>
        </w:rPr>
      </w:pPr>
    </w:p>
    <w:p w14:paraId="7BB8EF7F" w14:textId="00C8E5AF" w:rsidR="00E0128A" w:rsidRPr="00E0128A" w:rsidRDefault="00E0128A" w:rsidP="00E0128A">
      <w:pPr>
        <w:rPr>
          <w:sz w:val="2"/>
          <w:szCs w:val="2"/>
        </w:rPr>
      </w:pPr>
    </w:p>
    <w:p w14:paraId="36201882" w14:textId="0858F3F8" w:rsidR="00E0128A" w:rsidRPr="00E0128A" w:rsidRDefault="00E0128A" w:rsidP="00E0128A">
      <w:pPr>
        <w:rPr>
          <w:sz w:val="2"/>
          <w:szCs w:val="2"/>
        </w:rPr>
      </w:pPr>
    </w:p>
    <w:p w14:paraId="57942DA2" w14:textId="6AA7970F" w:rsidR="00E0128A" w:rsidRPr="00E0128A" w:rsidRDefault="00E0128A" w:rsidP="00E0128A">
      <w:pPr>
        <w:rPr>
          <w:sz w:val="2"/>
          <w:szCs w:val="2"/>
        </w:rPr>
      </w:pPr>
    </w:p>
    <w:p w14:paraId="69BB91C8" w14:textId="5BD4857D" w:rsidR="00E0128A" w:rsidRPr="00E0128A" w:rsidRDefault="00E0128A" w:rsidP="00E0128A">
      <w:pPr>
        <w:rPr>
          <w:sz w:val="2"/>
          <w:szCs w:val="2"/>
        </w:rPr>
      </w:pPr>
    </w:p>
    <w:p w14:paraId="0311F277" w14:textId="628F81D7" w:rsidR="00E0128A" w:rsidRPr="00E0128A" w:rsidRDefault="00E0128A" w:rsidP="00E0128A">
      <w:pPr>
        <w:rPr>
          <w:sz w:val="2"/>
          <w:szCs w:val="2"/>
        </w:rPr>
      </w:pPr>
    </w:p>
    <w:p w14:paraId="3675014E" w14:textId="41BFE2E7" w:rsidR="00E0128A" w:rsidRPr="00E0128A" w:rsidRDefault="00E0128A" w:rsidP="00E0128A">
      <w:pPr>
        <w:rPr>
          <w:sz w:val="2"/>
          <w:szCs w:val="2"/>
        </w:rPr>
      </w:pPr>
    </w:p>
    <w:p w14:paraId="7970A263" w14:textId="7112B46F" w:rsidR="00E0128A" w:rsidRPr="00E0128A" w:rsidRDefault="00E0128A" w:rsidP="00E0128A">
      <w:pPr>
        <w:rPr>
          <w:sz w:val="2"/>
          <w:szCs w:val="2"/>
        </w:rPr>
      </w:pPr>
    </w:p>
    <w:p w14:paraId="75A10BEB" w14:textId="3E53317B" w:rsidR="00E0128A" w:rsidRPr="00E0128A" w:rsidRDefault="00E0128A" w:rsidP="00E0128A">
      <w:pPr>
        <w:rPr>
          <w:sz w:val="2"/>
          <w:szCs w:val="2"/>
        </w:rPr>
      </w:pPr>
    </w:p>
    <w:p w14:paraId="189DFFF2" w14:textId="0070AC9A" w:rsidR="00E0128A" w:rsidRPr="00E0128A" w:rsidRDefault="00E0128A" w:rsidP="00E0128A">
      <w:pPr>
        <w:rPr>
          <w:sz w:val="2"/>
          <w:szCs w:val="2"/>
        </w:rPr>
      </w:pPr>
    </w:p>
    <w:p w14:paraId="7D9A4092" w14:textId="1D04C282" w:rsidR="00E0128A" w:rsidRPr="00E0128A" w:rsidRDefault="00E0128A" w:rsidP="004E1AAB">
      <w:pPr>
        <w:tabs>
          <w:tab w:val="left" w:pos="6315"/>
        </w:tabs>
        <w:rPr>
          <w:sz w:val="2"/>
          <w:szCs w:val="2"/>
        </w:rPr>
      </w:pPr>
    </w:p>
    <w:p w14:paraId="62DA8C5D" w14:textId="7547B116" w:rsidR="00E0128A" w:rsidRPr="00E0128A" w:rsidRDefault="00E0128A" w:rsidP="00E0128A">
      <w:pPr>
        <w:rPr>
          <w:sz w:val="2"/>
          <w:szCs w:val="2"/>
        </w:rPr>
      </w:pPr>
    </w:p>
    <w:p w14:paraId="304A6014" w14:textId="3054B403" w:rsidR="00E0128A" w:rsidRPr="00E0128A" w:rsidRDefault="00E0128A" w:rsidP="00E0128A">
      <w:pPr>
        <w:rPr>
          <w:sz w:val="2"/>
          <w:szCs w:val="2"/>
        </w:rPr>
      </w:pPr>
    </w:p>
    <w:p w14:paraId="3C8A9B46" w14:textId="2C73B182" w:rsidR="00E0128A" w:rsidRPr="00E0128A" w:rsidRDefault="00E0128A" w:rsidP="00E0128A">
      <w:pPr>
        <w:rPr>
          <w:sz w:val="2"/>
          <w:szCs w:val="2"/>
        </w:rPr>
      </w:pPr>
    </w:p>
    <w:p w14:paraId="6D6DA356" w14:textId="222015A7" w:rsidR="00E0128A" w:rsidRPr="00E0128A" w:rsidRDefault="00E0128A" w:rsidP="00E0128A">
      <w:pPr>
        <w:rPr>
          <w:sz w:val="2"/>
          <w:szCs w:val="2"/>
        </w:rPr>
      </w:pPr>
    </w:p>
    <w:p w14:paraId="43EB6170" w14:textId="3805E140" w:rsidR="00E0128A" w:rsidRPr="00E0128A" w:rsidRDefault="00E0128A" w:rsidP="00E0128A">
      <w:pPr>
        <w:rPr>
          <w:sz w:val="2"/>
          <w:szCs w:val="2"/>
        </w:rPr>
      </w:pPr>
    </w:p>
    <w:p w14:paraId="549F2CBD" w14:textId="79843C5A" w:rsidR="00E0128A" w:rsidRPr="00E0128A" w:rsidRDefault="00E0128A" w:rsidP="00E0128A">
      <w:pPr>
        <w:rPr>
          <w:sz w:val="2"/>
          <w:szCs w:val="2"/>
        </w:rPr>
      </w:pPr>
    </w:p>
    <w:p w14:paraId="669B05EA" w14:textId="643EBD0B" w:rsidR="00E0128A" w:rsidRPr="00E0128A" w:rsidRDefault="00E0128A" w:rsidP="00E0128A">
      <w:pPr>
        <w:rPr>
          <w:sz w:val="2"/>
          <w:szCs w:val="2"/>
        </w:rPr>
      </w:pPr>
    </w:p>
    <w:p w14:paraId="55E7436F" w14:textId="2412DD81" w:rsidR="00E0128A" w:rsidRPr="00E0128A" w:rsidRDefault="00E0128A" w:rsidP="00E0128A">
      <w:pPr>
        <w:rPr>
          <w:sz w:val="2"/>
          <w:szCs w:val="2"/>
        </w:rPr>
      </w:pPr>
    </w:p>
    <w:p w14:paraId="02C87216" w14:textId="5ECD6FC3" w:rsidR="00E0128A" w:rsidRPr="00E0128A" w:rsidRDefault="00E0128A" w:rsidP="00E0128A">
      <w:pPr>
        <w:rPr>
          <w:sz w:val="2"/>
          <w:szCs w:val="2"/>
        </w:rPr>
      </w:pPr>
    </w:p>
    <w:p w14:paraId="0A456768" w14:textId="239CC9EA" w:rsidR="00E0128A" w:rsidRPr="00E0128A" w:rsidRDefault="00E0128A" w:rsidP="00E0128A">
      <w:pPr>
        <w:rPr>
          <w:sz w:val="2"/>
          <w:szCs w:val="2"/>
        </w:rPr>
      </w:pPr>
    </w:p>
    <w:p w14:paraId="50FAD446" w14:textId="41AE5919" w:rsidR="00E0128A" w:rsidRPr="00E0128A" w:rsidRDefault="00E0128A" w:rsidP="00E0128A">
      <w:pPr>
        <w:rPr>
          <w:sz w:val="2"/>
          <w:szCs w:val="2"/>
        </w:rPr>
      </w:pPr>
    </w:p>
    <w:p w14:paraId="589CDB7D" w14:textId="149D2839" w:rsidR="00E0128A" w:rsidRPr="00E0128A" w:rsidRDefault="00E0128A" w:rsidP="00E0128A">
      <w:pPr>
        <w:rPr>
          <w:sz w:val="2"/>
          <w:szCs w:val="2"/>
        </w:rPr>
      </w:pPr>
    </w:p>
    <w:p w14:paraId="6C1CD611" w14:textId="294D2F55" w:rsidR="00E0128A" w:rsidRPr="00E0128A" w:rsidRDefault="00E0128A" w:rsidP="00E0128A">
      <w:pPr>
        <w:rPr>
          <w:sz w:val="2"/>
          <w:szCs w:val="2"/>
        </w:rPr>
      </w:pPr>
    </w:p>
    <w:p w14:paraId="111D8BC0" w14:textId="3586FD3F" w:rsidR="00E0128A" w:rsidRPr="00E0128A" w:rsidRDefault="00E0128A" w:rsidP="00E0128A">
      <w:pPr>
        <w:rPr>
          <w:sz w:val="2"/>
          <w:szCs w:val="2"/>
        </w:rPr>
      </w:pPr>
    </w:p>
    <w:p w14:paraId="16AE3215" w14:textId="33C3FB17" w:rsidR="00E0128A" w:rsidRPr="00E0128A" w:rsidRDefault="00E0128A" w:rsidP="00E0128A">
      <w:pPr>
        <w:rPr>
          <w:sz w:val="2"/>
          <w:szCs w:val="2"/>
        </w:rPr>
      </w:pPr>
    </w:p>
    <w:p w14:paraId="00846253" w14:textId="71BCA9C5" w:rsidR="00E0128A" w:rsidRPr="00E0128A" w:rsidRDefault="00E0128A" w:rsidP="00E0128A">
      <w:pPr>
        <w:rPr>
          <w:sz w:val="2"/>
          <w:szCs w:val="2"/>
        </w:rPr>
      </w:pPr>
    </w:p>
    <w:p w14:paraId="6DC9DD6E" w14:textId="7440BBDF" w:rsidR="00E0128A" w:rsidRPr="00E0128A" w:rsidRDefault="00E0128A" w:rsidP="00E0128A">
      <w:pPr>
        <w:rPr>
          <w:sz w:val="2"/>
          <w:szCs w:val="2"/>
        </w:rPr>
      </w:pPr>
    </w:p>
    <w:p w14:paraId="72743E0A" w14:textId="707CF25A" w:rsidR="00E0128A" w:rsidRPr="00E0128A" w:rsidRDefault="00E0128A" w:rsidP="00E0128A">
      <w:pPr>
        <w:rPr>
          <w:sz w:val="2"/>
          <w:szCs w:val="2"/>
        </w:rPr>
      </w:pPr>
    </w:p>
    <w:p w14:paraId="046A561E" w14:textId="7E767444" w:rsidR="00E0128A" w:rsidRPr="00E0128A" w:rsidRDefault="00E0128A" w:rsidP="00E0128A">
      <w:pPr>
        <w:rPr>
          <w:sz w:val="2"/>
          <w:szCs w:val="2"/>
        </w:rPr>
      </w:pPr>
    </w:p>
    <w:p w14:paraId="21575DD3" w14:textId="2FB72AB7" w:rsidR="00E0128A" w:rsidRPr="00E0128A" w:rsidRDefault="00E0128A" w:rsidP="00E0128A">
      <w:pPr>
        <w:rPr>
          <w:sz w:val="2"/>
          <w:szCs w:val="2"/>
        </w:rPr>
      </w:pPr>
    </w:p>
    <w:p w14:paraId="20EE77C3" w14:textId="7775400A" w:rsidR="00E0128A" w:rsidRPr="00E0128A" w:rsidRDefault="00E0128A" w:rsidP="00E0128A">
      <w:pPr>
        <w:rPr>
          <w:sz w:val="2"/>
          <w:szCs w:val="2"/>
        </w:rPr>
      </w:pPr>
    </w:p>
    <w:p w14:paraId="6826B56B" w14:textId="300AB864" w:rsidR="00E0128A" w:rsidRPr="00E0128A" w:rsidRDefault="00E0128A" w:rsidP="00E0128A">
      <w:pPr>
        <w:rPr>
          <w:sz w:val="2"/>
          <w:szCs w:val="2"/>
        </w:rPr>
      </w:pPr>
    </w:p>
    <w:p w14:paraId="2650AB19" w14:textId="7FC09E97" w:rsidR="00E0128A" w:rsidRPr="00E0128A" w:rsidRDefault="00E0128A" w:rsidP="00E0128A">
      <w:pPr>
        <w:rPr>
          <w:sz w:val="2"/>
          <w:szCs w:val="2"/>
        </w:rPr>
      </w:pPr>
    </w:p>
    <w:p w14:paraId="0A141697" w14:textId="3FB34392" w:rsidR="00E0128A" w:rsidRPr="00E0128A" w:rsidRDefault="00E0128A" w:rsidP="00E0128A">
      <w:pPr>
        <w:rPr>
          <w:sz w:val="2"/>
          <w:szCs w:val="2"/>
        </w:rPr>
      </w:pPr>
    </w:p>
    <w:p w14:paraId="5B341207" w14:textId="77A47626" w:rsidR="00E0128A" w:rsidRPr="00E0128A" w:rsidRDefault="00E0128A" w:rsidP="00E0128A">
      <w:pPr>
        <w:rPr>
          <w:sz w:val="2"/>
          <w:szCs w:val="2"/>
        </w:rPr>
      </w:pPr>
    </w:p>
    <w:p w14:paraId="7B558750" w14:textId="1B34FD7A" w:rsidR="00E0128A" w:rsidRPr="00E0128A" w:rsidRDefault="00E0128A" w:rsidP="00E0128A">
      <w:pPr>
        <w:rPr>
          <w:sz w:val="2"/>
          <w:szCs w:val="2"/>
        </w:rPr>
      </w:pPr>
    </w:p>
    <w:p w14:paraId="5AECFD12" w14:textId="50B58DE1" w:rsidR="00E0128A" w:rsidRPr="00E0128A" w:rsidRDefault="00E0128A" w:rsidP="00E0128A">
      <w:pPr>
        <w:rPr>
          <w:sz w:val="2"/>
          <w:szCs w:val="2"/>
        </w:rPr>
      </w:pPr>
    </w:p>
    <w:p w14:paraId="6010D19E" w14:textId="00469549" w:rsidR="00E0128A" w:rsidRPr="00E0128A" w:rsidRDefault="00E0128A" w:rsidP="00E0128A">
      <w:pPr>
        <w:rPr>
          <w:sz w:val="2"/>
          <w:szCs w:val="2"/>
        </w:rPr>
      </w:pPr>
    </w:p>
    <w:p w14:paraId="2ED9C0CD" w14:textId="72C6438D" w:rsidR="00E0128A" w:rsidRPr="00E0128A" w:rsidRDefault="00E0128A" w:rsidP="00E0128A">
      <w:pPr>
        <w:rPr>
          <w:sz w:val="2"/>
          <w:szCs w:val="2"/>
        </w:rPr>
      </w:pPr>
    </w:p>
    <w:p w14:paraId="3B1A6099" w14:textId="7DF8A877" w:rsidR="00E0128A" w:rsidRPr="00E0128A" w:rsidRDefault="00E0128A" w:rsidP="00E0128A">
      <w:pPr>
        <w:rPr>
          <w:sz w:val="2"/>
          <w:szCs w:val="2"/>
        </w:rPr>
      </w:pPr>
    </w:p>
    <w:p w14:paraId="4763EA18" w14:textId="5F188723" w:rsidR="00E0128A" w:rsidRPr="00E0128A" w:rsidRDefault="00E0128A" w:rsidP="00E0128A">
      <w:pPr>
        <w:rPr>
          <w:sz w:val="2"/>
          <w:szCs w:val="2"/>
        </w:rPr>
      </w:pPr>
    </w:p>
    <w:p w14:paraId="4B05438C" w14:textId="23FD390A" w:rsidR="00E0128A" w:rsidRPr="00E0128A" w:rsidRDefault="00E0128A" w:rsidP="00E0128A">
      <w:pPr>
        <w:rPr>
          <w:sz w:val="2"/>
          <w:szCs w:val="2"/>
        </w:rPr>
      </w:pPr>
    </w:p>
    <w:p w14:paraId="4481ECAE" w14:textId="4761A3F4" w:rsidR="00E0128A" w:rsidRPr="00E0128A" w:rsidRDefault="00E0128A" w:rsidP="00E0128A">
      <w:pPr>
        <w:rPr>
          <w:sz w:val="2"/>
          <w:szCs w:val="2"/>
        </w:rPr>
      </w:pPr>
    </w:p>
    <w:p w14:paraId="07DBB231" w14:textId="124FC085" w:rsidR="00E0128A" w:rsidRPr="00E0128A" w:rsidRDefault="00E0128A" w:rsidP="00E0128A">
      <w:pPr>
        <w:rPr>
          <w:sz w:val="2"/>
          <w:szCs w:val="2"/>
        </w:rPr>
      </w:pPr>
    </w:p>
    <w:p w14:paraId="18996312" w14:textId="4F7A5838" w:rsidR="00E0128A" w:rsidRPr="00E0128A" w:rsidRDefault="00E0128A" w:rsidP="00E0128A">
      <w:pPr>
        <w:rPr>
          <w:sz w:val="2"/>
          <w:szCs w:val="2"/>
        </w:rPr>
      </w:pPr>
    </w:p>
    <w:p w14:paraId="23973C67" w14:textId="7BF51002" w:rsidR="00E0128A" w:rsidRPr="00E0128A" w:rsidRDefault="00E0128A" w:rsidP="00E0128A">
      <w:pPr>
        <w:rPr>
          <w:sz w:val="2"/>
          <w:szCs w:val="2"/>
        </w:rPr>
      </w:pPr>
    </w:p>
    <w:p w14:paraId="03741FB5" w14:textId="18F1035A" w:rsidR="00E0128A" w:rsidRPr="00E0128A" w:rsidRDefault="00E0128A" w:rsidP="00E0128A">
      <w:pPr>
        <w:rPr>
          <w:sz w:val="2"/>
          <w:szCs w:val="2"/>
        </w:rPr>
      </w:pPr>
    </w:p>
    <w:p w14:paraId="711A47B1" w14:textId="183D53C1" w:rsidR="00E0128A" w:rsidRPr="00E0128A" w:rsidRDefault="00E0128A" w:rsidP="00E0128A">
      <w:pPr>
        <w:rPr>
          <w:sz w:val="2"/>
          <w:szCs w:val="2"/>
        </w:rPr>
      </w:pPr>
    </w:p>
    <w:p w14:paraId="03C2CFBC" w14:textId="63A810BF" w:rsidR="00E0128A" w:rsidRPr="00E0128A" w:rsidRDefault="00E0128A" w:rsidP="00E0128A">
      <w:pPr>
        <w:rPr>
          <w:sz w:val="2"/>
          <w:szCs w:val="2"/>
        </w:rPr>
      </w:pPr>
    </w:p>
    <w:p w14:paraId="41976B18" w14:textId="68F44D49" w:rsidR="00E0128A" w:rsidRPr="00E0128A" w:rsidRDefault="00E0128A" w:rsidP="00E0128A">
      <w:pPr>
        <w:rPr>
          <w:sz w:val="2"/>
          <w:szCs w:val="2"/>
        </w:rPr>
      </w:pPr>
    </w:p>
    <w:p w14:paraId="7F45D3FD" w14:textId="34E29562" w:rsidR="00E0128A" w:rsidRPr="00E0128A" w:rsidRDefault="00E0128A" w:rsidP="00E0128A">
      <w:pPr>
        <w:rPr>
          <w:sz w:val="2"/>
          <w:szCs w:val="2"/>
        </w:rPr>
      </w:pPr>
    </w:p>
    <w:p w14:paraId="7389AFD5" w14:textId="042B796A" w:rsidR="00E0128A" w:rsidRPr="00E0128A" w:rsidRDefault="00E0128A" w:rsidP="00E0128A">
      <w:pPr>
        <w:rPr>
          <w:sz w:val="2"/>
          <w:szCs w:val="2"/>
        </w:rPr>
      </w:pPr>
    </w:p>
    <w:p w14:paraId="12DD94E1" w14:textId="59A52625" w:rsidR="00E0128A" w:rsidRPr="00E0128A" w:rsidRDefault="00E0128A" w:rsidP="00E0128A">
      <w:pPr>
        <w:rPr>
          <w:sz w:val="2"/>
          <w:szCs w:val="2"/>
        </w:rPr>
      </w:pPr>
    </w:p>
    <w:p w14:paraId="2FB5524D" w14:textId="5A232D49" w:rsidR="00E0128A" w:rsidRPr="00E0128A" w:rsidRDefault="00E0128A" w:rsidP="00E0128A">
      <w:pPr>
        <w:rPr>
          <w:sz w:val="2"/>
          <w:szCs w:val="2"/>
        </w:rPr>
      </w:pPr>
    </w:p>
    <w:p w14:paraId="128D3725" w14:textId="4E892FF3" w:rsidR="00E0128A" w:rsidRPr="00E0128A" w:rsidRDefault="00E0128A" w:rsidP="00E0128A">
      <w:pPr>
        <w:rPr>
          <w:sz w:val="2"/>
          <w:szCs w:val="2"/>
        </w:rPr>
      </w:pPr>
    </w:p>
    <w:p w14:paraId="00016F3F" w14:textId="521581ED" w:rsidR="00E0128A" w:rsidRPr="00E0128A" w:rsidRDefault="00E0128A" w:rsidP="00E0128A">
      <w:pPr>
        <w:rPr>
          <w:sz w:val="2"/>
          <w:szCs w:val="2"/>
        </w:rPr>
      </w:pPr>
    </w:p>
    <w:p w14:paraId="1E264A3A" w14:textId="3DFA4E57" w:rsidR="00E0128A" w:rsidRPr="00E0128A" w:rsidRDefault="00E0128A" w:rsidP="00E0128A">
      <w:pPr>
        <w:rPr>
          <w:sz w:val="2"/>
          <w:szCs w:val="2"/>
        </w:rPr>
      </w:pPr>
    </w:p>
    <w:p w14:paraId="469C2D15" w14:textId="707A516C" w:rsidR="00E0128A" w:rsidRPr="00E0128A" w:rsidRDefault="00E0128A" w:rsidP="00E0128A">
      <w:pPr>
        <w:rPr>
          <w:sz w:val="2"/>
          <w:szCs w:val="2"/>
        </w:rPr>
      </w:pPr>
    </w:p>
    <w:p w14:paraId="1F92916D" w14:textId="54E1B95F" w:rsidR="00E0128A" w:rsidRPr="00E0128A" w:rsidRDefault="00E0128A" w:rsidP="00E0128A">
      <w:pPr>
        <w:rPr>
          <w:sz w:val="2"/>
          <w:szCs w:val="2"/>
        </w:rPr>
      </w:pPr>
    </w:p>
    <w:p w14:paraId="729142E2" w14:textId="49BFBBFB" w:rsidR="00E0128A" w:rsidRPr="00E0128A" w:rsidRDefault="00E0128A" w:rsidP="00E0128A">
      <w:pPr>
        <w:rPr>
          <w:sz w:val="2"/>
          <w:szCs w:val="2"/>
        </w:rPr>
      </w:pPr>
    </w:p>
    <w:p w14:paraId="5B9B6AF7" w14:textId="74637D50" w:rsidR="00E0128A" w:rsidRPr="00E0128A" w:rsidRDefault="00E0128A" w:rsidP="00E0128A">
      <w:pPr>
        <w:rPr>
          <w:sz w:val="2"/>
          <w:szCs w:val="2"/>
        </w:rPr>
      </w:pPr>
    </w:p>
    <w:p w14:paraId="27CB625F" w14:textId="4089972D" w:rsidR="00E0128A" w:rsidRPr="00E0128A" w:rsidRDefault="00E0128A" w:rsidP="00E0128A">
      <w:pPr>
        <w:rPr>
          <w:sz w:val="2"/>
          <w:szCs w:val="2"/>
        </w:rPr>
      </w:pPr>
    </w:p>
    <w:p w14:paraId="797969D1" w14:textId="41DD7A46" w:rsidR="00E0128A" w:rsidRPr="00E0128A" w:rsidRDefault="00E0128A" w:rsidP="00E0128A">
      <w:pPr>
        <w:rPr>
          <w:sz w:val="2"/>
          <w:szCs w:val="2"/>
        </w:rPr>
      </w:pPr>
    </w:p>
    <w:p w14:paraId="68A8B94D" w14:textId="2BD9B210" w:rsidR="00E0128A" w:rsidRPr="00E0128A" w:rsidRDefault="00E0128A" w:rsidP="00E0128A">
      <w:pPr>
        <w:rPr>
          <w:sz w:val="2"/>
          <w:szCs w:val="2"/>
        </w:rPr>
      </w:pPr>
    </w:p>
    <w:p w14:paraId="5990E9A6" w14:textId="27607D57" w:rsidR="00E0128A" w:rsidRPr="00E0128A" w:rsidRDefault="00E0128A" w:rsidP="00E0128A">
      <w:pPr>
        <w:rPr>
          <w:sz w:val="2"/>
          <w:szCs w:val="2"/>
        </w:rPr>
      </w:pPr>
    </w:p>
    <w:p w14:paraId="3BB54BFF" w14:textId="353143DD" w:rsidR="00E0128A" w:rsidRPr="00E0128A" w:rsidRDefault="00E0128A" w:rsidP="00E0128A">
      <w:pPr>
        <w:rPr>
          <w:sz w:val="2"/>
          <w:szCs w:val="2"/>
        </w:rPr>
      </w:pPr>
    </w:p>
    <w:p w14:paraId="3E05410A" w14:textId="6A9CE89C" w:rsidR="00E0128A" w:rsidRPr="00E0128A" w:rsidRDefault="00E0128A" w:rsidP="00E0128A">
      <w:pPr>
        <w:rPr>
          <w:sz w:val="2"/>
          <w:szCs w:val="2"/>
        </w:rPr>
      </w:pPr>
    </w:p>
    <w:p w14:paraId="2094898E" w14:textId="7D6DE11A" w:rsidR="00E0128A" w:rsidRPr="00E0128A" w:rsidRDefault="00E0128A" w:rsidP="00E0128A">
      <w:pPr>
        <w:rPr>
          <w:sz w:val="2"/>
          <w:szCs w:val="2"/>
        </w:rPr>
      </w:pPr>
    </w:p>
    <w:p w14:paraId="7B619E73" w14:textId="6B08934B" w:rsidR="00E0128A" w:rsidRPr="00E0128A" w:rsidRDefault="00E0128A" w:rsidP="00E0128A">
      <w:pPr>
        <w:rPr>
          <w:sz w:val="2"/>
          <w:szCs w:val="2"/>
        </w:rPr>
      </w:pPr>
    </w:p>
    <w:p w14:paraId="3A8A2C49" w14:textId="61D1C5C2" w:rsidR="00E0128A" w:rsidRPr="00E0128A" w:rsidRDefault="00E0128A" w:rsidP="00AC21F4">
      <w:pPr>
        <w:rPr>
          <w:sz w:val="2"/>
          <w:szCs w:val="2"/>
        </w:rPr>
      </w:pPr>
    </w:p>
    <w:sectPr w:rsidR="00E0128A" w:rsidRPr="00E0128A" w:rsidSect="008B0F5D">
      <w:pgSz w:w="12240" w:h="15840" w:code="1"/>
      <w:pgMar w:top="180" w:right="360" w:bottom="810" w:left="3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D45995" w14:textId="77777777" w:rsidR="00FE5A28" w:rsidRDefault="00FE5A28">
      <w:pPr>
        <w:spacing w:line="240" w:lineRule="auto"/>
      </w:pPr>
      <w:r>
        <w:separator/>
      </w:r>
    </w:p>
  </w:endnote>
  <w:endnote w:type="continuationSeparator" w:id="0">
    <w:p w14:paraId="436A9713" w14:textId="77777777" w:rsidR="00FE5A28" w:rsidRDefault="00FE5A2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ckwell Extra Bold">
    <w:panose1 w:val="02060903040505020403"/>
    <w:charset w:val="00"/>
    <w:family w:val="roman"/>
    <w:pitch w:val="variable"/>
    <w:sig w:usb0="00000003" w:usb1="00000000" w:usb2="00000000" w:usb3="00000000" w:csb0="00000001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Bernard MT Condensed">
    <w:panose1 w:val="02050806060905020404"/>
    <w:charset w:val="00"/>
    <w:family w:val="roman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Engravers MT">
    <w:panose1 w:val="02090707080505020304"/>
    <w:charset w:val="00"/>
    <w:family w:val="roman"/>
    <w:pitch w:val="variable"/>
    <w:sig w:usb0="00000003" w:usb1="00000000" w:usb2="00000000" w:usb3="00000000" w:csb0="00000001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CD9394" w14:textId="77777777" w:rsidR="00FE5A28" w:rsidRDefault="00FE5A28">
      <w:pPr>
        <w:spacing w:line="240" w:lineRule="auto"/>
      </w:pPr>
      <w:r>
        <w:separator/>
      </w:r>
    </w:p>
  </w:footnote>
  <w:footnote w:type="continuationSeparator" w:id="0">
    <w:p w14:paraId="2EE535E6" w14:textId="77777777" w:rsidR="00FE5A28" w:rsidRDefault="00FE5A2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A0EFE2C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E5CDA7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BD001EE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AF2664C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50F2AFB4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9A61E2A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62C034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0C431B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7C08EF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7C061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945B7B"/>
    <w:multiLevelType w:val="hybridMultilevel"/>
    <w:tmpl w:val="953EE98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D1C1AF4"/>
    <w:multiLevelType w:val="hybridMultilevel"/>
    <w:tmpl w:val="AE3E2CAC"/>
    <w:lvl w:ilvl="0" w:tplc="B43E56BA">
      <w:numFmt w:val="bullet"/>
      <w:lvlText w:val=""/>
      <w:lvlJc w:val="left"/>
      <w:pPr>
        <w:ind w:left="720" w:hanging="360"/>
      </w:pPr>
      <w:rPr>
        <w:rFonts w:ascii="Symbol" w:eastAsia="Times New Roman" w:hAnsi="Symbol" w:cs="Calibri" w:hint="default"/>
        <w:b w:val="0"/>
        <w:sz w:val="20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276D2E"/>
    <w:multiLevelType w:val="hybridMultilevel"/>
    <w:tmpl w:val="A8AA31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1603AD4"/>
    <w:multiLevelType w:val="hybridMultilevel"/>
    <w:tmpl w:val="3E9EC7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27377A3"/>
    <w:multiLevelType w:val="hybridMultilevel"/>
    <w:tmpl w:val="013239B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8AC2BBF"/>
    <w:multiLevelType w:val="hybridMultilevel"/>
    <w:tmpl w:val="0CF2DF5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2D61EB0"/>
    <w:multiLevelType w:val="hybridMultilevel"/>
    <w:tmpl w:val="F38A74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41C7150"/>
    <w:multiLevelType w:val="hybridMultilevel"/>
    <w:tmpl w:val="9F02BF1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9BF48D9"/>
    <w:multiLevelType w:val="hybridMultilevel"/>
    <w:tmpl w:val="E94207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9C93C63"/>
    <w:multiLevelType w:val="hybridMultilevel"/>
    <w:tmpl w:val="D83024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7A2997"/>
    <w:multiLevelType w:val="hybridMultilevel"/>
    <w:tmpl w:val="70BEB92C"/>
    <w:lvl w:ilvl="0" w:tplc="61B61BF6">
      <w:numFmt w:val="bullet"/>
      <w:lvlText w:val=""/>
      <w:lvlJc w:val="left"/>
      <w:pPr>
        <w:ind w:left="720" w:hanging="360"/>
      </w:pPr>
      <w:rPr>
        <w:rFonts w:ascii="Symbol" w:eastAsia="Times New Roman" w:hAnsi="Symbol" w:cs="Calibri" w:hint="default"/>
        <w:b w:val="0"/>
        <w:color w:val="004F8A"/>
        <w:sz w:val="20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E9B25DB"/>
    <w:multiLevelType w:val="hybridMultilevel"/>
    <w:tmpl w:val="E51AB5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0C52C2D"/>
    <w:multiLevelType w:val="hybridMultilevel"/>
    <w:tmpl w:val="CE0672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33877AA1"/>
    <w:multiLevelType w:val="hybridMultilevel"/>
    <w:tmpl w:val="9AE251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CE909B7"/>
    <w:multiLevelType w:val="hybridMultilevel"/>
    <w:tmpl w:val="BA96848E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3EFC7817"/>
    <w:multiLevelType w:val="hybridMultilevel"/>
    <w:tmpl w:val="9FFCF4A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b w:val="0"/>
        <w:sz w:val="20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66F53BD"/>
    <w:multiLevelType w:val="hybridMultilevel"/>
    <w:tmpl w:val="8D8E0E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BAB0473"/>
    <w:multiLevelType w:val="hybridMultilevel"/>
    <w:tmpl w:val="9BCEA5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E5410F4"/>
    <w:multiLevelType w:val="hybridMultilevel"/>
    <w:tmpl w:val="17383FC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5F0E6375"/>
    <w:multiLevelType w:val="hybridMultilevel"/>
    <w:tmpl w:val="95FC60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F4B0B80"/>
    <w:multiLevelType w:val="hybridMultilevel"/>
    <w:tmpl w:val="A3FCAA6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13449F6"/>
    <w:multiLevelType w:val="hybridMultilevel"/>
    <w:tmpl w:val="341EAACC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63BA1198"/>
    <w:multiLevelType w:val="hybridMultilevel"/>
    <w:tmpl w:val="6E5C58E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675C7826"/>
    <w:multiLevelType w:val="hybridMultilevel"/>
    <w:tmpl w:val="1800FC7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89E3259"/>
    <w:multiLevelType w:val="hybridMultilevel"/>
    <w:tmpl w:val="0DB65360"/>
    <w:lvl w:ilvl="0" w:tplc="C20CF274">
      <w:numFmt w:val="bullet"/>
      <w:lvlText w:val=""/>
      <w:lvlJc w:val="left"/>
      <w:pPr>
        <w:ind w:left="720" w:hanging="360"/>
      </w:pPr>
      <w:rPr>
        <w:rFonts w:ascii="Symbol" w:eastAsia="Times New Roman" w:hAnsi="Symbol" w:cs="Calibri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E7837C0"/>
    <w:multiLevelType w:val="hybridMultilevel"/>
    <w:tmpl w:val="E17283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68358C4"/>
    <w:multiLevelType w:val="hybridMultilevel"/>
    <w:tmpl w:val="257C8C7C"/>
    <w:lvl w:ilvl="0" w:tplc="B43E56BA">
      <w:numFmt w:val="bullet"/>
      <w:lvlText w:val=""/>
      <w:lvlJc w:val="left"/>
      <w:pPr>
        <w:ind w:left="1080" w:hanging="360"/>
      </w:pPr>
      <w:rPr>
        <w:rFonts w:ascii="Symbol" w:eastAsia="Times New Roman" w:hAnsi="Symbol" w:cs="Calibri" w:hint="default"/>
        <w:b w:val="0"/>
        <w:sz w:val="20"/>
        <w:u w:val="none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78506459"/>
    <w:multiLevelType w:val="hybridMultilevel"/>
    <w:tmpl w:val="FEBE549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2"/>
  </w:num>
  <w:num w:numId="12">
    <w:abstractNumId w:val="22"/>
  </w:num>
  <w:num w:numId="13">
    <w:abstractNumId w:val="21"/>
  </w:num>
  <w:num w:numId="14">
    <w:abstractNumId w:val="35"/>
  </w:num>
  <w:num w:numId="15">
    <w:abstractNumId w:val="13"/>
  </w:num>
  <w:num w:numId="16">
    <w:abstractNumId w:val="18"/>
  </w:num>
  <w:num w:numId="17">
    <w:abstractNumId w:val="26"/>
  </w:num>
  <w:num w:numId="18">
    <w:abstractNumId w:val="23"/>
  </w:num>
  <w:num w:numId="19">
    <w:abstractNumId w:val="19"/>
  </w:num>
  <w:num w:numId="20">
    <w:abstractNumId w:val="16"/>
  </w:num>
  <w:num w:numId="21">
    <w:abstractNumId w:val="28"/>
  </w:num>
  <w:num w:numId="22">
    <w:abstractNumId w:val="27"/>
  </w:num>
  <w:num w:numId="23">
    <w:abstractNumId w:val="33"/>
  </w:num>
  <w:num w:numId="24">
    <w:abstractNumId w:val="34"/>
  </w:num>
  <w:num w:numId="25">
    <w:abstractNumId w:val="14"/>
  </w:num>
  <w:num w:numId="26">
    <w:abstractNumId w:val="11"/>
  </w:num>
  <w:num w:numId="27">
    <w:abstractNumId w:val="25"/>
  </w:num>
  <w:num w:numId="28">
    <w:abstractNumId w:val="36"/>
  </w:num>
  <w:num w:numId="29">
    <w:abstractNumId w:val="20"/>
  </w:num>
  <w:num w:numId="30">
    <w:abstractNumId w:val="29"/>
  </w:num>
  <w:num w:numId="31">
    <w:abstractNumId w:val="15"/>
  </w:num>
  <w:num w:numId="32">
    <w:abstractNumId w:val="17"/>
  </w:num>
  <w:num w:numId="33">
    <w:abstractNumId w:val="30"/>
  </w:num>
  <w:num w:numId="34">
    <w:abstractNumId w:val="31"/>
  </w:num>
  <w:num w:numId="35">
    <w:abstractNumId w:val="10"/>
  </w:num>
  <w:num w:numId="36">
    <w:abstractNumId w:val="24"/>
  </w:num>
  <w:num w:numId="37">
    <w:abstractNumId w:val="37"/>
  </w:num>
  <w:num w:numId="38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en-US" w:vendorID="64" w:dllVersion="4096" w:nlCheck="1" w:checkStyle="0"/>
  <w:attachedTemplate r:id="rId1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2967"/>
    <w:rsid w:val="000028A2"/>
    <w:rsid w:val="0000301D"/>
    <w:rsid w:val="00003277"/>
    <w:rsid w:val="00010157"/>
    <w:rsid w:val="00014E73"/>
    <w:rsid w:val="00023870"/>
    <w:rsid w:val="000325A0"/>
    <w:rsid w:val="0003525F"/>
    <w:rsid w:val="00035B41"/>
    <w:rsid w:val="000501C7"/>
    <w:rsid w:val="00052594"/>
    <w:rsid w:val="000547DF"/>
    <w:rsid w:val="000606F5"/>
    <w:rsid w:val="000748BA"/>
    <w:rsid w:val="000805D4"/>
    <w:rsid w:val="00094147"/>
    <w:rsid w:val="00094D24"/>
    <w:rsid w:val="000A0420"/>
    <w:rsid w:val="000A071E"/>
    <w:rsid w:val="000A0F89"/>
    <w:rsid w:val="000A10BE"/>
    <w:rsid w:val="000A5910"/>
    <w:rsid w:val="000B4133"/>
    <w:rsid w:val="000B5536"/>
    <w:rsid w:val="000B6216"/>
    <w:rsid w:val="000B6BB7"/>
    <w:rsid w:val="000D035E"/>
    <w:rsid w:val="000E06B4"/>
    <w:rsid w:val="000E0A63"/>
    <w:rsid w:val="000E1280"/>
    <w:rsid w:val="000E2EBA"/>
    <w:rsid w:val="000E73B3"/>
    <w:rsid w:val="000F28BF"/>
    <w:rsid w:val="000F30DB"/>
    <w:rsid w:val="000F5455"/>
    <w:rsid w:val="00100396"/>
    <w:rsid w:val="00101CD4"/>
    <w:rsid w:val="00111313"/>
    <w:rsid w:val="00113358"/>
    <w:rsid w:val="00121DB1"/>
    <w:rsid w:val="001301BD"/>
    <w:rsid w:val="00136946"/>
    <w:rsid w:val="00142028"/>
    <w:rsid w:val="00151C56"/>
    <w:rsid w:val="00156432"/>
    <w:rsid w:val="001667EB"/>
    <w:rsid w:val="001669D4"/>
    <w:rsid w:val="00170F50"/>
    <w:rsid w:val="0017272C"/>
    <w:rsid w:val="0018023D"/>
    <w:rsid w:val="00181D89"/>
    <w:rsid w:val="001839BC"/>
    <w:rsid w:val="00194EB9"/>
    <w:rsid w:val="0019581F"/>
    <w:rsid w:val="00196A65"/>
    <w:rsid w:val="001A5A70"/>
    <w:rsid w:val="001B2757"/>
    <w:rsid w:val="001B7510"/>
    <w:rsid w:val="001C2467"/>
    <w:rsid w:val="001C4082"/>
    <w:rsid w:val="001C5773"/>
    <w:rsid w:val="001C5921"/>
    <w:rsid w:val="001D24B8"/>
    <w:rsid w:val="001D5CF9"/>
    <w:rsid w:val="001F4A5C"/>
    <w:rsid w:val="001F600E"/>
    <w:rsid w:val="001F740B"/>
    <w:rsid w:val="002001F3"/>
    <w:rsid w:val="00205A0F"/>
    <w:rsid w:val="002115E5"/>
    <w:rsid w:val="00211609"/>
    <w:rsid w:val="0022226A"/>
    <w:rsid w:val="00222874"/>
    <w:rsid w:val="00224E12"/>
    <w:rsid w:val="0023568F"/>
    <w:rsid w:val="00235B75"/>
    <w:rsid w:val="0023656B"/>
    <w:rsid w:val="00251D26"/>
    <w:rsid w:val="002523D3"/>
    <w:rsid w:val="00253729"/>
    <w:rsid w:val="002558ED"/>
    <w:rsid w:val="00261901"/>
    <w:rsid w:val="002675B2"/>
    <w:rsid w:val="002763FD"/>
    <w:rsid w:val="00281AD9"/>
    <w:rsid w:val="00282CD8"/>
    <w:rsid w:val="00285A6A"/>
    <w:rsid w:val="002924D2"/>
    <w:rsid w:val="00295CD2"/>
    <w:rsid w:val="002A0FA2"/>
    <w:rsid w:val="002A3C63"/>
    <w:rsid w:val="002A3D59"/>
    <w:rsid w:val="002B67D5"/>
    <w:rsid w:val="002C373D"/>
    <w:rsid w:val="002C44AB"/>
    <w:rsid w:val="002C67A9"/>
    <w:rsid w:val="002D4CBA"/>
    <w:rsid w:val="002D6819"/>
    <w:rsid w:val="002E34C2"/>
    <w:rsid w:val="002E3C00"/>
    <w:rsid w:val="002E500A"/>
    <w:rsid w:val="002E6CC4"/>
    <w:rsid w:val="002F0465"/>
    <w:rsid w:val="002F5A0D"/>
    <w:rsid w:val="002F7EB5"/>
    <w:rsid w:val="003013BA"/>
    <w:rsid w:val="00303908"/>
    <w:rsid w:val="0030601C"/>
    <w:rsid w:val="003160A8"/>
    <w:rsid w:val="0032094D"/>
    <w:rsid w:val="00325BC8"/>
    <w:rsid w:val="00332613"/>
    <w:rsid w:val="00333288"/>
    <w:rsid w:val="00342582"/>
    <w:rsid w:val="0034548D"/>
    <w:rsid w:val="00362F07"/>
    <w:rsid w:val="00365851"/>
    <w:rsid w:val="00366EED"/>
    <w:rsid w:val="003673AA"/>
    <w:rsid w:val="003718EC"/>
    <w:rsid w:val="003734D1"/>
    <w:rsid w:val="00374BDD"/>
    <w:rsid w:val="00377962"/>
    <w:rsid w:val="0038293A"/>
    <w:rsid w:val="00382C88"/>
    <w:rsid w:val="00383CE6"/>
    <w:rsid w:val="003870B1"/>
    <w:rsid w:val="00392463"/>
    <w:rsid w:val="00397D72"/>
    <w:rsid w:val="003A2AB0"/>
    <w:rsid w:val="003A4672"/>
    <w:rsid w:val="003A4E33"/>
    <w:rsid w:val="003A5BAC"/>
    <w:rsid w:val="003A62BA"/>
    <w:rsid w:val="003A739A"/>
    <w:rsid w:val="003B7E7B"/>
    <w:rsid w:val="003C1410"/>
    <w:rsid w:val="003D24E9"/>
    <w:rsid w:val="003D438D"/>
    <w:rsid w:val="003E00CD"/>
    <w:rsid w:val="003E347E"/>
    <w:rsid w:val="003F20F9"/>
    <w:rsid w:val="003F79A7"/>
    <w:rsid w:val="00400E5F"/>
    <w:rsid w:val="00402A21"/>
    <w:rsid w:val="00404FDE"/>
    <w:rsid w:val="004051FA"/>
    <w:rsid w:val="00405513"/>
    <w:rsid w:val="004134A3"/>
    <w:rsid w:val="00413843"/>
    <w:rsid w:val="0041396C"/>
    <w:rsid w:val="00414FF6"/>
    <w:rsid w:val="00424493"/>
    <w:rsid w:val="00425540"/>
    <w:rsid w:val="00430E8E"/>
    <w:rsid w:val="00434225"/>
    <w:rsid w:val="004343D0"/>
    <w:rsid w:val="004379B2"/>
    <w:rsid w:val="0044244D"/>
    <w:rsid w:val="004441C2"/>
    <w:rsid w:val="00445A1F"/>
    <w:rsid w:val="00447546"/>
    <w:rsid w:val="00451F8B"/>
    <w:rsid w:val="004564CA"/>
    <w:rsid w:val="00460F50"/>
    <w:rsid w:val="00464CB2"/>
    <w:rsid w:val="00466870"/>
    <w:rsid w:val="00466914"/>
    <w:rsid w:val="00473BF1"/>
    <w:rsid w:val="00474CED"/>
    <w:rsid w:val="0047667E"/>
    <w:rsid w:val="00482A5F"/>
    <w:rsid w:val="00485966"/>
    <w:rsid w:val="00485AB4"/>
    <w:rsid w:val="00485ABF"/>
    <w:rsid w:val="00485DBA"/>
    <w:rsid w:val="0048652A"/>
    <w:rsid w:val="00490F17"/>
    <w:rsid w:val="0049214D"/>
    <w:rsid w:val="004974A6"/>
    <w:rsid w:val="004A5528"/>
    <w:rsid w:val="004B113F"/>
    <w:rsid w:val="004B1812"/>
    <w:rsid w:val="004B30A7"/>
    <w:rsid w:val="004B3232"/>
    <w:rsid w:val="004B7239"/>
    <w:rsid w:val="004C03AF"/>
    <w:rsid w:val="004C4A34"/>
    <w:rsid w:val="004C70F8"/>
    <w:rsid w:val="004D5876"/>
    <w:rsid w:val="004D6EEA"/>
    <w:rsid w:val="004E1AAB"/>
    <w:rsid w:val="004E3465"/>
    <w:rsid w:val="004E58AB"/>
    <w:rsid w:val="004F44D2"/>
    <w:rsid w:val="004F7D21"/>
    <w:rsid w:val="00500E13"/>
    <w:rsid w:val="00501AF7"/>
    <w:rsid w:val="00505696"/>
    <w:rsid w:val="00505D21"/>
    <w:rsid w:val="0051135E"/>
    <w:rsid w:val="0051295D"/>
    <w:rsid w:val="00513B78"/>
    <w:rsid w:val="0051503B"/>
    <w:rsid w:val="00516C6B"/>
    <w:rsid w:val="00522967"/>
    <w:rsid w:val="00523C9D"/>
    <w:rsid w:val="00531A35"/>
    <w:rsid w:val="00532CFC"/>
    <w:rsid w:val="00535DE7"/>
    <w:rsid w:val="005510B1"/>
    <w:rsid w:val="00552504"/>
    <w:rsid w:val="0055255A"/>
    <w:rsid w:val="005700FB"/>
    <w:rsid w:val="005735D2"/>
    <w:rsid w:val="00577A29"/>
    <w:rsid w:val="00577F32"/>
    <w:rsid w:val="005809C1"/>
    <w:rsid w:val="00580E5B"/>
    <w:rsid w:val="005818A5"/>
    <w:rsid w:val="005849D4"/>
    <w:rsid w:val="005851CF"/>
    <w:rsid w:val="00586EE0"/>
    <w:rsid w:val="00592664"/>
    <w:rsid w:val="005A07F6"/>
    <w:rsid w:val="005A32E9"/>
    <w:rsid w:val="005A3734"/>
    <w:rsid w:val="005A491F"/>
    <w:rsid w:val="005A67FE"/>
    <w:rsid w:val="005C66B5"/>
    <w:rsid w:val="005C6850"/>
    <w:rsid w:val="005C6DA8"/>
    <w:rsid w:val="005D26C2"/>
    <w:rsid w:val="005D5087"/>
    <w:rsid w:val="005F27B7"/>
    <w:rsid w:val="005F350D"/>
    <w:rsid w:val="005F441D"/>
    <w:rsid w:val="005F7723"/>
    <w:rsid w:val="005F7E71"/>
    <w:rsid w:val="0060453E"/>
    <w:rsid w:val="00607A72"/>
    <w:rsid w:val="00610DFD"/>
    <w:rsid w:val="00620A11"/>
    <w:rsid w:val="0062260D"/>
    <w:rsid w:val="00623C64"/>
    <w:rsid w:val="00627801"/>
    <w:rsid w:val="00627DC7"/>
    <w:rsid w:val="006358E7"/>
    <w:rsid w:val="00635B13"/>
    <w:rsid w:val="00640CF7"/>
    <w:rsid w:val="00644213"/>
    <w:rsid w:val="00647540"/>
    <w:rsid w:val="00661B7F"/>
    <w:rsid w:val="006624C5"/>
    <w:rsid w:val="00665195"/>
    <w:rsid w:val="0066707D"/>
    <w:rsid w:val="00667492"/>
    <w:rsid w:val="00671DDD"/>
    <w:rsid w:val="0067384C"/>
    <w:rsid w:val="00673E2C"/>
    <w:rsid w:val="00674294"/>
    <w:rsid w:val="0068166D"/>
    <w:rsid w:val="00685E0B"/>
    <w:rsid w:val="006869AE"/>
    <w:rsid w:val="00686ECA"/>
    <w:rsid w:val="00690D5C"/>
    <w:rsid w:val="00691914"/>
    <w:rsid w:val="006926C1"/>
    <w:rsid w:val="00692B52"/>
    <w:rsid w:val="0069338C"/>
    <w:rsid w:val="00694EEE"/>
    <w:rsid w:val="00694FAC"/>
    <w:rsid w:val="0069585E"/>
    <w:rsid w:val="0069672C"/>
    <w:rsid w:val="006968B8"/>
    <w:rsid w:val="00696E81"/>
    <w:rsid w:val="00697CDC"/>
    <w:rsid w:val="006A223A"/>
    <w:rsid w:val="006A3301"/>
    <w:rsid w:val="006A432F"/>
    <w:rsid w:val="006A7F23"/>
    <w:rsid w:val="006B46CB"/>
    <w:rsid w:val="006C0E0B"/>
    <w:rsid w:val="006C4AA7"/>
    <w:rsid w:val="006C78D0"/>
    <w:rsid w:val="006D0B1E"/>
    <w:rsid w:val="006E0136"/>
    <w:rsid w:val="006E36BB"/>
    <w:rsid w:val="006E5067"/>
    <w:rsid w:val="006E649E"/>
    <w:rsid w:val="006E75B2"/>
    <w:rsid w:val="006F015E"/>
    <w:rsid w:val="006F5147"/>
    <w:rsid w:val="006F7306"/>
    <w:rsid w:val="00700A88"/>
    <w:rsid w:val="00706D24"/>
    <w:rsid w:val="00707544"/>
    <w:rsid w:val="0071036C"/>
    <w:rsid w:val="00715068"/>
    <w:rsid w:val="00716D97"/>
    <w:rsid w:val="0072015D"/>
    <w:rsid w:val="00725AF2"/>
    <w:rsid w:val="0073238B"/>
    <w:rsid w:val="00743442"/>
    <w:rsid w:val="00746292"/>
    <w:rsid w:val="00746C17"/>
    <w:rsid w:val="0074773C"/>
    <w:rsid w:val="00752F9F"/>
    <w:rsid w:val="00754402"/>
    <w:rsid w:val="00760379"/>
    <w:rsid w:val="007609C2"/>
    <w:rsid w:val="00761B28"/>
    <w:rsid w:val="007634CF"/>
    <w:rsid w:val="00763A32"/>
    <w:rsid w:val="00772F94"/>
    <w:rsid w:val="00784B5B"/>
    <w:rsid w:val="00790064"/>
    <w:rsid w:val="00792309"/>
    <w:rsid w:val="0079666F"/>
    <w:rsid w:val="00797CD2"/>
    <w:rsid w:val="007A1091"/>
    <w:rsid w:val="007A6556"/>
    <w:rsid w:val="007A7194"/>
    <w:rsid w:val="007A7841"/>
    <w:rsid w:val="007B2D6E"/>
    <w:rsid w:val="007B6D6A"/>
    <w:rsid w:val="007C0A2F"/>
    <w:rsid w:val="007C1BF2"/>
    <w:rsid w:val="007C74B6"/>
    <w:rsid w:val="007C7CED"/>
    <w:rsid w:val="007D0967"/>
    <w:rsid w:val="007D3F3C"/>
    <w:rsid w:val="007D5D0F"/>
    <w:rsid w:val="007E55F6"/>
    <w:rsid w:val="007E7833"/>
    <w:rsid w:val="007E7F6C"/>
    <w:rsid w:val="007F162B"/>
    <w:rsid w:val="007F2544"/>
    <w:rsid w:val="007F3B5A"/>
    <w:rsid w:val="00804446"/>
    <w:rsid w:val="00804616"/>
    <w:rsid w:val="00807714"/>
    <w:rsid w:val="00830721"/>
    <w:rsid w:val="00831D30"/>
    <w:rsid w:val="00833247"/>
    <w:rsid w:val="008333B1"/>
    <w:rsid w:val="00847FB9"/>
    <w:rsid w:val="00851FB8"/>
    <w:rsid w:val="008552CD"/>
    <w:rsid w:val="008606D9"/>
    <w:rsid w:val="00864BC4"/>
    <w:rsid w:val="00866A6C"/>
    <w:rsid w:val="00866CB1"/>
    <w:rsid w:val="00870E94"/>
    <w:rsid w:val="00882D23"/>
    <w:rsid w:val="00894E4F"/>
    <w:rsid w:val="008A2D10"/>
    <w:rsid w:val="008B0C90"/>
    <w:rsid w:val="008B0F5D"/>
    <w:rsid w:val="008B2FAC"/>
    <w:rsid w:val="008B53C4"/>
    <w:rsid w:val="008B6FAC"/>
    <w:rsid w:val="008C168F"/>
    <w:rsid w:val="008C23E8"/>
    <w:rsid w:val="008C264C"/>
    <w:rsid w:val="008C5E17"/>
    <w:rsid w:val="008E447D"/>
    <w:rsid w:val="008E7925"/>
    <w:rsid w:val="008F02DA"/>
    <w:rsid w:val="008F267F"/>
    <w:rsid w:val="008F3C95"/>
    <w:rsid w:val="008F422C"/>
    <w:rsid w:val="008F4916"/>
    <w:rsid w:val="008F6103"/>
    <w:rsid w:val="00903A97"/>
    <w:rsid w:val="0090500B"/>
    <w:rsid w:val="00912969"/>
    <w:rsid w:val="00917599"/>
    <w:rsid w:val="009242E5"/>
    <w:rsid w:val="0093243E"/>
    <w:rsid w:val="009362D0"/>
    <w:rsid w:val="00941A44"/>
    <w:rsid w:val="009425FA"/>
    <w:rsid w:val="00942CE4"/>
    <w:rsid w:val="00957233"/>
    <w:rsid w:val="009578E9"/>
    <w:rsid w:val="009645F8"/>
    <w:rsid w:val="0096724B"/>
    <w:rsid w:val="00976744"/>
    <w:rsid w:val="00977523"/>
    <w:rsid w:val="009776FF"/>
    <w:rsid w:val="009874C8"/>
    <w:rsid w:val="009930EE"/>
    <w:rsid w:val="00996419"/>
    <w:rsid w:val="00996AA7"/>
    <w:rsid w:val="009A164C"/>
    <w:rsid w:val="009A529A"/>
    <w:rsid w:val="009A6EEC"/>
    <w:rsid w:val="009B3D46"/>
    <w:rsid w:val="009B69BC"/>
    <w:rsid w:val="009C67F5"/>
    <w:rsid w:val="009C6F35"/>
    <w:rsid w:val="009D548E"/>
    <w:rsid w:val="009E14E7"/>
    <w:rsid w:val="009E788F"/>
    <w:rsid w:val="00A0145A"/>
    <w:rsid w:val="00A02FAE"/>
    <w:rsid w:val="00A13DC2"/>
    <w:rsid w:val="00A147D7"/>
    <w:rsid w:val="00A1627D"/>
    <w:rsid w:val="00A23E4B"/>
    <w:rsid w:val="00A32060"/>
    <w:rsid w:val="00A32455"/>
    <w:rsid w:val="00A42640"/>
    <w:rsid w:val="00A42D93"/>
    <w:rsid w:val="00A442E6"/>
    <w:rsid w:val="00A451B3"/>
    <w:rsid w:val="00A613DA"/>
    <w:rsid w:val="00A63F6C"/>
    <w:rsid w:val="00A702ED"/>
    <w:rsid w:val="00A74368"/>
    <w:rsid w:val="00A823DE"/>
    <w:rsid w:val="00A82F8E"/>
    <w:rsid w:val="00A8540F"/>
    <w:rsid w:val="00A977F5"/>
    <w:rsid w:val="00AA18DA"/>
    <w:rsid w:val="00AA3EEA"/>
    <w:rsid w:val="00AA54F0"/>
    <w:rsid w:val="00AB32C6"/>
    <w:rsid w:val="00AC21F4"/>
    <w:rsid w:val="00AC27DD"/>
    <w:rsid w:val="00AD7CE4"/>
    <w:rsid w:val="00AE1318"/>
    <w:rsid w:val="00AE3B22"/>
    <w:rsid w:val="00AE55E8"/>
    <w:rsid w:val="00AE5EAC"/>
    <w:rsid w:val="00AF3FE1"/>
    <w:rsid w:val="00AF47FF"/>
    <w:rsid w:val="00AF6988"/>
    <w:rsid w:val="00AF7BE5"/>
    <w:rsid w:val="00B02DAE"/>
    <w:rsid w:val="00B03AE6"/>
    <w:rsid w:val="00B0466E"/>
    <w:rsid w:val="00B06A90"/>
    <w:rsid w:val="00B07F03"/>
    <w:rsid w:val="00B122FC"/>
    <w:rsid w:val="00B123CE"/>
    <w:rsid w:val="00B131EC"/>
    <w:rsid w:val="00B15688"/>
    <w:rsid w:val="00B20399"/>
    <w:rsid w:val="00B20967"/>
    <w:rsid w:val="00B23FFE"/>
    <w:rsid w:val="00B320CF"/>
    <w:rsid w:val="00B34404"/>
    <w:rsid w:val="00B406E0"/>
    <w:rsid w:val="00B41D85"/>
    <w:rsid w:val="00B47600"/>
    <w:rsid w:val="00B5219B"/>
    <w:rsid w:val="00B5471F"/>
    <w:rsid w:val="00B63895"/>
    <w:rsid w:val="00B71507"/>
    <w:rsid w:val="00B72D10"/>
    <w:rsid w:val="00B73872"/>
    <w:rsid w:val="00B748F0"/>
    <w:rsid w:val="00B74EE3"/>
    <w:rsid w:val="00B92695"/>
    <w:rsid w:val="00BA21BE"/>
    <w:rsid w:val="00BA528F"/>
    <w:rsid w:val="00BA790E"/>
    <w:rsid w:val="00BB0569"/>
    <w:rsid w:val="00BB7AD0"/>
    <w:rsid w:val="00BC0E08"/>
    <w:rsid w:val="00BD5A36"/>
    <w:rsid w:val="00BD6A19"/>
    <w:rsid w:val="00BE27B3"/>
    <w:rsid w:val="00BE40E6"/>
    <w:rsid w:val="00BE5169"/>
    <w:rsid w:val="00BF35D0"/>
    <w:rsid w:val="00C021B8"/>
    <w:rsid w:val="00C14761"/>
    <w:rsid w:val="00C219C2"/>
    <w:rsid w:val="00C230EC"/>
    <w:rsid w:val="00C3395E"/>
    <w:rsid w:val="00C53933"/>
    <w:rsid w:val="00C551DB"/>
    <w:rsid w:val="00C6048B"/>
    <w:rsid w:val="00C60CA9"/>
    <w:rsid w:val="00C62C48"/>
    <w:rsid w:val="00C63296"/>
    <w:rsid w:val="00C70B94"/>
    <w:rsid w:val="00C744C8"/>
    <w:rsid w:val="00C80DA5"/>
    <w:rsid w:val="00C82B76"/>
    <w:rsid w:val="00C86992"/>
    <w:rsid w:val="00C876A8"/>
    <w:rsid w:val="00C930F1"/>
    <w:rsid w:val="00C94521"/>
    <w:rsid w:val="00C947AE"/>
    <w:rsid w:val="00C95A07"/>
    <w:rsid w:val="00C9795C"/>
    <w:rsid w:val="00CB0986"/>
    <w:rsid w:val="00CB4282"/>
    <w:rsid w:val="00CB65BD"/>
    <w:rsid w:val="00CC3AB1"/>
    <w:rsid w:val="00CD2EC5"/>
    <w:rsid w:val="00CE760B"/>
    <w:rsid w:val="00CF0FEA"/>
    <w:rsid w:val="00CF5452"/>
    <w:rsid w:val="00D03EB9"/>
    <w:rsid w:val="00D04782"/>
    <w:rsid w:val="00D0566C"/>
    <w:rsid w:val="00D05D95"/>
    <w:rsid w:val="00D07214"/>
    <w:rsid w:val="00D12CA4"/>
    <w:rsid w:val="00D15EF5"/>
    <w:rsid w:val="00D171FD"/>
    <w:rsid w:val="00D22409"/>
    <w:rsid w:val="00D2592B"/>
    <w:rsid w:val="00D260B6"/>
    <w:rsid w:val="00D263A1"/>
    <w:rsid w:val="00D26DF5"/>
    <w:rsid w:val="00D272F8"/>
    <w:rsid w:val="00D27837"/>
    <w:rsid w:val="00D3727C"/>
    <w:rsid w:val="00D3740C"/>
    <w:rsid w:val="00D5308B"/>
    <w:rsid w:val="00D551F0"/>
    <w:rsid w:val="00D5648C"/>
    <w:rsid w:val="00D62D2F"/>
    <w:rsid w:val="00D6376F"/>
    <w:rsid w:val="00D67297"/>
    <w:rsid w:val="00D71CC5"/>
    <w:rsid w:val="00D766BB"/>
    <w:rsid w:val="00D77E76"/>
    <w:rsid w:val="00D80EC1"/>
    <w:rsid w:val="00D82250"/>
    <w:rsid w:val="00D825F8"/>
    <w:rsid w:val="00D82BAF"/>
    <w:rsid w:val="00D954D5"/>
    <w:rsid w:val="00D975B0"/>
    <w:rsid w:val="00DA122F"/>
    <w:rsid w:val="00DA604D"/>
    <w:rsid w:val="00DA607D"/>
    <w:rsid w:val="00DB1064"/>
    <w:rsid w:val="00DB70F8"/>
    <w:rsid w:val="00DC472B"/>
    <w:rsid w:val="00DC4B1D"/>
    <w:rsid w:val="00DC5D19"/>
    <w:rsid w:val="00DC7708"/>
    <w:rsid w:val="00DC794A"/>
    <w:rsid w:val="00DD2243"/>
    <w:rsid w:val="00DD31DF"/>
    <w:rsid w:val="00DE2BDE"/>
    <w:rsid w:val="00DE515E"/>
    <w:rsid w:val="00DF0621"/>
    <w:rsid w:val="00DF0756"/>
    <w:rsid w:val="00DF70F4"/>
    <w:rsid w:val="00E0128A"/>
    <w:rsid w:val="00E0263B"/>
    <w:rsid w:val="00E03C43"/>
    <w:rsid w:val="00E03D2B"/>
    <w:rsid w:val="00E12041"/>
    <w:rsid w:val="00E14CD3"/>
    <w:rsid w:val="00E220C3"/>
    <w:rsid w:val="00E2575A"/>
    <w:rsid w:val="00E3345F"/>
    <w:rsid w:val="00E474BC"/>
    <w:rsid w:val="00E51EF4"/>
    <w:rsid w:val="00E530DC"/>
    <w:rsid w:val="00E56467"/>
    <w:rsid w:val="00E720E9"/>
    <w:rsid w:val="00E74604"/>
    <w:rsid w:val="00E8178F"/>
    <w:rsid w:val="00E91DB0"/>
    <w:rsid w:val="00E949B5"/>
    <w:rsid w:val="00E97A8E"/>
    <w:rsid w:val="00EA0B61"/>
    <w:rsid w:val="00EA313F"/>
    <w:rsid w:val="00EA6BED"/>
    <w:rsid w:val="00EA74BC"/>
    <w:rsid w:val="00EA7A0F"/>
    <w:rsid w:val="00EB3C2C"/>
    <w:rsid w:val="00EC0073"/>
    <w:rsid w:val="00EC2DB0"/>
    <w:rsid w:val="00EC39F8"/>
    <w:rsid w:val="00EC7780"/>
    <w:rsid w:val="00ED197E"/>
    <w:rsid w:val="00EE3270"/>
    <w:rsid w:val="00EE327C"/>
    <w:rsid w:val="00EE4D66"/>
    <w:rsid w:val="00EF0353"/>
    <w:rsid w:val="00EF23CB"/>
    <w:rsid w:val="00EF27C6"/>
    <w:rsid w:val="00EF3FAF"/>
    <w:rsid w:val="00EF680A"/>
    <w:rsid w:val="00EF6B0A"/>
    <w:rsid w:val="00F04918"/>
    <w:rsid w:val="00F100ED"/>
    <w:rsid w:val="00F12671"/>
    <w:rsid w:val="00F15BB6"/>
    <w:rsid w:val="00F264E8"/>
    <w:rsid w:val="00F354BE"/>
    <w:rsid w:val="00F35548"/>
    <w:rsid w:val="00F41A6A"/>
    <w:rsid w:val="00F41F1A"/>
    <w:rsid w:val="00F41FA1"/>
    <w:rsid w:val="00F51C0A"/>
    <w:rsid w:val="00F53D1F"/>
    <w:rsid w:val="00F64C62"/>
    <w:rsid w:val="00F71117"/>
    <w:rsid w:val="00F74182"/>
    <w:rsid w:val="00F77AD0"/>
    <w:rsid w:val="00F86662"/>
    <w:rsid w:val="00F906B8"/>
    <w:rsid w:val="00F90CD1"/>
    <w:rsid w:val="00F94115"/>
    <w:rsid w:val="00F966F7"/>
    <w:rsid w:val="00F96B26"/>
    <w:rsid w:val="00FA24A4"/>
    <w:rsid w:val="00FA6AB7"/>
    <w:rsid w:val="00FB0F2B"/>
    <w:rsid w:val="00FB47B2"/>
    <w:rsid w:val="00FC2F63"/>
    <w:rsid w:val="00FC42BE"/>
    <w:rsid w:val="00FC624F"/>
    <w:rsid w:val="00FD12D3"/>
    <w:rsid w:val="00FD4FE5"/>
    <w:rsid w:val="00FE0C05"/>
    <w:rsid w:val="00FE5A28"/>
    <w:rsid w:val="00FE7CEB"/>
    <w:rsid w:val="00FF1AA4"/>
    <w:rsid w:val="00FF5121"/>
    <w:rsid w:val="00FF63AC"/>
    <w:rsid w:val="00FF6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8433"/>
    <o:shapelayout v:ext="edit">
      <o:idmap v:ext="edit" data="1"/>
    </o:shapelayout>
  </w:shapeDefaults>
  <w:decimalSymbol w:val="."/>
  <w:listSeparator w:val=","/>
  <w14:docId w14:val="66E07AA6"/>
  <w15:chartTrackingRefBased/>
  <w15:docId w15:val="{D137366A-E1DA-4C54-A53B-32322CF12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color w:val="404040" w:themeColor="text1" w:themeTint="BF"/>
        <w:kern w:val="2"/>
        <w:sz w:val="28"/>
        <w:szCs w:val="28"/>
        <w:lang w:val="en-US" w:eastAsia="ja-JP" w:bidi="ar-SA"/>
        <w14:ligatures w14:val="standard"/>
      </w:rPr>
    </w:rPrDefault>
    <w:pPrDefault>
      <w:pPr>
        <w:spacing w:line="25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 w:qFormat="1"/>
    <w:lsdException w:name="Hyperlink" w:semiHidden="1" w:unhideWhenUsed="1"/>
    <w:lsdException w:name="FollowedHyperlink" w:semiHidden="1" w:unhideWhenUsed="1"/>
    <w:lsdException w:name="Strong" w:uiPriority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51FA"/>
  </w:style>
  <w:style w:type="paragraph" w:styleId="Heading1">
    <w:name w:val="heading 1"/>
    <w:basedOn w:val="Normal"/>
    <w:next w:val="Normal"/>
    <w:link w:val="Heading1Char"/>
    <w:uiPriority w:val="8"/>
    <w:qFormat/>
    <w:rsid w:val="002A3C6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696700" w:themeColor="accent1" w:themeShade="BF"/>
      <w:sz w:val="32"/>
    </w:rPr>
  </w:style>
  <w:style w:type="paragraph" w:styleId="Heading2">
    <w:name w:val="heading 2"/>
    <w:basedOn w:val="Normal"/>
    <w:next w:val="Normal"/>
    <w:link w:val="Heading2Char"/>
    <w:uiPriority w:val="8"/>
    <w:semiHidden/>
    <w:unhideWhenUsed/>
    <w:qFormat/>
    <w:rsid w:val="005F7E7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696700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8"/>
    <w:semiHidden/>
    <w:unhideWhenUsed/>
    <w:qFormat/>
    <w:rsid w:val="005F7E7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46440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8"/>
    <w:semiHidden/>
    <w:unhideWhenUsed/>
    <w:qFormat/>
    <w:rsid w:val="005F7E7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696700" w:themeColor="accent1" w:themeShade="BF"/>
    </w:rPr>
  </w:style>
  <w:style w:type="paragraph" w:styleId="Heading5">
    <w:name w:val="heading 5"/>
    <w:basedOn w:val="Normal"/>
    <w:next w:val="Normal"/>
    <w:link w:val="Heading5Char"/>
    <w:uiPriority w:val="8"/>
    <w:semiHidden/>
    <w:unhideWhenUsed/>
    <w:qFormat/>
    <w:rsid w:val="005F7E7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696700" w:themeColor="accent1" w:themeShade="BF"/>
    </w:rPr>
  </w:style>
  <w:style w:type="paragraph" w:styleId="Heading6">
    <w:name w:val="heading 6"/>
    <w:basedOn w:val="Normal"/>
    <w:next w:val="Normal"/>
    <w:link w:val="Heading6Char"/>
    <w:uiPriority w:val="8"/>
    <w:semiHidden/>
    <w:unhideWhenUsed/>
    <w:qFormat/>
    <w:rsid w:val="005F7E71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464400" w:themeColor="accent1" w:themeShade="7F"/>
    </w:rPr>
  </w:style>
  <w:style w:type="paragraph" w:styleId="Heading7">
    <w:name w:val="heading 7"/>
    <w:basedOn w:val="Normal"/>
    <w:next w:val="Normal"/>
    <w:link w:val="Heading7Char"/>
    <w:uiPriority w:val="8"/>
    <w:semiHidden/>
    <w:unhideWhenUsed/>
    <w:qFormat/>
    <w:rsid w:val="005F7E71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464400" w:themeColor="accent1" w:themeShade="7F"/>
    </w:rPr>
  </w:style>
  <w:style w:type="paragraph" w:styleId="Heading8">
    <w:name w:val="heading 8"/>
    <w:basedOn w:val="Normal"/>
    <w:next w:val="Normal"/>
    <w:link w:val="Heading8Char"/>
    <w:uiPriority w:val="8"/>
    <w:semiHidden/>
    <w:unhideWhenUsed/>
    <w:qFormat/>
    <w:rsid w:val="005F7E71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paragraph" w:styleId="Heading9">
    <w:name w:val="heading 9"/>
    <w:basedOn w:val="Normal"/>
    <w:next w:val="Normal"/>
    <w:link w:val="Heading9Char"/>
    <w:uiPriority w:val="8"/>
    <w:semiHidden/>
    <w:unhideWhenUsed/>
    <w:qFormat/>
    <w:rsid w:val="005F7E71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Space">
    <w:name w:val="Table Space"/>
    <w:basedOn w:val="Normal"/>
    <w:uiPriority w:val="99"/>
    <w:semiHidden/>
    <w:pPr>
      <w:spacing w:line="120" w:lineRule="exact"/>
    </w:pPr>
    <w:rPr>
      <w:sz w:val="22"/>
    </w:rPr>
  </w:style>
  <w:style w:type="paragraph" w:styleId="Title">
    <w:name w:val="Title"/>
    <w:basedOn w:val="Normal"/>
    <w:next w:val="Normal"/>
    <w:link w:val="TitleChar"/>
    <w:uiPriority w:val="1"/>
    <w:qFormat/>
    <w:pPr>
      <w:spacing w:line="192" w:lineRule="auto"/>
      <w:ind w:left="-72"/>
      <w:contextualSpacing/>
    </w:pPr>
    <w:rPr>
      <w:rFonts w:asciiTheme="majorHAnsi" w:eastAsiaTheme="majorEastAsia" w:hAnsiTheme="majorHAnsi" w:cstheme="majorBidi"/>
      <w:caps/>
      <w:kern w:val="28"/>
      <w:sz w:val="180"/>
    </w:rPr>
  </w:style>
  <w:style w:type="character" w:customStyle="1" w:styleId="TitleChar">
    <w:name w:val="Title Char"/>
    <w:basedOn w:val="DefaultParagraphFont"/>
    <w:link w:val="Title"/>
    <w:uiPriority w:val="1"/>
    <w:rsid w:val="004051FA"/>
    <w:rPr>
      <w:rFonts w:asciiTheme="majorHAnsi" w:eastAsiaTheme="majorEastAsia" w:hAnsiTheme="majorHAnsi" w:cstheme="majorBidi"/>
      <w:caps/>
      <w:kern w:val="28"/>
      <w:sz w:val="180"/>
    </w:rPr>
  </w:style>
  <w:style w:type="character" w:styleId="Strong">
    <w:name w:val="Strong"/>
    <w:basedOn w:val="DefaultParagraphFont"/>
    <w:uiPriority w:val="2"/>
    <w:qFormat/>
    <w:rsid w:val="002A3C63"/>
    <w:rPr>
      <w:b w:val="0"/>
      <w:bCs w:val="0"/>
      <w:color w:val="696700" w:themeColor="accent1" w:themeShade="BF"/>
    </w:rPr>
  </w:style>
  <w:style w:type="character" w:customStyle="1" w:styleId="Heading1Char">
    <w:name w:val="Heading 1 Char"/>
    <w:basedOn w:val="DefaultParagraphFont"/>
    <w:link w:val="Heading1"/>
    <w:uiPriority w:val="8"/>
    <w:rsid w:val="002A3C63"/>
    <w:rPr>
      <w:rFonts w:asciiTheme="majorHAnsi" w:eastAsiaTheme="majorEastAsia" w:hAnsiTheme="majorHAnsi" w:cstheme="majorBidi"/>
      <w:color w:val="696700" w:themeColor="accent1" w:themeShade="BF"/>
      <w:sz w:val="32"/>
    </w:rPr>
  </w:style>
  <w:style w:type="paragraph" w:customStyle="1" w:styleId="EventHeading">
    <w:name w:val="Event Heading"/>
    <w:basedOn w:val="Normal"/>
    <w:uiPriority w:val="3"/>
    <w:qFormat/>
    <w:rsid w:val="002A3C63"/>
    <w:pPr>
      <w:spacing w:before="540" w:line="216" w:lineRule="auto"/>
    </w:pPr>
    <w:rPr>
      <w:rFonts w:asciiTheme="majorHAnsi" w:eastAsiaTheme="majorEastAsia" w:hAnsiTheme="majorHAnsi" w:cstheme="majorBidi"/>
      <w:caps/>
      <w:color w:val="696700" w:themeColor="accent1" w:themeShade="BF"/>
      <w:sz w:val="48"/>
    </w:rPr>
  </w:style>
  <w:style w:type="paragraph" w:customStyle="1" w:styleId="EventInfo">
    <w:name w:val="Event Info"/>
    <w:basedOn w:val="Normal"/>
    <w:uiPriority w:val="4"/>
    <w:qFormat/>
    <w:pPr>
      <w:spacing w:before="40" w:line="211" w:lineRule="auto"/>
      <w:contextualSpacing/>
    </w:pPr>
    <w:rPr>
      <w:sz w:val="76"/>
    </w:rPr>
  </w:style>
  <w:style w:type="paragraph" w:customStyle="1" w:styleId="Address">
    <w:name w:val="Address"/>
    <w:basedOn w:val="Normal"/>
    <w:uiPriority w:val="5"/>
    <w:qFormat/>
    <w:rsid w:val="002A3C63"/>
    <w:pPr>
      <w:spacing w:after="600" w:line="240" w:lineRule="auto"/>
    </w:pPr>
    <w:rPr>
      <w:color w:val="696700" w:themeColor="accent1" w:themeShade="BF"/>
    </w:rPr>
  </w:style>
  <w:style w:type="paragraph" w:styleId="BlockText">
    <w:name w:val="Block Text"/>
    <w:basedOn w:val="Normal"/>
    <w:uiPriority w:val="6"/>
    <w:unhideWhenUsed/>
    <w:qFormat/>
    <w:pPr>
      <w:spacing w:line="276" w:lineRule="auto"/>
    </w:pPr>
  </w:style>
  <w:style w:type="paragraph" w:customStyle="1" w:styleId="EventSubhead">
    <w:name w:val="Event Subhead"/>
    <w:basedOn w:val="Normal"/>
    <w:uiPriority w:val="7"/>
    <w:qFormat/>
    <w:pPr>
      <w:spacing w:line="216" w:lineRule="auto"/>
    </w:pPr>
    <w:rPr>
      <w:rFonts w:asciiTheme="majorHAnsi" w:eastAsiaTheme="majorEastAsia" w:hAnsiTheme="majorHAnsi" w:cstheme="majorBidi"/>
      <w:caps/>
      <w:sz w:val="48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1A1A1A" w:themeColor="text2"/>
      <w:u w:val="none"/>
    </w:rPr>
  </w:style>
  <w:style w:type="character" w:styleId="PlaceholderText">
    <w:name w:val="Placeholder Text"/>
    <w:basedOn w:val="DefaultParagraphFont"/>
    <w:uiPriority w:val="99"/>
    <w:semiHidden/>
    <w:rsid w:val="00EE327C"/>
    <w:rPr>
      <w:color w:val="404040" w:themeColor="background2" w:themeShade="80"/>
    </w:rPr>
  </w:style>
  <w:style w:type="paragraph" w:styleId="Header">
    <w:name w:val="header"/>
    <w:basedOn w:val="Normal"/>
    <w:link w:val="HeaderChar"/>
    <w:uiPriority w:val="99"/>
    <w:unhideWhenUsed/>
    <w:rsid w:val="00EE327C"/>
    <w:pPr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327C"/>
  </w:style>
  <w:style w:type="paragraph" w:styleId="Footer">
    <w:name w:val="footer"/>
    <w:basedOn w:val="Normal"/>
    <w:link w:val="FooterChar"/>
    <w:uiPriority w:val="99"/>
    <w:unhideWhenUsed/>
    <w:rsid w:val="00501AF7"/>
    <w:pPr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1AF7"/>
  </w:style>
  <w:style w:type="paragraph" w:styleId="BalloonText">
    <w:name w:val="Balloon Text"/>
    <w:basedOn w:val="Normal"/>
    <w:link w:val="BalloonTextChar"/>
    <w:uiPriority w:val="99"/>
    <w:semiHidden/>
    <w:unhideWhenUsed/>
    <w:rsid w:val="005F7E71"/>
    <w:pPr>
      <w:spacing w:line="240" w:lineRule="auto"/>
    </w:pPr>
    <w:rPr>
      <w:rFonts w:ascii="Segoe UI" w:hAnsi="Segoe UI" w:cs="Segoe UI"/>
      <w:sz w:val="22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7E71"/>
    <w:rPr>
      <w:rFonts w:ascii="Segoe UI" w:hAnsi="Segoe UI" w:cs="Segoe UI"/>
      <w:sz w:val="22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5F7E71"/>
  </w:style>
  <w:style w:type="paragraph" w:styleId="BodyText">
    <w:name w:val="Body Text"/>
    <w:basedOn w:val="Normal"/>
    <w:link w:val="BodyTextChar"/>
    <w:uiPriority w:val="99"/>
    <w:semiHidden/>
    <w:unhideWhenUsed/>
    <w:rsid w:val="005F7E71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F7E71"/>
  </w:style>
  <w:style w:type="paragraph" w:styleId="BodyText2">
    <w:name w:val="Body Text 2"/>
    <w:basedOn w:val="Normal"/>
    <w:link w:val="BodyText2Char"/>
    <w:uiPriority w:val="99"/>
    <w:semiHidden/>
    <w:unhideWhenUsed/>
    <w:rsid w:val="005F7E7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F7E71"/>
  </w:style>
  <w:style w:type="paragraph" w:styleId="BodyText3">
    <w:name w:val="Body Text 3"/>
    <w:basedOn w:val="Normal"/>
    <w:link w:val="BodyText3Char"/>
    <w:uiPriority w:val="99"/>
    <w:semiHidden/>
    <w:unhideWhenUsed/>
    <w:rsid w:val="005F7E71"/>
    <w:pPr>
      <w:spacing w:after="12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5F7E71"/>
    <w:rPr>
      <w:sz w:val="22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F7E71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F7E71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F7E71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F7E71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F7E71"/>
    <w:pPr>
      <w:spacing w:after="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F7E71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F7E71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F7E71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F7E71"/>
    <w:pPr>
      <w:spacing w:after="120"/>
      <w:ind w:left="360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F7E71"/>
    <w:rPr>
      <w:sz w:val="22"/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5F7E71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F7E71"/>
    <w:pPr>
      <w:spacing w:after="200" w:line="240" w:lineRule="auto"/>
    </w:pPr>
    <w:rPr>
      <w:i/>
      <w:iCs/>
      <w:color w:val="1A1A1A" w:themeColor="text2"/>
      <w:sz w:val="2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5F7E71"/>
    <w:pPr>
      <w:spacing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F7E71"/>
  </w:style>
  <w:style w:type="table" w:styleId="ColorfulGrid">
    <w:name w:val="Colorful Grid"/>
    <w:basedOn w:val="TableNormal"/>
    <w:uiPriority w:val="73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DB5" w:themeFill="accent1" w:themeFillTint="33"/>
    </w:tcPr>
    <w:tblStylePr w:type="firstRow">
      <w:rPr>
        <w:b/>
        <w:bCs/>
      </w:rPr>
      <w:tblPr/>
      <w:tcPr>
        <w:shd w:val="clear" w:color="auto" w:fill="FFFC6B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FC6B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696700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696700" w:themeFill="accent1" w:themeFillShade="BF"/>
      </w:tcPr>
    </w:tblStylePr>
    <w:tblStylePr w:type="band1Vert">
      <w:tblPr/>
      <w:tcPr>
        <w:shd w:val="clear" w:color="auto" w:fill="FFFC47" w:themeFill="accent1" w:themeFillTint="7F"/>
      </w:tcPr>
    </w:tblStylePr>
    <w:tblStylePr w:type="band1Horz">
      <w:tblPr/>
      <w:tcPr>
        <w:shd w:val="clear" w:color="auto" w:fill="FFFC47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EFEF" w:themeFill="accent2" w:themeFillTint="33"/>
    </w:tcPr>
    <w:tblStylePr w:type="firstRow">
      <w:rPr>
        <w:b/>
        <w:bCs/>
      </w:rPr>
      <w:tblPr/>
      <w:tcPr>
        <w:shd w:val="clear" w:color="auto" w:fill="E0E0E0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0E0E0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EAEA" w:themeFill="accent3" w:themeFillTint="33"/>
    </w:tcPr>
    <w:tblStylePr w:type="firstRow">
      <w:rPr>
        <w:b/>
        <w:bCs/>
      </w:rPr>
      <w:tblPr/>
      <w:tcPr>
        <w:shd w:val="clear" w:color="auto" w:fill="D5D5D5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E5E5" w:themeFill="accent4" w:themeFillTint="33"/>
    </w:tcPr>
    <w:tblStylePr w:type="firstRow">
      <w:rPr>
        <w:b/>
        <w:bCs/>
      </w:rPr>
      <w:tblPr/>
      <w:tcPr>
        <w:shd w:val="clear" w:color="auto" w:fill="CCCCCC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CCC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EDA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DA3" w:themeFill="accent1" w:themeFillTint="3F"/>
      </w:tcPr>
    </w:tblStylePr>
    <w:tblStylePr w:type="band1Horz">
      <w:tblPr/>
      <w:tcPr>
        <w:shd w:val="clear" w:color="auto" w:fill="FFFDB5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7F7F7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4F4F4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6666" w:themeFill="accent4" w:themeFillShade="CC"/>
      </w:tcPr>
    </w:tblStylePr>
    <w:tblStylePr w:type="lastRow">
      <w:rPr>
        <w:b/>
        <w:bCs/>
        <w:color w:val="666666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F2F2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87878" w:themeFill="accent3" w:themeFillShade="CC"/>
      </w:tcPr>
    </w:tblStylePr>
    <w:tblStylePr w:type="lastRow">
      <w:rPr>
        <w:b/>
        <w:bCs/>
        <w:color w:val="787878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8D8B00" w:themeColor="accent1"/>
        <w:bottom w:val="single" w:sz="4" w:space="0" w:color="8D8B00" w:themeColor="accent1"/>
        <w:right w:val="single" w:sz="4" w:space="0" w:color="8D8B00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ED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45300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45300" w:themeColor="accent1" w:themeShade="99"/>
          <w:insideV w:val="nil"/>
        </w:tcBorders>
        <w:shd w:val="clear" w:color="auto" w:fill="545300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45300" w:themeFill="accent1" w:themeFillShade="99"/>
      </w:tcPr>
    </w:tblStylePr>
    <w:tblStylePr w:type="band1Vert">
      <w:tblPr/>
      <w:tcPr>
        <w:shd w:val="clear" w:color="auto" w:fill="FFFC6B" w:themeFill="accent1" w:themeFillTint="66"/>
      </w:tcPr>
    </w:tblStylePr>
    <w:tblStylePr w:type="band1Horz">
      <w:tblPr/>
      <w:tcPr>
        <w:shd w:val="clear" w:color="auto" w:fill="FFFC47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7F7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A6A6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A6A6A" w:themeColor="accent2" w:themeShade="99"/>
          <w:insideV w:val="nil"/>
        </w:tcBorders>
        <w:shd w:val="clear" w:color="auto" w:fill="6A6A6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A6A6A" w:themeFill="accent2" w:themeFillShade="99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D8D8D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8080" w:themeColor="accent4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4F4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5A5A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3" w:themeShade="99"/>
          <w:insideV w:val="nil"/>
        </w:tcBorders>
        <w:shd w:val="clear" w:color="auto" w:fill="5A5A5A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3" w:themeFillShade="99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69696" w:themeColor="accent3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2F2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4C4C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4C4C" w:themeColor="accent4" w:themeShade="99"/>
          <w:insideV w:val="nil"/>
        </w:tcBorders>
        <w:shd w:val="clear" w:color="auto" w:fill="4C4C4C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99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BFBFB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39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2E2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5F7E71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F7E71"/>
    <w:pPr>
      <w:spacing w:line="240" w:lineRule="auto"/>
    </w:pPr>
    <w:rPr>
      <w:sz w:val="22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F7E71"/>
    <w:rPr>
      <w:sz w:val="2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F7E7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F7E71"/>
    <w:rPr>
      <w:b/>
      <w:bCs/>
      <w:sz w:val="22"/>
    </w:rPr>
  </w:style>
  <w:style w:type="table" w:styleId="DarkList">
    <w:name w:val="Dark List"/>
    <w:basedOn w:val="TableNormal"/>
    <w:uiPriority w:val="70"/>
    <w:semiHidden/>
    <w:unhideWhenUsed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D8B00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6440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96700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96700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96700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96700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85858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58585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0707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F3F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5F5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F7E71"/>
  </w:style>
  <w:style w:type="character" w:customStyle="1" w:styleId="DateChar">
    <w:name w:val="Date Char"/>
    <w:basedOn w:val="DefaultParagraphFont"/>
    <w:link w:val="Date"/>
    <w:uiPriority w:val="99"/>
    <w:semiHidden/>
    <w:rsid w:val="005F7E71"/>
  </w:style>
  <w:style w:type="paragraph" w:styleId="DocumentMap">
    <w:name w:val="Document Map"/>
    <w:basedOn w:val="Normal"/>
    <w:link w:val="DocumentMapChar"/>
    <w:uiPriority w:val="99"/>
    <w:semiHidden/>
    <w:unhideWhenUsed/>
    <w:rsid w:val="005F7E71"/>
    <w:pPr>
      <w:spacing w:line="240" w:lineRule="auto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F7E71"/>
    <w:rPr>
      <w:rFonts w:ascii="Segoe UI" w:hAnsi="Segoe UI" w:cs="Segoe UI"/>
      <w:sz w:val="22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F7E71"/>
    <w:pPr>
      <w:spacing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F7E71"/>
  </w:style>
  <w:style w:type="character" w:styleId="Emphasis">
    <w:name w:val="Emphasis"/>
    <w:basedOn w:val="DefaultParagraphFont"/>
    <w:uiPriority w:val="20"/>
    <w:semiHidden/>
    <w:unhideWhenUsed/>
    <w:qFormat/>
    <w:rsid w:val="005F7E71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5F7E71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5F7E71"/>
    <w:pPr>
      <w:spacing w:line="240" w:lineRule="auto"/>
    </w:pPr>
    <w:rPr>
      <w:sz w:val="22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F7E71"/>
    <w:rPr>
      <w:sz w:val="22"/>
    </w:rPr>
  </w:style>
  <w:style w:type="paragraph" w:styleId="EnvelopeAddress">
    <w:name w:val="envelope address"/>
    <w:basedOn w:val="Normal"/>
    <w:uiPriority w:val="99"/>
    <w:semiHidden/>
    <w:unhideWhenUsed/>
    <w:rsid w:val="005F7E71"/>
    <w:pPr>
      <w:framePr w:w="7920" w:h="1980" w:hRule="exact" w:hSpace="180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sz w:val="22"/>
    </w:rPr>
  </w:style>
  <w:style w:type="character" w:styleId="FootnoteReference">
    <w:name w:val="footnote reference"/>
    <w:basedOn w:val="DefaultParagraphFont"/>
    <w:uiPriority w:val="99"/>
    <w:semiHidden/>
    <w:unhideWhenUsed/>
    <w:rsid w:val="005F7E71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F7E71"/>
    <w:pPr>
      <w:spacing w:line="240" w:lineRule="auto"/>
    </w:pPr>
    <w:rPr>
      <w:sz w:val="22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F7E71"/>
    <w:rPr>
      <w:sz w:val="22"/>
    </w:rPr>
  </w:style>
  <w:style w:type="table" w:styleId="GridTable1Light">
    <w:name w:val="Grid Table 1 Light"/>
    <w:basedOn w:val="TableNormal"/>
    <w:uiPriority w:val="46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FFFC6B" w:themeColor="accent1" w:themeTint="66"/>
        <w:left w:val="single" w:sz="4" w:space="0" w:color="FFFC6B" w:themeColor="accent1" w:themeTint="66"/>
        <w:bottom w:val="single" w:sz="4" w:space="0" w:color="FFFC6B" w:themeColor="accent1" w:themeTint="66"/>
        <w:right w:val="single" w:sz="4" w:space="0" w:color="FFFC6B" w:themeColor="accent1" w:themeTint="66"/>
        <w:insideH w:val="single" w:sz="4" w:space="0" w:color="FFFC6B" w:themeColor="accent1" w:themeTint="66"/>
        <w:insideV w:val="single" w:sz="4" w:space="0" w:color="FFFC6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B2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B2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E0E0E0" w:themeColor="accent2" w:themeTint="66"/>
        <w:left w:val="single" w:sz="4" w:space="0" w:color="E0E0E0" w:themeColor="accent2" w:themeTint="66"/>
        <w:bottom w:val="single" w:sz="4" w:space="0" w:color="E0E0E0" w:themeColor="accent2" w:themeTint="66"/>
        <w:right w:val="single" w:sz="4" w:space="0" w:color="E0E0E0" w:themeColor="accent2" w:themeTint="66"/>
        <w:insideH w:val="single" w:sz="4" w:space="0" w:color="E0E0E0" w:themeColor="accent2" w:themeTint="66"/>
        <w:insideV w:val="single" w:sz="4" w:space="0" w:color="E0E0E0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D5D5D5" w:themeColor="accent3" w:themeTint="66"/>
        <w:left w:val="single" w:sz="4" w:space="0" w:color="D5D5D5" w:themeColor="accent3" w:themeTint="66"/>
        <w:bottom w:val="single" w:sz="4" w:space="0" w:color="D5D5D5" w:themeColor="accent3" w:themeTint="66"/>
        <w:right w:val="single" w:sz="4" w:space="0" w:color="D5D5D5" w:themeColor="accent3" w:themeTint="66"/>
        <w:insideH w:val="single" w:sz="4" w:space="0" w:color="D5D5D5" w:themeColor="accent3" w:themeTint="66"/>
        <w:insideV w:val="single" w:sz="4" w:space="0" w:color="D5D5D5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CCCCCC" w:themeColor="accent4" w:themeTint="66"/>
        <w:left w:val="single" w:sz="4" w:space="0" w:color="CCCCCC" w:themeColor="accent4" w:themeTint="66"/>
        <w:bottom w:val="single" w:sz="4" w:space="0" w:color="CCCCCC" w:themeColor="accent4" w:themeTint="66"/>
        <w:right w:val="single" w:sz="4" w:space="0" w:color="CCCCCC" w:themeColor="accent4" w:themeTint="66"/>
        <w:insideH w:val="single" w:sz="4" w:space="0" w:color="CCCCCC" w:themeColor="accent4" w:themeTint="66"/>
        <w:insideV w:val="single" w:sz="4" w:space="0" w:color="CCCCCC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BFBFBF" w:themeColor="accent5" w:themeTint="66"/>
        <w:left w:val="single" w:sz="4" w:space="0" w:color="BFBFBF" w:themeColor="accent5" w:themeTint="66"/>
        <w:bottom w:val="single" w:sz="4" w:space="0" w:color="BFBFBF" w:themeColor="accent5" w:themeTint="66"/>
        <w:right w:val="single" w:sz="4" w:space="0" w:color="BFBFBF" w:themeColor="accent5" w:themeTint="66"/>
        <w:insideH w:val="single" w:sz="4" w:space="0" w:color="BFBFBF" w:themeColor="accent5" w:themeTint="66"/>
        <w:insideV w:val="single" w:sz="4" w:space="0" w:color="BFBFB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B7B7B7" w:themeColor="accent6" w:themeTint="66"/>
        <w:left w:val="single" w:sz="4" w:space="0" w:color="B7B7B7" w:themeColor="accent6" w:themeTint="66"/>
        <w:bottom w:val="single" w:sz="4" w:space="0" w:color="B7B7B7" w:themeColor="accent6" w:themeTint="66"/>
        <w:right w:val="single" w:sz="4" w:space="0" w:color="B7B7B7" w:themeColor="accent6" w:themeTint="66"/>
        <w:insideH w:val="single" w:sz="4" w:space="0" w:color="B7B7B7" w:themeColor="accent6" w:themeTint="66"/>
        <w:insideV w:val="single" w:sz="4" w:space="0" w:color="B7B7B7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2" w:space="0" w:color="FFFB21" w:themeColor="accent1" w:themeTint="99"/>
        <w:bottom w:val="single" w:sz="2" w:space="0" w:color="FFFB21" w:themeColor="accent1" w:themeTint="99"/>
        <w:insideH w:val="single" w:sz="2" w:space="0" w:color="FFFB21" w:themeColor="accent1" w:themeTint="99"/>
        <w:insideV w:val="single" w:sz="2" w:space="0" w:color="FFFB21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FB21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FB21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DB5" w:themeFill="accent1" w:themeFillTint="33"/>
      </w:tcPr>
    </w:tblStylePr>
    <w:tblStylePr w:type="band1Horz">
      <w:tblPr/>
      <w:tcPr>
        <w:shd w:val="clear" w:color="auto" w:fill="FFFDB5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2" w:space="0" w:color="D0D0D0" w:themeColor="accent2" w:themeTint="99"/>
        <w:bottom w:val="single" w:sz="2" w:space="0" w:color="D0D0D0" w:themeColor="accent2" w:themeTint="99"/>
        <w:insideH w:val="single" w:sz="2" w:space="0" w:color="D0D0D0" w:themeColor="accent2" w:themeTint="99"/>
        <w:insideV w:val="single" w:sz="2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0D0D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2" w:space="0" w:color="C0C0C0" w:themeColor="accent3" w:themeTint="99"/>
        <w:bottom w:val="single" w:sz="2" w:space="0" w:color="C0C0C0" w:themeColor="accent3" w:themeTint="99"/>
        <w:insideH w:val="single" w:sz="2" w:space="0" w:color="C0C0C0" w:themeColor="accent3" w:themeTint="99"/>
        <w:insideV w:val="single" w:sz="2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0C0C0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2" w:space="0" w:color="B2B2B2" w:themeColor="accent4" w:themeTint="99"/>
        <w:bottom w:val="single" w:sz="2" w:space="0" w:color="B2B2B2" w:themeColor="accent4" w:themeTint="99"/>
        <w:insideH w:val="single" w:sz="2" w:space="0" w:color="B2B2B2" w:themeColor="accent4" w:themeTint="99"/>
        <w:insideV w:val="single" w:sz="2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B2B2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2" w:space="0" w:color="9F9F9F" w:themeColor="accent5" w:themeTint="99"/>
        <w:bottom w:val="single" w:sz="2" w:space="0" w:color="9F9F9F" w:themeColor="accent5" w:themeTint="99"/>
        <w:insideH w:val="single" w:sz="2" w:space="0" w:color="9F9F9F" w:themeColor="accent5" w:themeTint="99"/>
        <w:insideV w:val="single" w:sz="2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2" w:space="0" w:color="949494" w:themeColor="accent6" w:themeTint="99"/>
        <w:bottom w:val="single" w:sz="2" w:space="0" w:color="949494" w:themeColor="accent6" w:themeTint="99"/>
        <w:insideH w:val="single" w:sz="2" w:space="0" w:color="949494" w:themeColor="accent6" w:themeTint="99"/>
        <w:insideV w:val="single" w:sz="2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4949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GridTable3">
    <w:name w:val="Grid Table 3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FFFB21" w:themeColor="accent1" w:themeTint="99"/>
        <w:left w:val="single" w:sz="4" w:space="0" w:color="FFFB21" w:themeColor="accent1" w:themeTint="99"/>
        <w:bottom w:val="single" w:sz="4" w:space="0" w:color="FFFB21" w:themeColor="accent1" w:themeTint="99"/>
        <w:right w:val="single" w:sz="4" w:space="0" w:color="FFFB21" w:themeColor="accent1" w:themeTint="99"/>
        <w:insideH w:val="single" w:sz="4" w:space="0" w:color="FFFB21" w:themeColor="accent1" w:themeTint="99"/>
        <w:insideV w:val="single" w:sz="4" w:space="0" w:color="FFFB2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DB5" w:themeFill="accent1" w:themeFillTint="33"/>
      </w:tcPr>
    </w:tblStylePr>
    <w:tblStylePr w:type="band1Horz">
      <w:tblPr/>
      <w:tcPr>
        <w:shd w:val="clear" w:color="auto" w:fill="FFFDB5" w:themeFill="accent1" w:themeFillTint="33"/>
      </w:tcPr>
    </w:tblStylePr>
    <w:tblStylePr w:type="neCell">
      <w:tblPr/>
      <w:tcPr>
        <w:tcBorders>
          <w:bottom w:val="single" w:sz="4" w:space="0" w:color="FFFB21" w:themeColor="accent1" w:themeTint="99"/>
        </w:tcBorders>
      </w:tcPr>
    </w:tblStylePr>
    <w:tblStylePr w:type="nwCell">
      <w:tblPr/>
      <w:tcPr>
        <w:tcBorders>
          <w:bottom w:val="single" w:sz="4" w:space="0" w:color="FFFB21" w:themeColor="accent1" w:themeTint="99"/>
        </w:tcBorders>
      </w:tcPr>
    </w:tblStylePr>
    <w:tblStylePr w:type="seCell">
      <w:tblPr/>
      <w:tcPr>
        <w:tcBorders>
          <w:top w:val="single" w:sz="4" w:space="0" w:color="FFFB21" w:themeColor="accent1" w:themeTint="99"/>
        </w:tcBorders>
      </w:tcPr>
    </w:tblStylePr>
    <w:tblStylePr w:type="swCell">
      <w:tblPr/>
      <w:tcPr>
        <w:tcBorders>
          <w:top w:val="single" w:sz="4" w:space="0" w:color="FFFB21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FFFB21" w:themeColor="accent1" w:themeTint="99"/>
        <w:left w:val="single" w:sz="4" w:space="0" w:color="FFFB21" w:themeColor="accent1" w:themeTint="99"/>
        <w:bottom w:val="single" w:sz="4" w:space="0" w:color="FFFB21" w:themeColor="accent1" w:themeTint="99"/>
        <w:right w:val="single" w:sz="4" w:space="0" w:color="FFFB21" w:themeColor="accent1" w:themeTint="99"/>
        <w:insideH w:val="single" w:sz="4" w:space="0" w:color="FFFB21" w:themeColor="accent1" w:themeTint="99"/>
        <w:insideV w:val="single" w:sz="4" w:space="0" w:color="FFFB2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D8B00" w:themeColor="accent1"/>
          <w:left w:val="single" w:sz="4" w:space="0" w:color="8D8B00" w:themeColor="accent1"/>
          <w:bottom w:val="single" w:sz="4" w:space="0" w:color="8D8B00" w:themeColor="accent1"/>
          <w:right w:val="single" w:sz="4" w:space="0" w:color="8D8B00" w:themeColor="accent1"/>
          <w:insideH w:val="nil"/>
          <w:insideV w:val="nil"/>
        </w:tcBorders>
        <w:shd w:val="clear" w:color="auto" w:fill="8D8B00" w:themeFill="accent1"/>
      </w:tcPr>
    </w:tblStylePr>
    <w:tblStylePr w:type="lastRow">
      <w:rPr>
        <w:b/>
        <w:bCs/>
      </w:rPr>
      <w:tblPr/>
      <w:tcPr>
        <w:tcBorders>
          <w:top w:val="double" w:sz="4" w:space="0" w:color="8D8B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DB5" w:themeFill="accent1" w:themeFillTint="33"/>
      </w:tcPr>
    </w:tblStylePr>
    <w:tblStylePr w:type="band1Horz">
      <w:tblPr/>
      <w:tcPr>
        <w:shd w:val="clear" w:color="auto" w:fill="FFFDB5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GridTable5Dark">
    <w:name w:val="Grid Table 5 Dark"/>
    <w:basedOn w:val="TableNormal"/>
    <w:uiPriority w:val="50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DB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D8B00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D8B00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D8B0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D8B00" w:themeFill="accent1"/>
      </w:tcPr>
    </w:tblStylePr>
    <w:tblStylePr w:type="band1Vert">
      <w:tblPr/>
      <w:tcPr>
        <w:shd w:val="clear" w:color="auto" w:fill="FFFC6B" w:themeFill="accent1" w:themeFillTint="66"/>
      </w:tcPr>
    </w:tblStylePr>
    <w:tblStylePr w:type="band1Horz">
      <w:tblPr/>
      <w:tcPr>
        <w:shd w:val="clear" w:color="auto" w:fill="FFFC6B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E0E0E0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AEA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D5D5D5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E5E5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CCCCCC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BFBFBF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B7B7B7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5F7E71"/>
    <w:pPr>
      <w:spacing w:line="240" w:lineRule="auto"/>
    </w:pPr>
    <w:rPr>
      <w:color w:val="696700" w:themeColor="accent1" w:themeShade="BF"/>
    </w:rPr>
    <w:tblPr>
      <w:tblStyleRowBandSize w:val="1"/>
      <w:tblStyleColBandSize w:val="1"/>
      <w:tblBorders>
        <w:top w:val="single" w:sz="4" w:space="0" w:color="FFFB21" w:themeColor="accent1" w:themeTint="99"/>
        <w:left w:val="single" w:sz="4" w:space="0" w:color="FFFB21" w:themeColor="accent1" w:themeTint="99"/>
        <w:bottom w:val="single" w:sz="4" w:space="0" w:color="FFFB21" w:themeColor="accent1" w:themeTint="99"/>
        <w:right w:val="single" w:sz="4" w:space="0" w:color="FFFB21" w:themeColor="accent1" w:themeTint="99"/>
        <w:insideH w:val="single" w:sz="4" w:space="0" w:color="FFFB21" w:themeColor="accent1" w:themeTint="99"/>
        <w:insideV w:val="single" w:sz="4" w:space="0" w:color="FFFB21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FFFB2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FB2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DB5" w:themeFill="accent1" w:themeFillTint="33"/>
      </w:tcPr>
    </w:tblStylePr>
    <w:tblStylePr w:type="band1Horz">
      <w:tblPr/>
      <w:tcPr>
        <w:shd w:val="clear" w:color="auto" w:fill="FFFDB5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5F7E71"/>
    <w:pPr>
      <w:spacing w:line="240" w:lineRule="auto"/>
    </w:pPr>
    <w:rPr>
      <w:color w:val="858585" w:themeColor="accent2" w:themeShade="BF"/>
    </w:r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5F7E71"/>
    <w:pPr>
      <w:spacing w:line="240" w:lineRule="auto"/>
    </w:pPr>
    <w:rPr>
      <w:color w:val="707070" w:themeColor="accent3" w:themeShade="BF"/>
    </w:r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5F7E71"/>
    <w:pPr>
      <w:spacing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5F7E71"/>
    <w:pPr>
      <w:spacing w:line="240" w:lineRule="auto"/>
    </w:pPr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5F7E71"/>
    <w:pPr>
      <w:spacing w:line="240" w:lineRule="auto"/>
    </w:pPr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5F7E71"/>
    <w:pPr>
      <w:spacing w:line="240" w:lineRule="auto"/>
    </w:pPr>
    <w:rPr>
      <w:color w:val="696700" w:themeColor="accent1" w:themeShade="BF"/>
    </w:rPr>
    <w:tblPr>
      <w:tblStyleRowBandSize w:val="1"/>
      <w:tblStyleColBandSize w:val="1"/>
      <w:tblBorders>
        <w:top w:val="single" w:sz="4" w:space="0" w:color="FFFB21" w:themeColor="accent1" w:themeTint="99"/>
        <w:left w:val="single" w:sz="4" w:space="0" w:color="FFFB21" w:themeColor="accent1" w:themeTint="99"/>
        <w:bottom w:val="single" w:sz="4" w:space="0" w:color="FFFB21" w:themeColor="accent1" w:themeTint="99"/>
        <w:right w:val="single" w:sz="4" w:space="0" w:color="FFFB21" w:themeColor="accent1" w:themeTint="99"/>
        <w:insideH w:val="single" w:sz="4" w:space="0" w:color="FFFB21" w:themeColor="accent1" w:themeTint="99"/>
        <w:insideV w:val="single" w:sz="4" w:space="0" w:color="FFFB2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DB5" w:themeFill="accent1" w:themeFillTint="33"/>
      </w:tcPr>
    </w:tblStylePr>
    <w:tblStylePr w:type="band1Horz">
      <w:tblPr/>
      <w:tcPr>
        <w:shd w:val="clear" w:color="auto" w:fill="FFFDB5" w:themeFill="accent1" w:themeFillTint="33"/>
      </w:tcPr>
    </w:tblStylePr>
    <w:tblStylePr w:type="neCell">
      <w:tblPr/>
      <w:tcPr>
        <w:tcBorders>
          <w:bottom w:val="single" w:sz="4" w:space="0" w:color="FFFB21" w:themeColor="accent1" w:themeTint="99"/>
        </w:tcBorders>
      </w:tcPr>
    </w:tblStylePr>
    <w:tblStylePr w:type="nwCell">
      <w:tblPr/>
      <w:tcPr>
        <w:tcBorders>
          <w:bottom w:val="single" w:sz="4" w:space="0" w:color="FFFB21" w:themeColor="accent1" w:themeTint="99"/>
        </w:tcBorders>
      </w:tcPr>
    </w:tblStylePr>
    <w:tblStylePr w:type="seCell">
      <w:tblPr/>
      <w:tcPr>
        <w:tcBorders>
          <w:top w:val="single" w:sz="4" w:space="0" w:color="FFFB21" w:themeColor="accent1" w:themeTint="99"/>
        </w:tcBorders>
      </w:tcPr>
    </w:tblStylePr>
    <w:tblStylePr w:type="swCell">
      <w:tblPr/>
      <w:tcPr>
        <w:tcBorders>
          <w:top w:val="single" w:sz="4" w:space="0" w:color="FFFB21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5F7E71"/>
    <w:pPr>
      <w:spacing w:line="240" w:lineRule="auto"/>
    </w:pPr>
    <w:rPr>
      <w:color w:val="858585" w:themeColor="accent2" w:themeShade="BF"/>
    </w:r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5F7E71"/>
    <w:pPr>
      <w:spacing w:line="240" w:lineRule="auto"/>
    </w:pPr>
    <w:rPr>
      <w:color w:val="707070" w:themeColor="accent3" w:themeShade="BF"/>
    </w:r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5F7E71"/>
    <w:pPr>
      <w:spacing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5F7E71"/>
    <w:pPr>
      <w:spacing w:line="240" w:lineRule="auto"/>
    </w:pPr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5F7E71"/>
    <w:pPr>
      <w:spacing w:line="240" w:lineRule="auto"/>
    </w:pPr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character" w:customStyle="1" w:styleId="Heading2Char">
    <w:name w:val="Heading 2 Char"/>
    <w:basedOn w:val="DefaultParagraphFont"/>
    <w:link w:val="Heading2"/>
    <w:uiPriority w:val="8"/>
    <w:semiHidden/>
    <w:rsid w:val="00772F94"/>
    <w:rPr>
      <w:rFonts w:asciiTheme="majorHAnsi" w:eastAsiaTheme="majorEastAsia" w:hAnsiTheme="majorHAnsi" w:cstheme="majorBidi"/>
      <w:color w:val="696700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8"/>
    <w:semiHidden/>
    <w:rsid w:val="00772F94"/>
    <w:rPr>
      <w:rFonts w:asciiTheme="majorHAnsi" w:eastAsiaTheme="majorEastAsia" w:hAnsiTheme="majorHAnsi" w:cstheme="majorBidi"/>
      <w:color w:val="464400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8"/>
    <w:semiHidden/>
    <w:rsid w:val="00772F94"/>
    <w:rPr>
      <w:rFonts w:asciiTheme="majorHAnsi" w:eastAsiaTheme="majorEastAsia" w:hAnsiTheme="majorHAnsi" w:cstheme="majorBidi"/>
      <w:i/>
      <w:iCs/>
      <w:color w:val="696700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8"/>
    <w:semiHidden/>
    <w:rsid w:val="00772F94"/>
    <w:rPr>
      <w:rFonts w:asciiTheme="majorHAnsi" w:eastAsiaTheme="majorEastAsia" w:hAnsiTheme="majorHAnsi" w:cstheme="majorBidi"/>
      <w:color w:val="696700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8"/>
    <w:semiHidden/>
    <w:rsid w:val="00772F94"/>
    <w:rPr>
      <w:rFonts w:asciiTheme="majorHAnsi" w:eastAsiaTheme="majorEastAsia" w:hAnsiTheme="majorHAnsi" w:cstheme="majorBidi"/>
      <w:color w:val="46440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8"/>
    <w:semiHidden/>
    <w:rsid w:val="00772F94"/>
    <w:rPr>
      <w:rFonts w:asciiTheme="majorHAnsi" w:eastAsiaTheme="majorEastAsia" w:hAnsiTheme="majorHAnsi" w:cstheme="majorBidi"/>
      <w:i/>
      <w:iCs/>
      <w:color w:val="46440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8"/>
    <w:semiHidden/>
    <w:rsid w:val="00772F94"/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character" w:customStyle="1" w:styleId="Heading9Char">
    <w:name w:val="Heading 9 Char"/>
    <w:basedOn w:val="DefaultParagraphFont"/>
    <w:link w:val="Heading9"/>
    <w:uiPriority w:val="8"/>
    <w:semiHidden/>
    <w:rsid w:val="00772F94"/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5F7E71"/>
  </w:style>
  <w:style w:type="paragraph" w:styleId="HTMLAddress">
    <w:name w:val="HTML Address"/>
    <w:basedOn w:val="Normal"/>
    <w:link w:val="HTMLAddressChar"/>
    <w:uiPriority w:val="99"/>
    <w:semiHidden/>
    <w:unhideWhenUsed/>
    <w:rsid w:val="005F7E71"/>
    <w:pPr>
      <w:spacing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F7E71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5F7E71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F7E71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F7E71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F7E71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F7E71"/>
    <w:pPr>
      <w:spacing w:line="240" w:lineRule="auto"/>
    </w:pPr>
    <w:rPr>
      <w:rFonts w:ascii="Consolas" w:hAnsi="Consolas"/>
      <w:sz w:val="22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F7E71"/>
    <w:rPr>
      <w:rFonts w:ascii="Consolas" w:hAnsi="Consolas"/>
      <w:sz w:val="22"/>
    </w:rPr>
  </w:style>
  <w:style w:type="character" w:styleId="HTMLSample">
    <w:name w:val="HTML Sample"/>
    <w:basedOn w:val="DefaultParagraphFont"/>
    <w:uiPriority w:val="99"/>
    <w:semiHidden/>
    <w:unhideWhenUsed/>
    <w:rsid w:val="005F7E71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F7E71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F7E71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F7E71"/>
    <w:pPr>
      <w:spacing w:line="240" w:lineRule="auto"/>
      <w:ind w:left="280" w:hanging="2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F7E71"/>
    <w:pPr>
      <w:spacing w:line="240" w:lineRule="auto"/>
      <w:ind w:left="560" w:hanging="2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F7E71"/>
    <w:pPr>
      <w:spacing w:line="240" w:lineRule="auto"/>
      <w:ind w:left="840" w:hanging="2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F7E71"/>
    <w:pPr>
      <w:spacing w:line="240" w:lineRule="auto"/>
      <w:ind w:left="1120" w:hanging="2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F7E71"/>
    <w:pPr>
      <w:spacing w:line="240" w:lineRule="auto"/>
      <w:ind w:left="1400" w:hanging="2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F7E71"/>
    <w:pPr>
      <w:spacing w:line="240" w:lineRule="auto"/>
      <w:ind w:left="1680" w:hanging="2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F7E71"/>
    <w:pPr>
      <w:spacing w:line="240" w:lineRule="auto"/>
      <w:ind w:left="1960" w:hanging="2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F7E71"/>
    <w:pPr>
      <w:spacing w:line="240" w:lineRule="auto"/>
      <w:ind w:left="2240" w:hanging="2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F7E71"/>
    <w:pPr>
      <w:spacing w:line="240" w:lineRule="auto"/>
      <w:ind w:left="2520" w:hanging="2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F7E71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EE327C"/>
    <w:rPr>
      <w:i/>
      <w:iCs/>
      <w:color w:val="696700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EE327C"/>
    <w:pPr>
      <w:pBdr>
        <w:top w:val="single" w:sz="4" w:space="10" w:color="8D8B00" w:themeColor="accent1"/>
        <w:bottom w:val="single" w:sz="4" w:space="10" w:color="8D8B00" w:themeColor="accent1"/>
      </w:pBdr>
      <w:spacing w:before="360" w:after="360"/>
      <w:ind w:left="864" w:right="864"/>
      <w:jc w:val="center"/>
    </w:pPr>
    <w:rPr>
      <w:i/>
      <w:iCs/>
      <w:color w:val="696700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EE327C"/>
    <w:rPr>
      <w:i/>
      <w:iCs/>
      <w:color w:val="696700" w:themeColor="accent1" w:themeShade="BF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EE327C"/>
    <w:rPr>
      <w:b/>
      <w:bCs/>
      <w:caps w:val="0"/>
      <w:smallCaps/>
      <w:color w:val="696700" w:themeColor="accent1" w:themeShade="BF"/>
      <w:spacing w:val="5"/>
    </w:rPr>
  </w:style>
  <w:style w:type="table" w:styleId="LightGrid">
    <w:name w:val="Light Grid"/>
    <w:basedOn w:val="TableNormal"/>
    <w:uiPriority w:val="62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8D8B00" w:themeColor="accent1"/>
        <w:left w:val="single" w:sz="8" w:space="0" w:color="8D8B00" w:themeColor="accent1"/>
        <w:bottom w:val="single" w:sz="8" w:space="0" w:color="8D8B00" w:themeColor="accent1"/>
        <w:right w:val="single" w:sz="8" w:space="0" w:color="8D8B00" w:themeColor="accent1"/>
        <w:insideH w:val="single" w:sz="8" w:space="0" w:color="8D8B00" w:themeColor="accent1"/>
        <w:insideV w:val="single" w:sz="8" w:space="0" w:color="8D8B00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D8B00" w:themeColor="accent1"/>
          <w:left w:val="single" w:sz="8" w:space="0" w:color="8D8B00" w:themeColor="accent1"/>
          <w:bottom w:val="single" w:sz="18" w:space="0" w:color="8D8B00" w:themeColor="accent1"/>
          <w:right w:val="single" w:sz="8" w:space="0" w:color="8D8B00" w:themeColor="accent1"/>
          <w:insideH w:val="nil"/>
          <w:insideV w:val="single" w:sz="8" w:space="0" w:color="8D8B00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D8B00" w:themeColor="accent1"/>
          <w:left w:val="single" w:sz="8" w:space="0" w:color="8D8B00" w:themeColor="accent1"/>
          <w:bottom w:val="single" w:sz="8" w:space="0" w:color="8D8B00" w:themeColor="accent1"/>
          <w:right w:val="single" w:sz="8" w:space="0" w:color="8D8B00" w:themeColor="accent1"/>
          <w:insideH w:val="nil"/>
          <w:insideV w:val="single" w:sz="8" w:space="0" w:color="8D8B00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D8B00" w:themeColor="accent1"/>
          <w:left w:val="single" w:sz="8" w:space="0" w:color="8D8B00" w:themeColor="accent1"/>
          <w:bottom w:val="single" w:sz="8" w:space="0" w:color="8D8B00" w:themeColor="accent1"/>
          <w:right w:val="single" w:sz="8" w:space="0" w:color="8D8B00" w:themeColor="accent1"/>
        </w:tcBorders>
      </w:tcPr>
    </w:tblStylePr>
    <w:tblStylePr w:type="band1Vert">
      <w:tblPr/>
      <w:tcPr>
        <w:tcBorders>
          <w:top w:val="single" w:sz="8" w:space="0" w:color="8D8B00" w:themeColor="accent1"/>
          <w:left w:val="single" w:sz="8" w:space="0" w:color="8D8B00" w:themeColor="accent1"/>
          <w:bottom w:val="single" w:sz="8" w:space="0" w:color="8D8B00" w:themeColor="accent1"/>
          <w:right w:val="single" w:sz="8" w:space="0" w:color="8D8B00" w:themeColor="accent1"/>
        </w:tcBorders>
        <w:shd w:val="clear" w:color="auto" w:fill="FFFDA3" w:themeFill="accent1" w:themeFillTint="3F"/>
      </w:tcPr>
    </w:tblStylePr>
    <w:tblStylePr w:type="band1Horz">
      <w:tblPr/>
      <w:tcPr>
        <w:tcBorders>
          <w:top w:val="single" w:sz="8" w:space="0" w:color="8D8B00" w:themeColor="accent1"/>
          <w:left w:val="single" w:sz="8" w:space="0" w:color="8D8B00" w:themeColor="accent1"/>
          <w:bottom w:val="single" w:sz="8" w:space="0" w:color="8D8B00" w:themeColor="accent1"/>
          <w:right w:val="single" w:sz="8" w:space="0" w:color="8D8B00" w:themeColor="accent1"/>
          <w:insideV w:val="single" w:sz="8" w:space="0" w:color="8D8B00" w:themeColor="accent1"/>
        </w:tcBorders>
        <w:shd w:val="clear" w:color="auto" w:fill="FFFDA3" w:themeFill="accent1" w:themeFillTint="3F"/>
      </w:tcPr>
    </w:tblStylePr>
    <w:tblStylePr w:type="band2Horz">
      <w:tblPr/>
      <w:tcPr>
        <w:tcBorders>
          <w:top w:val="single" w:sz="8" w:space="0" w:color="8D8B00" w:themeColor="accent1"/>
          <w:left w:val="single" w:sz="8" w:space="0" w:color="8D8B00" w:themeColor="accent1"/>
          <w:bottom w:val="single" w:sz="8" w:space="0" w:color="8D8B00" w:themeColor="accent1"/>
          <w:right w:val="single" w:sz="8" w:space="0" w:color="8D8B00" w:themeColor="accent1"/>
          <w:insideV w:val="single" w:sz="8" w:space="0" w:color="8D8B00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1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  <w:shd w:val="clear" w:color="auto" w:fill="EBEBEB" w:themeFill="accent2" w:themeFillTint="3F"/>
      </w:tcPr>
    </w:tblStylePr>
    <w:tblStylePr w:type="band2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1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  <w:shd w:val="clear" w:color="auto" w:fill="E5E5E5" w:themeFill="accent3" w:themeFillTint="3F"/>
      </w:tcPr>
    </w:tblStylePr>
    <w:tblStylePr w:type="band2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1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  <w:shd w:val="clear" w:color="auto" w:fill="DFDFDF" w:themeFill="accent4" w:themeFillTint="3F"/>
      </w:tcPr>
    </w:tblStylePr>
    <w:tblStylePr w:type="band2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8D8B00" w:themeColor="accent1"/>
        <w:left w:val="single" w:sz="8" w:space="0" w:color="8D8B00" w:themeColor="accent1"/>
        <w:bottom w:val="single" w:sz="8" w:space="0" w:color="8D8B00" w:themeColor="accent1"/>
        <w:right w:val="single" w:sz="8" w:space="0" w:color="8D8B00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D8B0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D8B00" w:themeColor="accent1"/>
          <w:left w:val="single" w:sz="8" w:space="0" w:color="8D8B00" w:themeColor="accent1"/>
          <w:bottom w:val="single" w:sz="8" w:space="0" w:color="8D8B00" w:themeColor="accent1"/>
          <w:right w:val="single" w:sz="8" w:space="0" w:color="8D8B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D8B00" w:themeColor="accent1"/>
          <w:left w:val="single" w:sz="8" w:space="0" w:color="8D8B00" w:themeColor="accent1"/>
          <w:bottom w:val="single" w:sz="8" w:space="0" w:color="8D8B00" w:themeColor="accent1"/>
          <w:right w:val="single" w:sz="8" w:space="0" w:color="8D8B00" w:themeColor="accent1"/>
        </w:tcBorders>
      </w:tcPr>
    </w:tblStylePr>
    <w:tblStylePr w:type="band1Horz">
      <w:tblPr/>
      <w:tcPr>
        <w:tcBorders>
          <w:top w:val="single" w:sz="8" w:space="0" w:color="8D8B00" w:themeColor="accent1"/>
          <w:left w:val="single" w:sz="8" w:space="0" w:color="8D8B00" w:themeColor="accent1"/>
          <w:bottom w:val="single" w:sz="8" w:space="0" w:color="8D8B00" w:themeColor="accent1"/>
          <w:right w:val="single" w:sz="8" w:space="0" w:color="8D8B00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5F7E71"/>
    <w:pPr>
      <w:spacing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5F7E71"/>
    <w:pPr>
      <w:spacing w:line="240" w:lineRule="auto"/>
    </w:pPr>
    <w:rPr>
      <w:color w:val="696700" w:themeColor="accent1" w:themeShade="BF"/>
    </w:rPr>
    <w:tblPr>
      <w:tblStyleRowBandSize w:val="1"/>
      <w:tblStyleColBandSize w:val="1"/>
      <w:tblBorders>
        <w:top w:val="single" w:sz="8" w:space="0" w:color="8D8B00" w:themeColor="accent1"/>
        <w:bottom w:val="single" w:sz="8" w:space="0" w:color="8D8B00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D8B00" w:themeColor="accent1"/>
          <w:left w:val="nil"/>
          <w:bottom w:val="single" w:sz="8" w:space="0" w:color="8D8B00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D8B00" w:themeColor="accent1"/>
          <w:left w:val="nil"/>
          <w:bottom w:val="single" w:sz="8" w:space="0" w:color="8D8B00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DA3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FDA3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5F7E71"/>
    <w:pPr>
      <w:spacing w:line="240" w:lineRule="auto"/>
    </w:pPr>
    <w:rPr>
      <w:color w:val="858585" w:themeColor="accent2" w:themeShade="BF"/>
    </w:rPr>
    <w:tblPr>
      <w:tblStyleRowBandSize w:val="1"/>
      <w:tblStyleColBandSize w:val="1"/>
      <w:tblBorders>
        <w:top w:val="single" w:sz="8" w:space="0" w:color="B2B2B2" w:themeColor="accent2"/>
        <w:bottom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5F7E71"/>
    <w:pPr>
      <w:spacing w:line="240" w:lineRule="auto"/>
    </w:pPr>
    <w:rPr>
      <w:color w:val="707070" w:themeColor="accent3" w:themeShade="BF"/>
    </w:rPr>
    <w:tblPr>
      <w:tblStyleRowBandSize w:val="1"/>
      <w:tblStyleColBandSize w:val="1"/>
      <w:tblBorders>
        <w:top w:val="single" w:sz="8" w:space="0" w:color="969696" w:themeColor="accent3"/>
        <w:bottom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5F7E71"/>
    <w:pPr>
      <w:spacing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8" w:space="0" w:color="808080" w:themeColor="accent4"/>
        <w:bottom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5F7E71"/>
    <w:pPr>
      <w:spacing w:line="240" w:lineRule="auto"/>
    </w:pPr>
    <w:rPr>
      <w:color w:val="474747" w:themeColor="accent5" w:themeShade="BF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5F7E71"/>
    <w:pPr>
      <w:spacing w:line="240" w:lineRule="auto"/>
    </w:pPr>
    <w:rPr>
      <w:color w:val="393939" w:themeColor="accent6" w:themeShade="BF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5F7E71"/>
  </w:style>
  <w:style w:type="paragraph" w:styleId="List">
    <w:name w:val="List"/>
    <w:basedOn w:val="Normal"/>
    <w:uiPriority w:val="99"/>
    <w:semiHidden/>
    <w:unhideWhenUsed/>
    <w:rsid w:val="005F7E71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5F7E71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5F7E71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5F7E71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5F7E71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5F7E71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5F7E71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5F7E71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5F7E71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5F7E71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5F7E71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F7E71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F7E71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F7E71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F7E71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5F7E71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5F7E71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5F7E71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5F7E71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5F7E71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unhideWhenUsed/>
    <w:qFormat/>
    <w:rsid w:val="005F7E71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5F7E71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5F7E71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FB21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FB2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DB5" w:themeFill="accent1" w:themeFillTint="33"/>
      </w:tcPr>
    </w:tblStylePr>
    <w:tblStylePr w:type="band1Horz">
      <w:tblPr/>
      <w:tcPr>
        <w:shd w:val="clear" w:color="auto" w:fill="FFFDB5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5F7E71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5F7E71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5F7E71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5F7E71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5F7E71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ListTable2">
    <w:name w:val="List Table 2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FFFB21" w:themeColor="accent1" w:themeTint="99"/>
        <w:bottom w:val="single" w:sz="4" w:space="0" w:color="FFFB21" w:themeColor="accent1" w:themeTint="99"/>
        <w:insideH w:val="single" w:sz="4" w:space="0" w:color="FFFB21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DB5" w:themeFill="accent1" w:themeFillTint="33"/>
      </w:tcPr>
    </w:tblStylePr>
    <w:tblStylePr w:type="band1Horz">
      <w:tblPr/>
      <w:tcPr>
        <w:shd w:val="clear" w:color="auto" w:fill="FFFDB5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D0D0D0" w:themeColor="accent2" w:themeTint="99"/>
        <w:bottom w:val="single" w:sz="4" w:space="0" w:color="D0D0D0" w:themeColor="accent2" w:themeTint="99"/>
        <w:insideH w:val="single" w:sz="4" w:space="0" w:color="D0D0D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C0C0C0" w:themeColor="accent3" w:themeTint="99"/>
        <w:bottom w:val="single" w:sz="4" w:space="0" w:color="C0C0C0" w:themeColor="accent3" w:themeTint="99"/>
        <w:insideH w:val="single" w:sz="4" w:space="0" w:color="C0C0C0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bottom w:val="single" w:sz="4" w:space="0" w:color="B2B2B2" w:themeColor="accent4" w:themeTint="99"/>
        <w:insideH w:val="single" w:sz="4" w:space="0" w:color="B2B2B2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9F9F9F" w:themeColor="accent5" w:themeTint="99"/>
        <w:bottom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949494" w:themeColor="accent6" w:themeTint="99"/>
        <w:bottom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ListTable3">
    <w:name w:val="List Table 3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8D8B00" w:themeColor="accent1"/>
        <w:left w:val="single" w:sz="4" w:space="0" w:color="8D8B00" w:themeColor="accent1"/>
        <w:bottom w:val="single" w:sz="4" w:space="0" w:color="8D8B00" w:themeColor="accent1"/>
        <w:right w:val="single" w:sz="4" w:space="0" w:color="8D8B00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D8B00" w:themeFill="accent1"/>
      </w:tcPr>
    </w:tblStylePr>
    <w:tblStylePr w:type="lastRow">
      <w:rPr>
        <w:b/>
        <w:bCs/>
      </w:rPr>
      <w:tblPr/>
      <w:tcPr>
        <w:tcBorders>
          <w:top w:val="double" w:sz="4" w:space="0" w:color="8D8B00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D8B00" w:themeColor="accent1"/>
          <w:right w:val="single" w:sz="4" w:space="0" w:color="8D8B00" w:themeColor="accent1"/>
        </w:tcBorders>
      </w:tcPr>
    </w:tblStylePr>
    <w:tblStylePr w:type="band1Horz">
      <w:tblPr/>
      <w:tcPr>
        <w:tcBorders>
          <w:top w:val="single" w:sz="4" w:space="0" w:color="8D8B00" w:themeColor="accent1"/>
          <w:bottom w:val="single" w:sz="4" w:space="0" w:color="8D8B00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D8B00" w:themeColor="accent1"/>
          <w:left w:val="nil"/>
        </w:tcBorders>
      </w:tcPr>
    </w:tblStylePr>
    <w:tblStylePr w:type="swCell">
      <w:tblPr/>
      <w:tcPr>
        <w:tcBorders>
          <w:top w:val="double" w:sz="4" w:space="0" w:color="8D8B00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2B2B2" w:themeColor="accent2"/>
          <w:right w:val="single" w:sz="4" w:space="0" w:color="B2B2B2" w:themeColor="accent2"/>
        </w:tcBorders>
      </w:tcPr>
    </w:tblStylePr>
    <w:tblStylePr w:type="band1Horz">
      <w:tblPr/>
      <w:tcPr>
        <w:tcBorders>
          <w:top w:val="single" w:sz="4" w:space="0" w:color="B2B2B2" w:themeColor="accent2"/>
          <w:bottom w:val="single" w:sz="4" w:space="0" w:color="B2B2B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2B2B2" w:themeColor="accent2"/>
          <w:left w:val="nil"/>
        </w:tcBorders>
      </w:tcPr>
    </w:tblStylePr>
    <w:tblStylePr w:type="swCell">
      <w:tblPr/>
      <w:tcPr>
        <w:tcBorders>
          <w:top w:val="double" w:sz="4" w:space="0" w:color="B2B2B2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969696" w:themeColor="accent3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9696" w:themeColor="accent3"/>
          <w:right w:val="single" w:sz="4" w:space="0" w:color="969696" w:themeColor="accent3"/>
        </w:tcBorders>
      </w:tcPr>
    </w:tblStylePr>
    <w:tblStylePr w:type="band1Horz">
      <w:tblPr/>
      <w:tcPr>
        <w:tcBorders>
          <w:top w:val="single" w:sz="4" w:space="0" w:color="969696" w:themeColor="accent3"/>
          <w:bottom w:val="single" w:sz="4" w:space="0" w:color="969696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9696" w:themeColor="accent3"/>
          <w:left w:val="nil"/>
        </w:tcBorders>
      </w:tcPr>
    </w:tblStylePr>
    <w:tblStylePr w:type="swCell">
      <w:tblPr/>
      <w:tcPr>
        <w:tcBorders>
          <w:top w:val="double" w:sz="4" w:space="0" w:color="969696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808080" w:themeColor="accent4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8080" w:themeColor="accent4"/>
          <w:right w:val="single" w:sz="4" w:space="0" w:color="808080" w:themeColor="accent4"/>
        </w:tcBorders>
      </w:tcPr>
    </w:tblStylePr>
    <w:tblStylePr w:type="band1Horz">
      <w:tblPr/>
      <w:tcPr>
        <w:tcBorders>
          <w:top w:val="single" w:sz="4" w:space="0" w:color="808080" w:themeColor="accent4"/>
          <w:bottom w:val="single" w:sz="4" w:space="0" w:color="80808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8080" w:themeColor="accent4"/>
          <w:left w:val="nil"/>
        </w:tcBorders>
      </w:tcPr>
    </w:tblStylePr>
    <w:tblStylePr w:type="swCell">
      <w:tblPr/>
      <w:tcPr>
        <w:tcBorders>
          <w:top w:val="double" w:sz="4" w:space="0" w:color="80808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5F5F5F" w:themeColor="accent5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F5F5F" w:themeColor="accent5"/>
          <w:right w:val="single" w:sz="4" w:space="0" w:color="5F5F5F" w:themeColor="accent5"/>
        </w:tcBorders>
      </w:tcPr>
    </w:tblStylePr>
    <w:tblStylePr w:type="band1Horz">
      <w:tblPr/>
      <w:tcPr>
        <w:tcBorders>
          <w:top w:val="single" w:sz="4" w:space="0" w:color="5F5F5F" w:themeColor="accent5"/>
          <w:bottom w:val="single" w:sz="4" w:space="0" w:color="5F5F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5"/>
          <w:left w:val="nil"/>
        </w:tcBorders>
      </w:tcPr>
    </w:tblStylePr>
    <w:tblStylePr w:type="swCell">
      <w:tblPr/>
      <w:tcPr>
        <w:tcBorders>
          <w:top w:val="double" w:sz="4" w:space="0" w:color="5F5F5F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4D4D4D" w:themeColor="accent6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D4D4D" w:themeColor="accent6"/>
          <w:right w:val="single" w:sz="4" w:space="0" w:color="4D4D4D" w:themeColor="accent6"/>
        </w:tcBorders>
      </w:tcPr>
    </w:tblStylePr>
    <w:tblStylePr w:type="band1Horz">
      <w:tblPr/>
      <w:tcPr>
        <w:tcBorders>
          <w:top w:val="single" w:sz="4" w:space="0" w:color="4D4D4D" w:themeColor="accent6"/>
          <w:bottom w:val="single" w:sz="4" w:space="0" w:color="4D4D4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4D4D" w:themeColor="accent6"/>
          <w:left w:val="nil"/>
        </w:tcBorders>
      </w:tcPr>
    </w:tblStylePr>
    <w:tblStylePr w:type="swCell">
      <w:tblPr/>
      <w:tcPr>
        <w:tcBorders>
          <w:top w:val="double" w:sz="4" w:space="0" w:color="4D4D4D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FFFB21" w:themeColor="accent1" w:themeTint="99"/>
        <w:left w:val="single" w:sz="4" w:space="0" w:color="FFFB21" w:themeColor="accent1" w:themeTint="99"/>
        <w:bottom w:val="single" w:sz="4" w:space="0" w:color="FFFB21" w:themeColor="accent1" w:themeTint="99"/>
        <w:right w:val="single" w:sz="4" w:space="0" w:color="FFFB21" w:themeColor="accent1" w:themeTint="99"/>
        <w:insideH w:val="single" w:sz="4" w:space="0" w:color="FFFB2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D8B00" w:themeColor="accent1"/>
          <w:left w:val="single" w:sz="4" w:space="0" w:color="8D8B00" w:themeColor="accent1"/>
          <w:bottom w:val="single" w:sz="4" w:space="0" w:color="8D8B00" w:themeColor="accent1"/>
          <w:right w:val="single" w:sz="4" w:space="0" w:color="8D8B00" w:themeColor="accent1"/>
          <w:insideH w:val="nil"/>
        </w:tcBorders>
        <w:shd w:val="clear" w:color="auto" w:fill="8D8B00" w:themeFill="accent1"/>
      </w:tcPr>
    </w:tblStylePr>
    <w:tblStylePr w:type="lastRow">
      <w:rPr>
        <w:b/>
        <w:bCs/>
      </w:rPr>
      <w:tblPr/>
      <w:tcPr>
        <w:tcBorders>
          <w:top w:val="double" w:sz="4" w:space="0" w:color="FFFB2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DB5" w:themeFill="accent1" w:themeFillTint="33"/>
      </w:tcPr>
    </w:tblStylePr>
    <w:tblStylePr w:type="band1Horz">
      <w:tblPr/>
      <w:tcPr>
        <w:shd w:val="clear" w:color="auto" w:fill="FFFDB5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ListTable5Dark">
    <w:name w:val="List Table 5 Dark"/>
    <w:basedOn w:val="TableNormal"/>
    <w:uiPriority w:val="50"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D8B00" w:themeColor="accent1"/>
        <w:left w:val="single" w:sz="24" w:space="0" w:color="8D8B00" w:themeColor="accent1"/>
        <w:bottom w:val="single" w:sz="24" w:space="0" w:color="8D8B00" w:themeColor="accent1"/>
        <w:right w:val="single" w:sz="24" w:space="0" w:color="8D8B00" w:themeColor="accent1"/>
      </w:tblBorders>
    </w:tblPr>
    <w:tcPr>
      <w:shd w:val="clear" w:color="auto" w:fill="8D8B00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B2B2B2" w:themeColor="accent2"/>
        <w:left w:val="single" w:sz="24" w:space="0" w:color="B2B2B2" w:themeColor="accent2"/>
        <w:bottom w:val="single" w:sz="24" w:space="0" w:color="B2B2B2" w:themeColor="accent2"/>
        <w:right w:val="single" w:sz="24" w:space="0" w:color="B2B2B2" w:themeColor="accent2"/>
      </w:tblBorders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69696" w:themeColor="accent3"/>
        <w:left w:val="single" w:sz="24" w:space="0" w:color="969696" w:themeColor="accent3"/>
        <w:bottom w:val="single" w:sz="24" w:space="0" w:color="969696" w:themeColor="accent3"/>
        <w:right w:val="single" w:sz="24" w:space="0" w:color="969696" w:themeColor="accent3"/>
      </w:tblBorders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8080" w:themeColor="accent4"/>
        <w:left w:val="single" w:sz="24" w:space="0" w:color="808080" w:themeColor="accent4"/>
        <w:bottom w:val="single" w:sz="24" w:space="0" w:color="808080" w:themeColor="accent4"/>
        <w:right w:val="single" w:sz="24" w:space="0" w:color="808080" w:themeColor="accent4"/>
      </w:tblBorders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F5F5F" w:themeColor="accent5"/>
        <w:left w:val="single" w:sz="24" w:space="0" w:color="5F5F5F" w:themeColor="accent5"/>
        <w:bottom w:val="single" w:sz="24" w:space="0" w:color="5F5F5F" w:themeColor="accent5"/>
        <w:right w:val="single" w:sz="24" w:space="0" w:color="5F5F5F" w:themeColor="accent5"/>
      </w:tblBorders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D4D4D" w:themeColor="accent6"/>
        <w:left w:val="single" w:sz="24" w:space="0" w:color="4D4D4D" w:themeColor="accent6"/>
        <w:bottom w:val="single" w:sz="24" w:space="0" w:color="4D4D4D" w:themeColor="accent6"/>
        <w:right w:val="single" w:sz="24" w:space="0" w:color="4D4D4D" w:themeColor="accent6"/>
      </w:tblBorders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5F7E71"/>
    <w:pPr>
      <w:spacing w:line="240" w:lineRule="auto"/>
    </w:pPr>
    <w:rPr>
      <w:color w:val="696700" w:themeColor="accent1" w:themeShade="BF"/>
    </w:rPr>
    <w:tblPr>
      <w:tblStyleRowBandSize w:val="1"/>
      <w:tblStyleColBandSize w:val="1"/>
      <w:tblBorders>
        <w:top w:val="single" w:sz="4" w:space="0" w:color="8D8B00" w:themeColor="accent1"/>
        <w:bottom w:val="single" w:sz="4" w:space="0" w:color="8D8B00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8D8B00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8D8B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DB5" w:themeFill="accent1" w:themeFillTint="33"/>
      </w:tcPr>
    </w:tblStylePr>
    <w:tblStylePr w:type="band1Horz">
      <w:tblPr/>
      <w:tcPr>
        <w:shd w:val="clear" w:color="auto" w:fill="FFFDB5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5F7E71"/>
    <w:pPr>
      <w:spacing w:line="240" w:lineRule="auto"/>
    </w:pPr>
    <w:rPr>
      <w:color w:val="858585" w:themeColor="accent2" w:themeShade="BF"/>
    </w:rPr>
    <w:tblPr>
      <w:tblStyleRowBandSize w:val="1"/>
      <w:tblStyleColBandSize w:val="1"/>
      <w:tblBorders>
        <w:top w:val="single" w:sz="4" w:space="0" w:color="B2B2B2" w:themeColor="accent2"/>
        <w:bottom w:val="single" w:sz="4" w:space="0" w:color="B2B2B2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B2B2B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5F7E71"/>
    <w:pPr>
      <w:spacing w:line="240" w:lineRule="auto"/>
    </w:pPr>
    <w:rPr>
      <w:color w:val="707070" w:themeColor="accent3" w:themeShade="BF"/>
    </w:rPr>
    <w:tblPr>
      <w:tblStyleRowBandSize w:val="1"/>
      <w:tblStyleColBandSize w:val="1"/>
      <w:tblBorders>
        <w:top w:val="single" w:sz="4" w:space="0" w:color="969696" w:themeColor="accent3"/>
        <w:bottom w:val="single" w:sz="4" w:space="0" w:color="969696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69696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5F7E71"/>
    <w:pPr>
      <w:spacing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808080" w:themeColor="accent4"/>
        <w:bottom w:val="single" w:sz="4" w:space="0" w:color="80808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808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5F7E71"/>
    <w:pPr>
      <w:spacing w:line="240" w:lineRule="auto"/>
    </w:pPr>
    <w:rPr>
      <w:color w:val="474747" w:themeColor="accent5" w:themeShade="BF"/>
    </w:rPr>
    <w:tblPr>
      <w:tblStyleRowBandSize w:val="1"/>
      <w:tblStyleColBandSize w:val="1"/>
      <w:tblBorders>
        <w:top w:val="single" w:sz="4" w:space="0" w:color="5F5F5F" w:themeColor="accent5"/>
        <w:bottom w:val="single" w:sz="4" w:space="0" w:color="5F5F5F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F5F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5F7E71"/>
    <w:pPr>
      <w:spacing w:line="240" w:lineRule="auto"/>
    </w:pPr>
    <w:rPr>
      <w:color w:val="393939" w:themeColor="accent6" w:themeShade="BF"/>
    </w:rPr>
    <w:tblPr>
      <w:tblStyleRowBandSize w:val="1"/>
      <w:tblStyleColBandSize w:val="1"/>
      <w:tblBorders>
        <w:top w:val="single" w:sz="4" w:space="0" w:color="4D4D4D" w:themeColor="accent6"/>
        <w:bottom w:val="single" w:sz="4" w:space="0" w:color="4D4D4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D4D4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5F7E71"/>
    <w:pPr>
      <w:spacing w:line="240" w:lineRule="auto"/>
    </w:pPr>
    <w:rPr>
      <w:color w:val="696700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D8B00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D8B00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D8B00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D8B00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FFDB5" w:themeFill="accent1" w:themeFillTint="33"/>
      </w:tcPr>
    </w:tblStylePr>
    <w:tblStylePr w:type="band1Horz">
      <w:tblPr/>
      <w:tcPr>
        <w:shd w:val="clear" w:color="auto" w:fill="FFFDB5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5F7E71"/>
    <w:pPr>
      <w:spacing w:line="240" w:lineRule="auto"/>
    </w:pPr>
    <w:rPr>
      <w:color w:val="858585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2B2B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2B2B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2B2B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2B2B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5F7E71"/>
    <w:pPr>
      <w:spacing w:line="240" w:lineRule="auto"/>
    </w:pPr>
    <w:rPr>
      <w:color w:val="707070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9696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9696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9696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9696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5F7E71"/>
    <w:pPr>
      <w:spacing w:line="240" w:lineRule="auto"/>
    </w:pPr>
    <w:rPr>
      <w:color w:val="5F5F5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808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808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808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808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5F7E71"/>
    <w:pPr>
      <w:spacing w:line="240" w:lineRule="auto"/>
    </w:pPr>
    <w:rPr>
      <w:color w:val="474747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5F7E71"/>
    <w:pPr>
      <w:spacing w:line="240" w:lineRule="auto"/>
    </w:pPr>
    <w:rPr>
      <w:color w:val="393939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4D4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4D4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4D4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4D4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5F7E7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2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5F7E71"/>
    <w:rPr>
      <w:rFonts w:ascii="Consolas" w:hAnsi="Consolas"/>
      <w:sz w:val="22"/>
    </w:rPr>
  </w:style>
  <w:style w:type="table" w:styleId="MediumGrid1">
    <w:name w:val="Medium Grid 1"/>
    <w:basedOn w:val="TableNormal"/>
    <w:uiPriority w:val="67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E9E500" w:themeColor="accent1" w:themeTint="BF"/>
        <w:left w:val="single" w:sz="8" w:space="0" w:color="E9E500" w:themeColor="accent1" w:themeTint="BF"/>
        <w:bottom w:val="single" w:sz="8" w:space="0" w:color="E9E500" w:themeColor="accent1" w:themeTint="BF"/>
        <w:right w:val="single" w:sz="8" w:space="0" w:color="E9E500" w:themeColor="accent1" w:themeTint="BF"/>
        <w:insideH w:val="single" w:sz="8" w:space="0" w:color="E9E500" w:themeColor="accent1" w:themeTint="BF"/>
        <w:insideV w:val="single" w:sz="8" w:space="0" w:color="E9E500" w:themeColor="accent1" w:themeTint="BF"/>
      </w:tblBorders>
    </w:tblPr>
    <w:tcPr>
      <w:shd w:val="clear" w:color="auto" w:fill="FFFDA3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9E500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C47" w:themeFill="accent1" w:themeFillTint="7F"/>
      </w:tcPr>
    </w:tblStylePr>
    <w:tblStylePr w:type="band1Horz">
      <w:tblPr/>
      <w:tcPr>
        <w:shd w:val="clear" w:color="auto" w:fill="FFFC47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  <w:insideV w:val="single" w:sz="8" w:space="0" w:color="C5C5C5" w:themeColor="accent2" w:themeTint="BF"/>
      </w:tblBorders>
    </w:tblPr>
    <w:tcPr>
      <w:shd w:val="clear" w:color="auto" w:fill="EBEBE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5C5C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  <w:insideV w:val="single" w:sz="8" w:space="0" w:color="B0B0B0" w:themeColor="accent3" w:themeTint="BF"/>
      </w:tblBorders>
    </w:tblPr>
    <w:tcPr>
      <w:shd w:val="clear" w:color="auto" w:fill="E5E5E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  <w:insideV w:val="single" w:sz="8" w:space="0" w:color="9F9F9F" w:themeColor="accent4" w:themeTint="BF"/>
      </w:tblBorders>
    </w:tblPr>
    <w:tcPr>
      <w:shd w:val="clear" w:color="auto" w:fill="DFDFD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9F9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D8B00" w:themeColor="accent1"/>
        <w:left w:val="single" w:sz="8" w:space="0" w:color="8D8B00" w:themeColor="accent1"/>
        <w:bottom w:val="single" w:sz="8" w:space="0" w:color="8D8B00" w:themeColor="accent1"/>
        <w:right w:val="single" w:sz="8" w:space="0" w:color="8D8B00" w:themeColor="accent1"/>
        <w:insideH w:val="single" w:sz="8" w:space="0" w:color="8D8B00" w:themeColor="accent1"/>
        <w:insideV w:val="single" w:sz="8" w:space="0" w:color="8D8B00" w:themeColor="accent1"/>
      </w:tblBorders>
    </w:tblPr>
    <w:tcPr>
      <w:shd w:val="clear" w:color="auto" w:fill="FFFDA3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FFEDA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DB5" w:themeFill="accent1" w:themeFillTint="33"/>
      </w:tcPr>
    </w:tblStylePr>
    <w:tblStylePr w:type="band1Vert">
      <w:tblPr/>
      <w:tcPr>
        <w:shd w:val="clear" w:color="auto" w:fill="FFFC47" w:themeFill="accent1" w:themeFillTint="7F"/>
      </w:tcPr>
    </w:tblStylePr>
    <w:tblStylePr w:type="band1Horz">
      <w:tblPr/>
      <w:tcPr>
        <w:tcBorders>
          <w:insideH w:val="single" w:sz="6" w:space="0" w:color="8D8B00" w:themeColor="accent1"/>
          <w:insideV w:val="single" w:sz="6" w:space="0" w:color="8D8B00" w:themeColor="accent1"/>
        </w:tcBorders>
        <w:shd w:val="clear" w:color="auto" w:fill="FFFC47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</w:tblPr>
    <w:tcPr>
      <w:shd w:val="clear" w:color="auto" w:fill="EBEBE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7F7F7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FEF" w:themeFill="accent2" w:themeFillTint="33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tcBorders>
          <w:insideH w:val="single" w:sz="6" w:space="0" w:color="B2B2B2" w:themeColor="accent2"/>
          <w:insideV w:val="single" w:sz="6" w:space="0" w:color="B2B2B2" w:themeColor="accent2"/>
        </w:tcBorders>
        <w:shd w:val="clear" w:color="auto" w:fill="D8D8D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</w:tblPr>
    <w:tcPr>
      <w:shd w:val="clear" w:color="auto" w:fill="E5E5E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3" w:themeFillTint="33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tcBorders>
          <w:insideH w:val="single" w:sz="6" w:space="0" w:color="969696" w:themeColor="accent3"/>
          <w:insideV w:val="single" w:sz="6" w:space="0" w:color="969696" w:themeColor="accent3"/>
        </w:tcBorders>
        <w:shd w:val="clear" w:color="auto" w:fill="CACACA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</w:tblPr>
    <w:tcPr>
      <w:shd w:val="clear" w:color="auto" w:fill="DFDFDF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F2F2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3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tcBorders>
          <w:insideH w:val="single" w:sz="6" w:space="0" w:color="808080" w:themeColor="accent4"/>
          <w:insideV w:val="single" w:sz="6" w:space="0" w:color="808080" w:themeColor="accent4"/>
        </w:tcBorders>
        <w:shd w:val="clear" w:color="auto" w:fill="BFBFB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FDA3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D8B00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D8B00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D8B00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D8B00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FC47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FC47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BEBE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D8D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D8D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E5E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CACA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CACA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FD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FB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FBF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FAFAF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A6A6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A1A1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D8B00" w:themeColor="accent1"/>
        <w:bottom w:val="single" w:sz="8" w:space="0" w:color="8D8B00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D8B00" w:themeColor="accent1"/>
        </w:tcBorders>
      </w:tcPr>
    </w:tblStylePr>
    <w:tblStylePr w:type="lastRow">
      <w:rPr>
        <w:b/>
        <w:bCs/>
        <w:color w:val="1A1A1A" w:themeColor="text2"/>
      </w:rPr>
      <w:tblPr/>
      <w:tcPr>
        <w:tcBorders>
          <w:top w:val="single" w:sz="8" w:space="0" w:color="8D8B00" w:themeColor="accent1"/>
          <w:bottom w:val="single" w:sz="8" w:space="0" w:color="8D8B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D8B00" w:themeColor="accent1"/>
          <w:bottom w:val="single" w:sz="8" w:space="0" w:color="8D8B00" w:themeColor="accent1"/>
        </w:tcBorders>
      </w:tcPr>
    </w:tblStylePr>
    <w:tblStylePr w:type="band1Vert">
      <w:tblPr/>
      <w:tcPr>
        <w:shd w:val="clear" w:color="auto" w:fill="FFFDA3" w:themeFill="accent1" w:themeFillTint="3F"/>
      </w:tcPr>
    </w:tblStylePr>
    <w:tblStylePr w:type="band1Horz">
      <w:tblPr/>
      <w:tcPr>
        <w:shd w:val="clear" w:color="auto" w:fill="FFFDA3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bottom w:val="single" w:sz="8" w:space="0" w:color="B2B2B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2B2B2" w:themeColor="accent2"/>
        </w:tcBorders>
      </w:tcPr>
    </w:tblStylePr>
    <w:tblStylePr w:type="lastRow">
      <w:rPr>
        <w:b/>
        <w:bCs/>
        <w:color w:val="1A1A1A" w:themeColor="text2"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shd w:val="clear" w:color="auto" w:fill="EBEBEB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bottom w:val="single" w:sz="8" w:space="0" w:color="969696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3"/>
        </w:tcBorders>
      </w:tcPr>
    </w:tblStylePr>
    <w:tblStylePr w:type="lastRow">
      <w:rPr>
        <w:b/>
        <w:bCs/>
        <w:color w:val="1A1A1A" w:themeColor="text2"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shd w:val="clear" w:color="auto" w:fill="E5E5E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bottom w:val="single" w:sz="8" w:space="0" w:color="80808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8080" w:themeColor="accent4"/>
        </w:tcBorders>
      </w:tcPr>
    </w:tblStylePr>
    <w:tblStylePr w:type="lastRow">
      <w:rPr>
        <w:b/>
        <w:bCs/>
        <w:color w:val="1A1A1A" w:themeColor="text2"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shd w:val="clear" w:color="auto" w:fill="DFDFDF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1A1A1A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1A1A1A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D8B00" w:themeColor="accent1"/>
        <w:left w:val="single" w:sz="8" w:space="0" w:color="8D8B00" w:themeColor="accent1"/>
        <w:bottom w:val="single" w:sz="8" w:space="0" w:color="8D8B00" w:themeColor="accent1"/>
        <w:right w:val="single" w:sz="8" w:space="0" w:color="8D8B00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D8B00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D8B00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D8B00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DA3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FDA3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2B2B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2B2B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EBE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9696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808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808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FD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E9E500" w:themeColor="accent1" w:themeTint="BF"/>
        <w:left w:val="single" w:sz="8" w:space="0" w:color="E9E500" w:themeColor="accent1" w:themeTint="BF"/>
        <w:bottom w:val="single" w:sz="8" w:space="0" w:color="E9E500" w:themeColor="accent1" w:themeTint="BF"/>
        <w:right w:val="single" w:sz="8" w:space="0" w:color="E9E500" w:themeColor="accent1" w:themeTint="BF"/>
        <w:insideH w:val="single" w:sz="8" w:space="0" w:color="E9E500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9E500" w:themeColor="accent1" w:themeTint="BF"/>
          <w:left w:val="single" w:sz="8" w:space="0" w:color="E9E500" w:themeColor="accent1" w:themeTint="BF"/>
          <w:bottom w:val="single" w:sz="8" w:space="0" w:color="E9E500" w:themeColor="accent1" w:themeTint="BF"/>
          <w:right w:val="single" w:sz="8" w:space="0" w:color="E9E500" w:themeColor="accent1" w:themeTint="BF"/>
          <w:insideH w:val="nil"/>
          <w:insideV w:val="nil"/>
        </w:tcBorders>
        <w:shd w:val="clear" w:color="auto" w:fill="8D8B0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9E500" w:themeColor="accent1" w:themeTint="BF"/>
          <w:left w:val="single" w:sz="8" w:space="0" w:color="E9E500" w:themeColor="accent1" w:themeTint="BF"/>
          <w:bottom w:val="single" w:sz="8" w:space="0" w:color="E9E500" w:themeColor="accent1" w:themeTint="BF"/>
          <w:right w:val="single" w:sz="8" w:space="0" w:color="E9E500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DA3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DA3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EBE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FD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D8B00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D8B0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D8B00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F7E7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F7E71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9"/>
    <w:qFormat/>
    <w:rsid w:val="005F7E71"/>
    <w:pPr>
      <w:spacing w:line="240" w:lineRule="auto"/>
    </w:pPr>
  </w:style>
  <w:style w:type="paragraph" w:styleId="NormalWeb">
    <w:name w:val="Normal (Web)"/>
    <w:basedOn w:val="Normal"/>
    <w:uiPriority w:val="99"/>
    <w:semiHidden/>
    <w:unhideWhenUsed/>
    <w:rsid w:val="005F7E71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F7E71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F7E71"/>
    <w:pPr>
      <w:spacing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F7E71"/>
  </w:style>
  <w:style w:type="character" w:styleId="PageNumber">
    <w:name w:val="page number"/>
    <w:basedOn w:val="DefaultParagraphFont"/>
    <w:uiPriority w:val="99"/>
    <w:semiHidden/>
    <w:unhideWhenUsed/>
    <w:rsid w:val="005F7E71"/>
  </w:style>
  <w:style w:type="table" w:styleId="PlainTable1">
    <w:name w:val="Plain Table 1"/>
    <w:basedOn w:val="TableNormal"/>
    <w:uiPriority w:val="41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5F7E71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5F7E71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5F7E71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5F7E71"/>
    <w:pPr>
      <w:spacing w:line="240" w:lineRule="auto"/>
    </w:pPr>
    <w:rPr>
      <w:rFonts w:ascii="Consolas" w:hAnsi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F7E71"/>
    <w:rPr>
      <w:rFonts w:ascii="Consolas" w:hAnsi="Consolas"/>
      <w:sz w:val="22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5F7E71"/>
    <w:pPr>
      <w:spacing w:before="200" w:after="160"/>
      <w:ind w:left="864" w:right="864"/>
      <w:jc w:val="center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semiHidden/>
    <w:rsid w:val="005F7E71"/>
    <w:rPr>
      <w:i/>
      <w:iCs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F7E71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F7E71"/>
  </w:style>
  <w:style w:type="paragraph" w:styleId="Signature">
    <w:name w:val="Signature"/>
    <w:basedOn w:val="Normal"/>
    <w:link w:val="SignatureChar"/>
    <w:uiPriority w:val="99"/>
    <w:semiHidden/>
    <w:unhideWhenUsed/>
    <w:rsid w:val="005F7E71"/>
    <w:pPr>
      <w:spacing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F7E71"/>
  </w:style>
  <w:style w:type="paragraph" w:styleId="Subtitle">
    <w:name w:val="Subtitle"/>
    <w:basedOn w:val="Normal"/>
    <w:next w:val="Normal"/>
    <w:link w:val="SubtitleChar"/>
    <w:uiPriority w:val="11"/>
    <w:semiHidden/>
    <w:unhideWhenUsed/>
    <w:qFormat/>
    <w:rsid w:val="005F7E71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5F7E71"/>
    <w:rPr>
      <w:rFonts w:eastAsiaTheme="minorEastAsia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5F7E71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5F7E71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5F7E71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5F7E71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5F7E71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5F7E71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5F7E71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5F7E71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5F7E71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5F7E71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5F7E71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5F7E71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5F7E71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5F7E71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5F7E71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5F7E71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5F7E71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5F7E71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5F7E71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5F7E71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5F7E71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5F7E71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5F7E71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5F7E71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5F7E71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5F7E71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5F7E71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5F7E71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5F7E71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5F7E71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5F7E71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5F7E71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5F7E71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5F7E71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5F7E71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5F7E71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5F7E71"/>
    <w:pPr>
      <w:ind w:left="280" w:hanging="28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5F7E71"/>
  </w:style>
  <w:style w:type="table" w:styleId="TableProfessional">
    <w:name w:val="Table Professional"/>
    <w:basedOn w:val="TableNormal"/>
    <w:uiPriority w:val="99"/>
    <w:semiHidden/>
    <w:unhideWhenUsed/>
    <w:rsid w:val="005F7E71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5F7E71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5F7E71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5F7E71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5F7E71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5F7E71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5F7E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5F7E71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5F7E71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5F7E71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5F7E71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5F7E71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5F7E71"/>
    <w:pPr>
      <w:spacing w:after="100"/>
      <w:ind w:left="28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5F7E71"/>
    <w:pPr>
      <w:spacing w:after="100"/>
      <w:ind w:left="56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5F7E71"/>
    <w:pPr>
      <w:spacing w:after="100"/>
      <w:ind w:left="84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5F7E71"/>
    <w:pPr>
      <w:spacing w:after="100"/>
      <w:ind w:left="112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5F7E71"/>
    <w:pPr>
      <w:spacing w:after="100"/>
      <w:ind w:left="14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5F7E71"/>
    <w:pPr>
      <w:spacing w:after="100"/>
      <w:ind w:left="168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5F7E71"/>
    <w:pPr>
      <w:spacing w:after="100"/>
      <w:ind w:left="196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5F7E71"/>
    <w:pPr>
      <w:spacing w:after="100"/>
      <w:ind w:left="224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F7E71"/>
    <w:pPr>
      <w:outlineLvl w:val="9"/>
    </w:pPr>
    <w:rPr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598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5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9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5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36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3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4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8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cid:image001.png@01DAB59A.1476EC20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3.png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cid:image001.png@01DA7A15.FD0D4C60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Barbee\AppData\Roaming\Microsoft\Templates\Simple%20Flyer.dotx" TargetMode="External"/></Relationships>
</file>

<file path=word/theme/theme1.xml><?xml version="1.0" encoding="utf-8"?>
<a:theme xmlns:a="http://schemas.openxmlformats.org/drawingml/2006/main" name="Office Theme">
  <a:themeElements>
    <a:clrScheme name="Student Flyer">
      <a:dk1>
        <a:sysClr val="windowText" lastClr="000000"/>
      </a:dk1>
      <a:lt1>
        <a:sysClr val="window" lastClr="FFFFFF"/>
      </a:lt1>
      <a:dk2>
        <a:srgbClr val="1A1A1A"/>
      </a:dk2>
      <a:lt2>
        <a:srgbClr val="808080"/>
      </a:lt2>
      <a:accent1>
        <a:srgbClr val="8D8B00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Student Flyer">
      <a:majorFont>
        <a:latin typeface="Impact"/>
        <a:ea typeface=""/>
        <a:cs typeface=""/>
      </a:majorFont>
      <a:minorFont>
        <a:latin typeface="Impac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3F7D94069FF64A86F7DFF56D60E3BE" ma:contentTypeVersion="6" ma:contentTypeDescription="Create a new document." ma:contentTypeScope="" ma:versionID="c32302c77d4085ecf495bdddb7f5e889">
  <xsd:schema xmlns:xsd="http://www.w3.org/2001/XMLSchema" xmlns:xs="http://www.w3.org/2001/XMLSchema" xmlns:p="http://schemas.microsoft.com/office/2006/metadata/properties" xmlns:ns2="a4f35948-e619-41b3-aa29-22878b09cfd2" xmlns:ns3="40262f94-9f35-4ac3-9a90-690165a166b7" targetNamespace="http://schemas.microsoft.com/office/2006/metadata/properties" ma:root="true" ma:fieldsID="4ab5ae46be95f9d0be6107e8200be7a2" ns2:_="" ns3:_="">
    <xsd:import namespace="a4f35948-e619-41b3-aa29-22878b09cfd2"/>
    <xsd:import namespace="40262f94-9f35-4ac3-9a90-690165a166b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VSO_x0020_item_x0020_id" minOccurs="0"/>
                <xsd:element ref="ns3:Item_x0020_Details" minOccurs="0"/>
                <xsd:element ref="ns3:Template_x0020_details" minOccurs="0"/>
                <xsd:element ref="ns3:Assetid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f35948-e619-41b3-aa29-22878b09cfd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262f94-9f35-4ac3-9a90-690165a166b7" elementFormDefault="qualified">
    <xsd:import namespace="http://schemas.microsoft.com/office/2006/documentManagement/types"/>
    <xsd:import namespace="http://schemas.microsoft.com/office/infopath/2007/PartnerControls"/>
    <xsd:element name="VSO_x0020_item_x0020_id" ma:index="10" nillable="true" ma:displayName="VSO item id" ma:description="Please add the bug number to refer to VSO items." ma:internalName="VSO_x0020_item_x0020_id">
      <xsd:simpleType>
        <xsd:restriction base="dms:Text">
          <xsd:maxLength value="255"/>
        </xsd:restriction>
      </xsd:simpleType>
    </xsd:element>
    <xsd:element name="Item_x0020_Details" ma:index="11" nillable="true" ma:displayName="Item Details" ma:internalName="Item_x0020_Details">
      <xsd:simpleType>
        <xsd:restriction base="dms:Note">
          <xsd:maxLength value="255"/>
        </xsd:restriction>
      </xsd:simpleType>
    </xsd:element>
    <xsd:element name="Template_x0020_details" ma:index="12" nillable="true" ma:displayName="Template details" ma:internalName="Template_x0020_details">
      <xsd:simpleType>
        <xsd:restriction base="dms:Text"/>
      </xsd:simpleType>
    </xsd:element>
    <xsd:element name="Assetid_x0020_" ma:index="13" nillable="true" ma:displayName="Assetid " ma:internalName="Assetid_x0020_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SO_x0020_item_x0020_id xmlns="40262f94-9f35-4ac3-9a90-690165a166b7" xsi:nil="true"/>
    <Assetid_x0020_ xmlns="40262f94-9f35-4ac3-9a90-690165a166b7" xsi:nil="true"/>
    <Item_x0020_Details xmlns="40262f94-9f35-4ac3-9a90-690165a166b7" xsi:nil="true"/>
    <Template_x0020_details xmlns="40262f94-9f35-4ac3-9a90-690165a166b7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6429B8D-CE9B-48F0-AA4B-B30CFED4F3B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475157A-E9B3-40EC-9197-E1BF34BC94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f35948-e619-41b3-aa29-22878b09cfd2"/>
    <ds:schemaRef ds:uri="40262f94-9f35-4ac3-9a90-690165a166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FE16192-2391-40FB-A908-5612C8391E1D}">
  <ds:schemaRefs>
    <ds:schemaRef ds:uri="http://schemas.microsoft.com/office/2006/metadata/properties"/>
    <ds:schemaRef ds:uri="http://schemas.microsoft.com/office/infopath/2007/PartnerControls"/>
    <ds:schemaRef ds:uri="40262f94-9f35-4ac3-9a90-690165a166b7"/>
  </ds:schemaRefs>
</ds:datastoreItem>
</file>

<file path=customXml/itemProps4.xml><?xml version="1.0" encoding="utf-8"?>
<ds:datastoreItem xmlns:ds="http://schemas.openxmlformats.org/officeDocument/2006/customXml" ds:itemID="{5F7B68D8-1C9D-42C5-9E3E-760FF701CC7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Simple Flyer.dotx</Template>
  <TotalTime>43</TotalTime>
  <Pages>3</Pages>
  <Words>470</Words>
  <Characters>2684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Michael Barbee</dc:creator>
  <cp:lastModifiedBy>Sonja Calvillo</cp:lastModifiedBy>
  <cp:revision>3</cp:revision>
  <cp:lastPrinted>2025-01-13T22:42:00Z</cp:lastPrinted>
  <dcterms:created xsi:type="dcterms:W3CDTF">2025-03-10T18:28:00Z</dcterms:created>
  <dcterms:modified xsi:type="dcterms:W3CDTF">2025-03-21T17:40:00Z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</Properties>
</file>