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16530" w14:textId="6CEBB983" w:rsidR="000F30DB" w:rsidRPr="00AA3EEA" w:rsidRDefault="00C94521" w:rsidP="002E6CC4">
      <w:pPr>
        <w:rPr>
          <w:caps/>
          <w:sz w:val="22"/>
          <w:szCs w:val="22"/>
          <w:u w:val="single"/>
        </w:rPr>
      </w:pPr>
      <w:r w:rsidRPr="00AA3EEA">
        <w:rPr>
          <w:caps/>
          <w:sz w:val="22"/>
          <w:szCs w:val="22"/>
          <w:u w:val="single"/>
        </w:rPr>
        <w:t>Groups:</w:t>
      </w:r>
    </w:p>
    <w:tbl>
      <w:tblPr>
        <w:tblStyle w:val="TableGrid"/>
        <w:tblpPr w:leftFromText="180" w:rightFromText="180" w:vertAnchor="text" w:tblpXSpec="right" w:tblpY="1"/>
        <w:tblOverlap w:val="never"/>
        <w:tblW w:w="11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2"/>
        <w:gridCol w:w="1110"/>
        <w:gridCol w:w="7200"/>
      </w:tblGrid>
      <w:tr w:rsidR="00EE3270" w14:paraId="13B37049" w14:textId="77777777" w:rsidTr="0047667E">
        <w:trPr>
          <w:trHeight w:val="7110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E5B1DF0" w14:textId="20C9E6FC" w:rsidR="005F27B7" w:rsidRPr="0047667E" w:rsidRDefault="005F27B7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color w:val="auto"/>
                <w:sz w:val="18"/>
                <w:szCs w:val="18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5AF1FC01" w14:textId="0637DF2C" w:rsidR="00392463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   </w:t>
            </w:r>
            <w:r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3A4672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6926C1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>MONDAY</w:t>
            </w:r>
            <w:r w:rsidR="00392463" w:rsidRPr="0047667E">
              <w:rPr>
                <w:rFonts w:ascii="Arial Rounded MT Bold" w:hAnsi="Arial Rounded MT Bold"/>
                <w:b/>
                <w:color w:val="auto"/>
                <w:sz w:val="20"/>
                <w:szCs w:val="20"/>
              </w:rPr>
              <w:t xml:space="preserve">: </w:t>
            </w:r>
          </w:p>
          <w:p w14:paraId="105D9532" w14:textId="2490224E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9-10: 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Workout/Morning Talk </w:t>
            </w:r>
            <w:r w:rsidR="00797CD2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7131690A" w14:textId="6C7B86DD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Coffee/Tea Chat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F97A896" w14:textId="60642C9F" w:rsidR="00392463" w:rsidRPr="0047667E" w:rsidRDefault="00A82F8E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11:12: Computer Support </w:t>
            </w:r>
            <w:r w:rsidR="0001015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482B3106" w14:textId="5CBE458C" w:rsidR="00392463" w:rsidRPr="0047667E" w:rsidRDefault="0002387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1-2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T.V Room &amp; Socialize 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3C04854D" w14:textId="173E9F7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B122F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Overcoming Anxiety </w:t>
            </w:r>
            <w:r w:rsidR="00A82F8E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56A546B0" w14:textId="42F27B25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3-4 Social Space </w:t>
            </w:r>
          </w:p>
          <w:p w14:paraId="10219CAD" w14:textId="77777777" w:rsidR="00392463" w:rsidRPr="0047667E" w:rsidRDefault="00392463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2"/>
                <w:szCs w:val="22"/>
              </w:rPr>
            </w:pPr>
          </w:p>
          <w:p w14:paraId="7FC25987" w14:textId="3AA6EE87" w:rsidR="00513B78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TUESDAY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 </w:t>
            </w:r>
          </w:p>
          <w:p w14:paraId="5FDF4AFA" w14:textId="5FEEF840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</w:t>
            </w:r>
            <w:r w:rsidR="004A552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Morning T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144C3A01" w14:textId="735C496E" w:rsidR="00513B78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</w:t>
            </w:r>
            <w:r w:rsidR="00D2592B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Men’s Group </w:t>
            </w:r>
          </w:p>
          <w:p w14:paraId="4B5A0264" w14:textId="61E2C546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11-12: Anger Support </w:t>
            </w:r>
          </w:p>
          <w:p w14:paraId="571AA1D9" w14:textId="7E63890C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Coloring Art </w:t>
            </w:r>
          </w:p>
          <w:p w14:paraId="33BFF4C6" w14:textId="7FBD5108" w:rsidR="00513B78" w:rsidRPr="0047667E" w:rsidRDefault="00513B7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Bingo w/prizes </w:t>
            </w:r>
          </w:p>
          <w:p w14:paraId="1E86CF93" w14:textId="77777777" w:rsidR="008F267F" w:rsidRPr="0047667E" w:rsidRDefault="00392463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</w:p>
          <w:p w14:paraId="06F58DD6" w14:textId="7FDDE3C1" w:rsidR="00FA24A4" w:rsidRPr="007634CF" w:rsidRDefault="003E00CD" w:rsidP="008F267F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Rockwell Extra Bold" w:hAnsi="Rockwell Extra Bold" w:cs="Arial"/>
                <w:bCs/>
                <w:color w:val="008A3E"/>
                <w:sz w:val="20"/>
                <w:szCs w:val="20"/>
              </w:rPr>
            </w:pPr>
            <w:r w:rsidRPr="007634CF">
              <w:rPr>
                <w:rFonts w:ascii="Rockwell Extra Bold" w:hAnsi="Rockwell Extra Bold" w:cs="Arial"/>
                <w:b/>
                <w:bCs/>
                <w:color w:val="008A3E"/>
                <w:sz w:val="20"/>
                <w:szCs w:val="20"/>
                <w:u w:val="single"/>
              </w:rPr>
              <w:t>*</w:t>
            </w:r>
            <w:r w:rsidR="00FA24A4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Late Night 5-</w:t>
            </w:r>
            <w:r w:rsidR="00B320CF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6</w:t>
            </w:r>
            <w:r w:rsidR="00FA24A4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pm</w:t>
            </w:r>
            <w:r w:rsidR="00FA24A4" w:rsidRPr="007634CF">
              <w:rPr>
                <w:rFonts w:ascii="Rockwell Extra Bold" w:hAnsi="Rockwell Extra Bold" w:cs="Arial"/>
                <w:b/>
                <w:bCs/>
                <w:color w:val="008A3E"/>
                <w:sz w:val="20"/>
                <w:szCs w:val="20"/>
                <w:u w:val="single"/>
              </w:rPr>
              <w:t xml:space="preserve"> </w:t>
            </w:r>
          </w:p>
          <w:p w14:paraId="3F939549" w14:textId="3237E912" w:rsidR="00392463" w:rsidRPr="007E7833" w:rsidRDefault="007C7CED" w:rsidP="00B0466E">
            <w:pPr>
              <w:pStyle w:val="EventInfo"/>
              <w:spacing w:before="0" w:line="240" w:lineRule="auto"/>
              <w:rPr>
                <w:rFonts w:ascii="Californian FB" w:hAnsi="Californian FB" w:cs="Arial"/>
                <w:bCs/>
                <w:color w:val="004F8A"/>
                <w:sz w:val="22"/>
                <w:szCs w:val="22"/>
              </w:rPr>
            </w:pPr>
            <w:r w:rsidRPr="007E7833">
              <w:rPr>
                <w:rFonts w:ascii="Californian FB" w:hAnsi="Californian FB" w:cs="Arial"/>
                <w:bCs/>
                <w:color w:val="004F8A"/>
                <w:sz w:val="22"/>
                <w:szCs w:val="22"/>
              </w:rPr>
              <w:t xml:space="preserve"> </w:t>
            </w:r>
          </w:p>
          <w:p w14:paraId="1BD2DB40" w14:textId="2E34CCF0" w:rsidR="00392463" w:rsidRPr="0047667E" w:rsidRDefault="007C7CED" w:rsidP="00B0466E">
            <w:pPr>
              <w:pStyle w:val="BlockText"/>
              <w:pBdr>
                <w:right w:val="double" w:sz="12" w:space="4" w:color="FF9900"/>
              </w:pBdr>
              <w:spacing w:line="240" w:lineRule="auto"/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WEDNESDAY</w:t>
            </w:r>
            <w:r w:rsidR="0039246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0331F5E7" w14:textId="1CD9753C" w:rsidR="00392463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392463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alk </w:t>
            </w:r>
          </w:p>
          <w:p w14:paraId="30E858CE" w14:textId="6704DDB6" w:rsidR="00392463" w:rsidRPr="0047667E" w:rsidRDefault="00392463" w:rsidP="002E3C0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10-11: Nutrition </w:t>
            </w:r>
          </w:p>
          <w:p w14:paraId="5CA3AF7A" w14:textId="7C3F6DDC" w:rsidR="00392463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3D24E9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Painting </w:t>
            </w:r>
            <w:r w:rsidR="00DC794A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</w:t>
            </w:r>
          </w:p>
          <w:p w14:paraId="0E8FB098" w14:textId="3AB6C12E" w:rsidR="00392463" w:rsidRPr="0047667E" w:rsidRDefault="003D24E9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2-3</w:t>
            </w:r>
            <w:r w:rsidR="00414FF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: </w:t>
            </w:r>
            <w:r w:rsidR="007A7194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Basic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Spanish </w:t>
            </w:r>
          </w:p>
          <w:p w14:paraId="39765F75" w14:textId="47DA9C5F" w:rsidR="00392463" w:rsidRPr="0047667E" w:rsidRDefault="0039246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</w:t>
            </w:r>
            <w:r w:rsidR="00023870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:</w:t>
            </w: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 </w:t>
            </w:r>
          </w:p>
          <w:p w14:paraId="1498C4FF" w14:textId="77777777" w:rsidR="00392463" w:rsidRPr="0047667E" w:rsidRDefault="00392463" w:rsidP="00B0466E">
            <w:pPr>
              <w:pStyle w:val="EventInfo"/>
              <w:spacing w:before="0" w:line="240" w:lineRule="auto"/>
              <w:ind w:left="720"/>
              <w:rPr>
                <w:rFonts w:ascii="Arial Rounded MT Bold" w:hAnsi="Arial Rounded MT Bold" w:cs="Arial"/>
                <w:bCs/>
                <w:color w:val="auto"/>
                <w:sz w:val="18"/>
                <w:szCs w:val="18"/>
              </w:rPr>
            </w:pPr>
          </w:p>
          <w:p w14:paraId="23E0DA0F" w14:textId="311974A1" w:rsidR="000F28BF" w:rsidRPr="0047667E" w:rsidRDefault="007C7CED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</w:t>
            </w:r>
            <w:r w:rsidR="003A4E33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THURSDAY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041A48D2" w14:textId="14DCFDA4" w:rsidR="000F28BF" w:rsidRPr="0047667E" w:rsidRDefault="004A5528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0F28B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78653EF8" w14:textId="77777777" w:rsidR="009362D0" w:rsidRPr="0047667E" w:rsidRDefault="009362D0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10-11: New Comers Tour  </w:t>
            </w:r>
          </w:p>
          <w:p w14:paraId="5F31A595" w14:textId="77777777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Beating Depression</w:t>
            </w:r>
          </w:p>
          <w:p w14:paraId="0EAA2D5C" w14:textId="17036134" w:rsidR="000F28BF" w:rsidRPr="0047667E" w:rsidRDefault="000F28BF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Trivia Games </w:t>
            </w:r>
          </w:p>
          <w:p w14:paraId="319AC8F0" w14:textId="07B8D6BC" w:rsidR="000F28BF" w:rsidRPr="0047667E" w:rsidRDefault="00882D23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D27837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Craft/DIY</w:t>
            </w:r>
          </w:p>
          <w:p w14:paraId="0683B73C" w14:textId="77777777" w:rsidR="00FC42BE" w:rsidRPr="0047667E" w:rsidRDefault="00F86662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</w:t>
            </w:r>
            <w:r w:rsidR="001F4A5C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Social Space</w:t>
            </w:r>
            <w:r w:rsidR="00383CE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 or</w:t>
            </w:r>
            <w:r w:rsidR="00EC7780" w:rsidRPr="0047667E">
              <w:rPr>
                <w:rFonts w:ascii="Arial Rounded MT Bold" w:hAnsi="Arial Rounded MT Bold" w:cs="Arial"/>
                <w:bCs/>
                <w:i/>
                <w:color w:val="auto"/>
                <w:sz w:val="20"/>
                <w:szCs w:val="20"/>
              </w:rPr>
              <w:t xml:space="preserve"> </w:t>
            </w:r>
            <w:r w:rsidR="001F4A5C" w:rsidRPr="0047667E">
              <w:rPr>
                <w:rFonts w:ascii="Arial Rounded MT Bold" w:hAnsi="Arial Rounded MT Bold" w:cs="Arial"/>
                <w:b/>
                <w:bCs/>
                <w:i/>
                <w:color w:val="auto"/>
                <w:sz w:val="20"/>
                <w:szCs w:val="20"/>
              </w:rPr>
              <w:t>Family &amp; Friends Support</w:t>
            </w:r>
          </w:p>
          <w:p w14:paraId="290D2C41" w14:textId="449D1296" w:rsidR="00FA24A4" w:rsidRPr="00C9795C" w:rsidRDefault="003E00CD" w:rsidP="009362D0">
            <w:pPr>
              <w:pStyle w:val="EventInfo"/>
              <w:numPr>
                <w:ilvl w:val="0"/>
                <w:numId w:val="14"/>
              </w:numPr>
              <w:spacing w:before="0" w:line="240" w:lineRule="auto"/>
              <w:rPr>
                <w:rFonts w:ascii="Copperplate Gothic Bold" w:hAnsi="Copperplate Gothic Bold" w:cs="Arial"/>
                <w:bCs/>
                <w:color w:val="auto"/>
                <w:sz w:val="18"/>
                <w:szCs w:val="18"/>
              </w:rPr>
            </w:pPr>
            <w:r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*</w:t>
            </w:r>
            <w:r w:rsidR="00FA24A4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Late Night 5-</w:t>
            </w:r>
            <w:r w:rsidR="00B320CF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6</w:t>
            </w:r>
            <w:r w:rsidR="00FA24A4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p</w:t>
            </w:r>
            <w:r w:rsidR="000E2EBA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>m</w:t>
            </w:r>
            <w:r w:rsidR="00D82BAF" w:rsidRPr="007634CF">
              <w:rPr>
                <w:rFonts w:ascii="Copperplate Gothic Bold" w:hAnsi="Copperplate Gothic Bold" w:cs="Arial"/>
                <w:b/>
                <w:bCs/>
                <w:color w:val="008A3E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8310" w:type="dxa"/>
            <w:gridSpan w:val="2"/>
            <w:tcBorders>
              <w:left w:val="single" w:sz="12" w:space="0" w:color="auto"/>
            </w:tcBorders>
          </w:tcPr>
          <w:p w14:paraId="29040597" w14:textId="4A1B78A7" w:rsidR="000F30DB" w:rsidRPr="001D24B8" w:rsidRDefault="000F30DB" w:rsidP="00B0466E">
            <w:pPr>
              <w:pStyle w:val="Title"/>
              <w:rPr>
                <w:rFonts w:ascii="Arial" w:hAnsi="Arial" w:cs="Arial"/>
                <w:bCs/>
                <w:color w:val="000000" w:themeColor="text1"/>
                <w:sz w:val="80"/>
                <w:szCs w:val="80"/>
              </w:rPr>
            </w:pPr>
            <w:r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1C5921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="0051295D">
              <w:rPr>
                <w:rFonts w:ascii="Arial" w:hAnsi="Arial" w:cs="Arial"/>
                <w:bCs/>
                <w:caps w:val="0"/>
                <w:sz w:val="40"/>
                <w:szCs w:val="40"/>
              </w:rPr>
              <w:t xml:space="preserve"> </w:t>
            </w:r>
            <w:r w:rsidRPr="001D24B8">
              <w:rPr>
                <w:rFonts w:ascii="Arial" w:hAnsi="Arial" w:cs="Arial"/>
                <w:bCs/>
                <w:caps w:val="0"/>
                <w:color w:val="000000" w:themeColor="text1"/>
                <w:sz w:val="80"/>
                <w:szCs w:val="80"/>
              </w:rPr>
              <w:t>The</w:t>
            </w:r>
          </w:p>
          <w:p w14:paraId="1E7404A3" w14:textId="77777777" w:rsidR="00DB70F8" w:rsidRPr="001D24B8" w:rsidRDefault="00C930F1" w:rsidP="00B0466E">
            <w:pPr>
              <w:pStyle w:val="Title"/>
              <w:ind w:left="0" w:firstLine="190"/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>LEARNING</w:t>
            </w:r>
          </w:p>
          <w:p w14:paraId="2033D208" w14:textId="0965B8ED" w:rsidR="000F30DB" w:rsidRPr="001D24B8" w:rsidRDefault="000F30DB" w:rsidP="00B0466E">
            <w:pPr>
              <w:pStyle w:val="Title"/>
              <w:ind w:left="2880"/>
              <w:rPr>
                <w:rStyle w:val="Strong"/>
                <w:rFonts w:ascii="Arial" w:hAnsi="Arial" w:cs="Arial"/>
                <w:b/>
                <w:color w:val="000000" w:themeColor="text1"/>
                <w:sz w:val="80"/>
                <w:szCs w:val="80"/>
              </w:rPr>
            </w:pPr>
            <w:r w:rsidRPr="001D24B8">
              <w:rPr>
                <w:rFonts w:ascii="Arial" w:hAnsi="Arial" w:cs="Arial"/>
                <w:b/>
                <w:color w:val="000000" w:themeColor="text1"/>
                <w:sz w:val="80"/>
                <w:szCs w:val="80"/>
              </w:rPr>
              <w:t xml:space="preserve"> Center</w:t>
            </w:r>
          </w:p>
          <w:p w14:paraId="7F0D371F" w14:textId="28DFC72A" w:rsidR="000F30DB" w:rsidRPr="002763FD" w:rsidRDefault="002F7EB5" w:rsidP="00B0466E">
            <w:pPr>
              <w:pStyle w:val="Title"/>
              <w:ind w:firstLine="262"/>
              <w:jc w:val="center"/>
              <w:rPr>
                <w:rStyle w:val="Strong"/>
                <w:rFonts w:ascii="Arial" w:hAnsi="Arial" w:cs="Arial"/>
                <w:color w:val="auto"/>
                <w:sz w:val="28"/>
              </w:rPr>
            </w:pPr>
            <w:r>
              <w:rPr>
                <w:rStyle w:val="Strong"/>
                <w:rFonts w:ascii="Arial" w:hAnsi="Arial" w:cs="Arial"/>
                <w:color w:val="auto"/>
                <w:sz w:val="28"/>
              </w:rPr>
              <w:t>107 SOUTH MILL</w:t>
            </w:r>
            <w:r w:rsidR="00C930F1" w:rsidRPr="002763FD">
              <w:rPr>
                <w:rStyle w:val="Strong"/>
                <w:rFonts w:ascii="Arial" w:hAnsi="Arial" w:cs="Arial"/>
                <w:color w:val="auto"/>
                <w:sz w:val="28"/>
              </w:rPr>
              <w:t xml:space="preserve"> STREET sUITE b, tEHACHAPI, ca 93561</w:t>
            </w:r>
          </w:p>
          <w:p w14:paraId="237BE8B5" w14:textId="77777777" w:rsidR="004C4A34" w:rsidRDefault="00C930F1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 w:rsidRPr="002763FD">
              <w:rPr>
                <w:rFonts w:ascii="Arial" w:hAnsi="Arial" w:cs="Arial"/>
                <w:bCs/>
                <w:color w:val="auto"/>
              </w:rPr>
              <w:t>(661)822-4639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M-F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9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4</w:t>
            </w:r>
            <w:r w:rsidR="000F28BF" w:rsidRPr="002763FD">
              <w:rPr>
                <w:rFonts w:ascii="Arial" w:hAnsi="Arial" w:cs="Arial"/>
                <w:bCs/>
                <w:color w:val="auto"/>
              </w:rPr>
              <w:t>pm/</w:t>
            </w:r>
            <w:r w:rsidR="002115E5">
              <w:rPr>
                <w:rFonts w:ascii="Arial" w:hAnsi="Arial" w:cs="Arial"/>
                <w:bCs/>
                <w:color w:val="auto"/>
              </w:rPr>
              <w:t>Phone calls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  <w:r w:rsidR="002115E5">
              <w:rPr>
                <w:rFonts w:ascii="Arial" w:hAnsi="Arial" w:cs="Arial"/>
                <w:bCs/>
                <w:color w:val="auto"/>
              </w:rPr>
              <w:t>8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-</w:t>
            </w:r>
            <w:r w:rsidR="002115E5">
              <w:rPr>
                <w:rFonts w:ascii="Arial" w:hAnsi="Arial" w:cs="Arial"/>
                <w:bCs/>
                <w:color w:val="auto"/>
              </w:rPr>
              <w:t>5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>pm</w:t>
            </w:r>
          </w:p>
          <w:p w14:paraId="3908A5A3" w14:textId="1AE377E9" w:rsidR="000F30DB" w:rsidRPr="002763FD" w:rsidRDefault="004C4A34" w:rsidP="00B0466E">
            <w:pPr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 xml:space="preserve">Tues. &amp; Thurs. 9-6pm </w:t>
            </w:r>
            <w:r w:rsidR="00136946" w:rsidRPr="002763FD">
              <w:rPr>
                <w:rFonts w:ascii="Arial" w:hAnsi="Arial" w:cs="Arial"/>
                <w:bCs/>
                <w:color w:val="auto"/>
              </w:rPr>
              <w:t xml:space="preserve"> </w:t>
            </w:r>
          </w:p>
          <w:p w14:paraId="1BC71DFB" w14:textId="77777777" w:rsidR="000F30DB" w:rsidRPr="00592664" w:rsidRDefault="000F30DB" w:rsidP="00BE5169">
            <w:pPr>
              <w:jc w:val="center"/>
              <w:rPr>
                <w:rStyle w:val="Strong"/>
                <w:rFonts w:ascii="Arial" w:hAnsi="Arial" w:cs="Arial"/>
                <w:color w:val="FF9933"/>
                <w:sz w:val="32"/>
                <w:szCs w:val="32"/>
              </w:rPr>
            </w:pPr>
          </w:p>
          <w:p w14:paraId="54E8B3BB" w14:textId="27768848" w:rsidR="000325A0" w:rsidRPr="007634CF" w:rsidRDefault="007634CF" w:rsidP="001D24B8">
            <w:pPr>
              <w:pStyle w:val="Title"/>
              <w:shd w:val="clear" w:color="auto" w:fill="FFFFFF" w:themeFill="background1"/>
              <w:jc w:val="center"/>
              <w:rPr>
                <w:rStyle w:val="Strong"/>
                <w:rFonts w:ascii="Copperplate Gothic Bold" w:hAnsi="Copperplate Gothic Bold" w:cs="Arial"/>
                <w:b/>
                <w:color w:val="008A3E"/>
                <w:sz w:val="72"/>
                <w:szCs w:val="72"/>
              </w:rPr>
            </w:pPr>
            <w:r w:rsidRPr="007634CF">
              <w:rPr>
                <w:rStyle w:val="Strong"/>
                <w:rFonts w:ascii="Copperplate Gothic Bold" w:hAnsi="Copperplate Gothic Bold" w:cs="Arial"/>
                <w:b/>
                <w:color w:val="008A3E"/>
                <w:sz w:val="72"/>
                <w:szCs w:val="72"/>
              </w:rPr>
              <w:t>March</w:t>
            </w:r>
            <w:r w:rsidR="004E1AAB" w:rsidRPr="007634CF">
              <w:rPr>
                <w:rStyle w:val="Strong"/>
                <w:rFonts w:ascii="Copperplate Gothic Bold" w:hAnsi="Copperplate Gothic Bold" w:cs="Arial"/>
                <w:b/>
                <w:color w:val="008A3E"/>
                <w:sz w:val="72"/>
                <w:szCs w:val="72"/>
              </w:rPr>
              <w:t xml:space="preserve"> </w:t>
            </w:r>
            <w:r w:rsidR="0044244D" w:rsidRPr="007634CF">
              <w:rPr>
                <w:rStyle w:val="Strong"/>
                <w:rFonts w:ascii="Copperplate Gothic Bold" w:hAnsi="Copperplate Gothic Bold" w:cs="Arial"/>
                <w:b/>
                <w:color w:val="008A3E"/>
                <w:sz w:val="72"/>
                <w:szCs w:val="72"/>
              </w:rPr>
              <w:t>202</w:t>
            </w:r>
            <w:r w:rsidR="007E7833" w:rsidRPr="007634CF">
              <w:rPr>
                <w:rStyle w:val="Strong"/>
                <w:rFonts w:ascii="Copperplate Gothic Bold" w:hAnsi="Copperplate Gothic Bold" w:cs="Arial"/>
                <w:b/>
                <w:color w:val="008A3E"/>
                <w:sz w:val="72"/>
                <w:szCs w:val="72"/>
              </w:rPr>
              <w:t>5</w:t>
            </w:r>
          </w:p>
          <w:p w14:paraId="080F1D96" w14:textId="53D55B64" w:rsidR="008B2FAC" w:rsidRPr="009A164C" w:rsidRDefault="00D22409" w:rsidP="009A164C">
            <w:pPr>
              <w:pStyle w:val="EventInfo"/>
              <w:tabs>
                <w:tab w:val="right" w:pos="8094"/>
              </w:tabs>
              <w:spacing w:before="0" w:line="240" w:lineRule="auto"/>
              <w:rPr>
                <w:noProof/>
              </w:rPr>
            </w:pPr>
            <w:r>
              <w:rPr>
                <w:noProof/>
                <w:lang w:eastAsia="en-US"/>
              </w:rPr>
              <w:t xml:space="preserve">  </w:t>
            </w:r>
            <w:r w:rsidR="009A164C">
              <w:rPr>
                <w:noProof/>
              </w:rPr>
              <w:t xml:space="preserve">         </w:t>
            </w:r>
            <w:r w:rsidR="009A164C">
              <w:rPr>
                <w:noProof/>
              </w:rPr>
              <w:drawing>
                <wp:inline distT="0" distB="0" distL="0" distR="0" wp14:anchorId="107DEAB7" wp14:editId="1B66D3B0">
                  <wp:extent cx="1360466" cy="7162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367" cy="743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t xml:space="preserve">  </w:t>
            </w:r>
            <w:r w:rsidR="00B74EE3">
              <w:rPr>
                <w:noProof/>
                <w:color w:val="000000"/>
              </w:rPr>
              <w:t xml:space="preserve">  </w:t>
            </w:r>
            <w:r w:rsidR="009A164C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t xml:space="preserve"> </w:t>
            </w:r>
            <w:r w:rsidR="00B74EE3">
              <w:rPr>
                <w:noProof/>
                <w:color w:val="000000"/>
              </w:rPr>
              <w:drawing>
                <wp:inline distT="0" distB="0" distL="0" distR="0" wp14:anchorId="3E43B94E" wp14:editId="25D5AD41">
                  <wp:extent cx="1266825" cy="695325"/>
                  <wp:effectExtent l="0" t="0" r="9525" b="9525"/>
                  <wp:docPr id="5" name="Picture 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74EE3">
              <w:rPr>
                <w:rFonts w:ascii="Arial" w:hAnsi="Arial" w:cs="Arial"/>
                <w:b/>
                <w:bCs/>
                <w:color w:val="0070C0"/>
                <w:sz w:val="28"/>
              </w:rPr>
              <w:t xml:space="preserve">          </w:t>
            </w:r>
          </w:p>
          <w:p w14:paraId="13583D2F" w14:textId="3A939B1D" w:rsidR="008B2FAC" w:rsidRPr="009A164C" w:rsidRDefault="00C9795C" w:rsidP="00C9795C">
            <w:pPr>
              <w:pStyle w:val="EventInfo"/>
              <w:tabs>
                <w:tab w:val="left" w:pos="1110"/>
                <w:tab w:val="center" w:pos="4407"/>
                <w:tab w:val="right" w:pos="8094"/>
              </w:tabs>
              <w:spacing w:before="0" w:line="240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AA54F0">
              <w:rPr>
                <w:noProof/>
              </w:rPr>
              <w:t xml:space="preserve">     </w:t>
            </w:r>
            <w:r w:rsidR="00AA54F0">
              <w:rPr>
                <w:noProof/>
              </w:rPr>
              <w:drawing>
                <wp:inline distT="0" distB="0" distL="0" distR="0" wp14:anchorId="0828003F" wp14:editId="28673AD1">
                  <wp:extent cx="3342290" cy="12401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4017" cy="12445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</w:t>
            </w:r>
            <w:r w:rsidR="007E7833">
              <w:rPr>
                <w:noProof/>
              </w:rPr>
              <mc:AlternateContent>
                <mc:Choice Requires="wps">
                  <w:drawing>
                    <wp:inline distT="0" distB="0" distL="0" distR="0" wp14:anchorId="6C0AEF45" wp14:editId="7DC44562">
                      <wp:extent cx="304800" cy="304800"/>
                      <wp:effectExtent l="0" t="0" r="0" b="0"/>
                      <wp:docPr id="6" name="AutoShape 2" descr="Wallpaper, Happy New Year! abstract background, winter holiday, decorative  festive landscape with Christmas elements a snowflakes on snow background.  For creation your beautiful production for Arts, web, print, crafts,  fabrics, greeting card. —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DBDC489" id="AutoShape 2" o:spid="_x0000_s1026" alt="Wallpaper, Happy New Year! abstract background, winter holiday, decorative  festive landscape with Christmas elements a snowflakes on snow background.  For creation your beautiful production for Arts, web, print, crafts,  fabrics, greeting card. —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1P49ko8CAADGBAAADgAAAAAAAAAAAAAAAAAuAgAAZHJzL2Uyb0RvYy54bWxQSwECLQAUAAYA&#10;CAAAACEATKDpLNgAAAADAQAADwAAAAAAAAAAAAAAAADpBAAAZHJzL2Rvd25yZXYueG1sUEsFBgAA&#10;AAAEAAQA8wAAAO4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7E7833" w:rsidRPr="00010157" w14:paraId="266BB526" w14:textId="77777777" w:rsidTr="0047667E">
        <w:trPr>
          <w:trHeight w:val="5742"/>
        </w:trPr>
        <w:tc>
          <w:tcPr>
            <w:tcW w:w="3682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B4267B" w14:textId="4F8E94C7" w:rsidR="00505D21" w:rsidRPr="0047667E" w:rsidRDefault="00E0128A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  </w:t>
            </w:r>
            <w:r w:rsidR="006926C1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A4672" w:rsidRPr="0047667E">
              <w:rPr>
                <w:rFonts w:ascii="Arial Rounded MT Bold" w:hAnsi="Arial Rounded MT Bold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709B687A" w14:textId="6C9B4A8A" w:rsidR="00513B78" w:rsidRPr="0047667E" w:rsidRDefault="00505D21" w:rsidP="00B0466E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       </w:t>
            </w:r>
            <w:r w:rsidR="007C7CED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Friday</w:t>
            </w:r>
            <w:r w:rsidR="00513B78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 xml:space="preserve">: </w:t>
            </w:r>
          </w:p>
          <w:p w14:paraId="1503F481" w14:textId="52A3BCFA" w:rsidR="00513B78" w:rsidRPr="0047667E" w:rsidRDefault="004A552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9-10: Workout/Morning T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alk</w:t>
            </w:r>
          </w:p>
          <w:p w14:paraId="2EEEA92D" w14:textId="5286918D" w:rsidR="009362D0" w:rsidRPr="0047667E" w:rsidRDefault="009362D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10-11 </w:t>
            </w:r>
            <w:r w:rsidR="008F267F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Women’s Group </w:t>
            </w:r>
          </w:p>
          <w:p w14:paraId="2D56A0D9" w14:textId="5F85E6A8" w:rsidR="00513B78" w:rsidRPr="0047667E" w:rsidRDefault="00513B78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11-12: Card Games</w:t>
            </w:r>
          </w:p>
          <w:p w14:paraId="6F657C45" w14:textId="4E3AFBCC" w:rsidR="00513B78" w:rsidRPr="0047667E" w:rsidRDefault="00023870" w:rsidP="00B0466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1-2: </w:t>
            </w:r>
            <w:r w:rsidR="00513B78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Board Games</w:t>
            </w:r>
          </w:p>
          <w:p w14:paraId="3AA2506C" w14:textId="3A15988C" w:rsidR="00EF6B0A" w:rsidRPr="0047667E" w:rsidRDefault="00A42D93" w:rsidP="00EF6B0A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2-3: </w:t>
            </w:r>
            <w:r w:rsidR="00CB0986"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 xml:space="preserve">Wii Games </w:t>
            </w:r>
          </w:p>
          <w:p w14:paraId="43403E17" w14:textId="52BC9D91" w:rsidR="0047667E" w:rsidRPr="0047667E" w:rsidRDefault="00383CE6" w:rsidP="0047667E">
            <w:pPr>
              <w:pStyle w:val="EventInfo"/>
              <w:numPr>
                <w:ilvl w:val="0"/>
                <w:numId w:val="15"/>
              </w:numPr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 Rounded MT Bold" w:hAnsi="Arial Rounded MT Bold" w:cs="Arial"/>
                <w:bCs/>
                <w:color w:val="auto"/>
                <w:sz w:val="20"/>
                <w:szCs w:val="20"/>
              </w:rPr>
              <w:t>3-4: Social Space</w:t>
            </w:r>
          </w:p>
          <w:p w14:paraId="0A16F1FD" w14:textId="2D74E1FD" w:rsidR="0055255A" w:rsidRPr="0047667E" w:rsidRDefault="0055255A" w:rsidP="001D24B8">
            <w:pPr>
              <w:pStyle w:val="EventInfo"/>
              <w:spacing w:before="0" w:line="240" w:lineRule="auto"/>
              <w:rPr>
                <w:rFonts w:ascii="Arial Rounded MT Bold" w:hAnsi="Arial Rounded MT Bold" w:cs="Arial"/>
                <w:bCs/>
                <w:color w:val="auto"/>
                <w:sz w:val="16"/>
                <w:szCs w:val="16"/>
              </w:rPr>
            </w:pPr>
          </w:p>
          <w:p w14:paraId="13FBD022" w14:textId="2D4E3028" w:rsidR="00505D21" w:rsidRPr="0047667E" w:rsidRDefault="00505D21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</w:pPr>
          </w:p>
          <w:p w14:paraId="6FC982D6" w14:textId="51E6602E" w:rsidR="00AA3EEA" w:rsidRPr="0047667E" w:rsidRDefault="00AA3EEA" w:rsidP="00AA3EEA">
            <w:pPr>
              <w:pStyle w:val="EventInfo"/>
              <w:pBdr>
                <w:right w:val="double" w:sz="12" w:space="4" w:color="FF9900"/>
              </w:pBdr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8307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505D21" w:rsidRPr="0047667E">
              <w:rPr>
                <w:rFonts w:ascii="Arial Rounded MT Bold" w:hAnsi="Arial Rounded MT Bold" w:cs="Arial"/>
                <w:b/>
                <w:bCs/>
                <w:color w:val="auto"/>
                <w:sz w:val="18"/>
                <w:szCs w:val="18"/>
              </w:rPr>
              <w:t xml:space="preserve">      </w:t>
            </w:r>
            <w:r w:rsidR="0051503B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</w:rPr>
              <w:t>*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Scheduled events</w:t>
            </w:r>
            <w:r w:rsidR="00111313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/groups</w:t>
            </w:r>
            <w:r w:rsidR="00674294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are </w:t>
            </w: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              </w:t>
            </w:r>
          </w:p>
          <w:p w14:paraId="5981BFD8" w14:textId="74325A4A" w:rsidR="00C930F1" w:rsidRPr="00C9795C" w:rsidRDefault="00674294" w:rsidP="0047667E">
            <w:pPr>
              <w:pStyle w:val="EventInfo"/>
              <w:pBdr>
                <w:right w:val="double" w:sz="12" w:space="4" w:color="FF9900"/>
              </w:pBdr>
              <w:jc w:val="center"/>
              <w:rPr>
                <w:rFonts w:ascii="Copperplate Gothic Bold" w:hAnsi="Copperplate Gothic Bold" w:cs="Arial"/>
                <w:b/>
                <w:bCs/>
                <w:color w:val="9A0000"/>
                <w:sz w:val="20"/>
                <w:szCs w:val="20"/>
                <w:u w:val="single"/>
              </w:rPr>
            </w:pPr>
            <w:r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>subject to change at any time.</w:t>
            </w:r>
            <w:r w:rsidR="000F28BF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  <w:r w:rsidR="000E2EBA" w:rsidRPr="0047667E">
              <w:rPr>
                <w:rFonts w:ascii="Arial Rounded MT Bold" w:hAnsi="Arial Rounded MT Bold" w:cs="Arial"/>
                <w:b/>
                <w:bCs/>
                <w:color w:val="auto"/>
                <w:sz w:val="20"/>
                <w:szCs w:val="20"/>
                <w:u w:val="single"/>
              </w:rPr>
              <w:t xml:space="preserve"> </w:t>
            </w:r>
          </w:p>
          <w:p w14:paraId="6B121D32" w14:textId="47910773" w:rsidR="0051295D" w:rsidRPr="007E7833" w:rsidRDefault="00D171F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830721"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 </w:t>
            </w:r>
            <w:r w:rsidRPr="007E783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If you feel you are</w:t>
            </w:r>
            <w:r w:rsidR="00392463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 </w:t>
            </w:r>
            <w:r w:rsidR="0051295D"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in crisis, please call:</w:t>
            </w:r>
          </w:p>
          <w:p w14:paraId="0F4FD96B" w14:textId="66A87C98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 xml:space="preserve">877-300-4738 </w:t>
            </w: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for</w:t>
            </w:r>
          </w:p>
          <w:p w14:paraId="2979B806" w14:textId="2835CEFC" w:rsidR="0051295D" w:rsidRPr="007E7833" w:rsidRDefault="0051295D" w:rsidP="00B0466E">
            <w:pPr>
              <w:pStyle w:val="EventInfo"/>
              <w:pBdr>
                <w:top w:val="single" w:sz="8" w:space="1" w:color="FF0000"/>
                <w:bottom w:val="single" w:sz="8" w:space="1" w:color="FF0000"/>
              </w:pBdr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  <w:r w:rsidRPr="007E7833">
              <w:rPr>
                <w:rFonts w:ascii="Arial" w:hAnsi="Arial" w:cs="Arial"/>
                <w:b/>
                <w:color w:val="C00000"/>
                <w:sz w:val="22"/>
                <w:szCs w:val="22"/>
              </w:rPr>
              <w:t>24-Hour Help</w:t>
            </w:r>
          </w:p>
          <w:p w14:paraId="5950F93A" w14:textId="497666F1" w:rsidR="00A451B3" w:rsidRPr="0047667E" w:rsidRDefault="00797CD2" w:rsidP="00B0466E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Kern County Crisis Hotline:</w:t>
            </w:r>
          </w:p>
          <w:p w14:paraId="2CC5027F" w14:textId="1CCC9E65" w:rsidR="00797CD2" w:rsidRPr="0047667E" w:rsidRDefault="00505D21" w:rsidP="00505D21">
            <w:pPr>
              <w:spacing w:line="240" w:lineRule="auto"/>
              <w:ind w:left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797CD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1-800-991-5272</w:t>
            </w:r>
          </w:p>
          <w:p w14:paraId="19F3E418" w14:textId="272A9D7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Suicide Prevention Hotline:</w:t>
            </w:r>
            <w:r w:rsidR="006E75B2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988</w:t>
            </w:r>
            <w:r w:rsidR="00505D21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A3D59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or</w:t>
            </w: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1-800-273-8255</w:t>
            </w:r>
          </w:p>
          <w:p w14:paraId="3C82352D" w14:textId="54A20CA9" w:rsidR="00797CD2" w:rsidRPr="0047667E" w:rsidRDefault="00797CD2" w:rsidP="00505D21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National Domestic Violence Hotline:1-800-799-7233</w:t>
            </w:r>
          </w:p>
          <w:p w14:paraId="73C03FB3" w14:textId="77777777" w:rsidR="00AE5EAC" w:rsidRPr="0047667E" w:rsidRDefault="00383CE6" w:rsidP="00AE5EAC">
            <w:pPr>
              <w:pStyle w:val="ListParagraph"/>
              <w:numPr>
                <w:ilvl w:val="0"/>
                <w:numId w:val="17"/>
              </w:num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Human Trafficking Hotline:</w:t>
            </w:r>
          </w:p>
          <w:p w14:paraId="42125CB5" w14:textId="0AE07F58" w:rsidR="000F30DB" w:rsidRPr="0047667E" w:rsidRDefault="00505D21" w:rsidP="00505D21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1-</w:t>
            </w:r>
            <w:r w:rsidR="00466914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8</w:t>
            </w:r>
            <w:r w:rsidR="00383CE6" w:rsidRPr="0047667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88-539-2373 </w:t>
            </w:r>
          </w:p>
          <w:p w14:paraId="38374326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1B45494F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226E18DD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FCFD194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47600FB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79178E52" w14:textId="77777777" w:rsidR="002001F3" w:rsidRPr="0047667E" w:rsidRDefault="002001F3" w:rsidP="008F6103">
            <w:pPr>
              <w:pStyle w:val="ListParagraph"/>
              <w:spacing w:line="240" w:lineRule="auto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  <w:p w14:paraId="65E74D1A" w14:textId="2E712470" w:rsidR="002001F3" w:rsidRPr="0047667E" w:rsidRDefault="002001F3" w:rsidP="00EE3270">
            <w:pPr>
              <w:pStyle w:val="ListParagraph"/>
              <w:spacing w:line="240" w:lineRule="auto"/>
              <w:jc w:val="center"/>
              <w:rPr>
                <w:rFonts w:ascii="Bernard MT Condensed" w:hAnsi="Bernard MT Condensed" w:cs="Arial"/>
                <w:b/>
                <w:bCs/>
                <w:color w:val="auto"/>
                <w:sz w:val="48"/>
                <w:szCs w:val="48"/>
              </w:rPr>
            </w:pPr>
          </w:p>
        </w:tc>
        <w:tc>
          <w:tcPr>
            <w:tcW w:w="1110" w:type="dxa"/>
            <w:tcBorders>
              <w:left w:val="single" w:sz="12" w:space="0" w:color="auto"/>
            </w:tcBorders>
            <w:shd w:val="clear" w:color="auto" w:fill="auto"/>
          </w:tcPr>
          <w:p w14:paraId="385FE932" w14:textId="0BD45384" w:rsidR="005A32E9" w:rsidRPr="00A8540F" w:rsidRDefault="005A32E9" w:rsidP="00B0466E">
            <w:pPr>
              <w:pStyle w:val="BlockText"/>
              <w:pBdr>
                <w:right w:val="single" w:sz="24" w:space="4" w:color="F2F2F2" w:themeColor="background1" w:themeShade="F2"/>
              </w:pBdr>
              <w:spacing w:line="240" w:lineRule="auto"/>
              <w:jc w:val="right"/>
              <w:rPr>
                <w:rFonts w:ascii="Arial" w:hAnsi="Arial" w:cs="Arial"/>
                <w:color w:val="8D8B00" w:themeColor="accent1"/>
              </w:rPr>
            </w:pPr>
          </w:p>
          <w:p w14:paraId="527DAFE9" w14:textId="34EB582E" w:rsidR="005A32E9" w:rsidRPr="00A8540F" w:rsidRDefault="005A32E9" w:rsidP="00B0466E">
            <w:pPr>
              <w:pBdr>
                <w:right w:val="single" w:sz="24" w:space="4" w:color="F2F2F2" w:themeColor="background1" w:themeShade="F2"/>
              </w:pBdr>
              <w:rPr>
                <w:rFonts w:ascii="Arial" w:hAnsi="Arial" w:cs="Arial"/>
              </w:rPr>
            </w:pPr>
          </w:p>
        </w:tc>
        <w:tc>
          <w:tcPr>
            <w:tcW w:w="7200" w:type="dxa"/>
            <w:shd w:val="clear" w:color="auto" w:fill="auto"/>
          </w:tcPr>
          <w:p w14:paraId="35C19FDC" w14:textId="02BABC61" w:rsidR="00F86662" w:rsidRPr="00686ECA" w:rsidRDefault="00F86662" w:rsidP="004D5876">
            <w:pPr>
              <w:widowControl w:val="0"/>
              <w:spacing w:after="120" w:line="285" w:lineRule="auto"/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</w:pPr>
            <w:proofErr w:type="spellStart"/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C</w:t>
            </w:r>
            <w:r w:rsidR="009A164C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larvida</w:t>
            </w:r>
            <w:proofErr w:type="spellEnd"/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Learning Center is funded by the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Mental Health Services Act through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Kern </w:t>
            </w:r>
            <w:r w:rsidR="00696E81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County </w:t>
            </w:r>
            <w:r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Behavioral Health and Recovery Services. We are a resource offered to the community to help and support those whose lives have been impacted by a mental illness and/or substance abuse. Anyone seeking recovery is welcome!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i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*All groups offered are PEER LED.</w:t>
            </w:r>
            <w:r w:rsidR="00111313" w:rsidRPr="00686ECA">
              <w:rPr>
                <w:rFonts w:ascii="Century Gothic" w:eastAsia="Times New Roman" w:hAnsi="Century Gothic" w:cs="Arial"/>
                <w:b/>
                <w:bCs/>
                <w:color w:val="auto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</w:t>
            </w:r>
            <w:r w:rsidR="0051503B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*Groups offered are NOT C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ourt Ordered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>.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color w:val="000000" w:themeColor="text1"/>
                <w:kern w:val="28"/>
                <w:sz w:val="22"/>
                <w:szCs w:val="22"/>
                <w:lang w:eastAsia="en-US"/>
                <w14:ligatures w14:val="none"/>
                <w14:cntxtAlts/>
              </w:rPr>
              <w:t xml:space="preserve">  </w:t>
            </w:r>
            <w:r w:rsidR="00111313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Peers must be 18+ 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0000" w:themeColor="text1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year</w:t>
            </w:r>
            <w:r w:rsidR="0033328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>s</w:t>
            </w:r>
            <w:r w:rsidR="001D24B8" w:rsidRPr="0047667E">
              <w:rPr>
                <w:rFonts w:ascii="Century Gothic" w:eastAsia="Times New Roman" w:hAnsi="Century Gothic" w:cs="Arial"/>
                <w:b/>
                <w:bCs/>
                <w:i/>
                <w:color w:val="006600"/>
                <w:kern w:val="28"/>
                <w:sz w:val="22"/>
                <w:szCs w:val="22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333288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>Call</w:t>
            </w:r>
            <w:r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the Learning Center</w:t>
            </w:r>
            <w:r w:rsidR="001C5773" w:rsidRPr="00686ECA">
              <w:rPr>
                <w:rFonts w:ascii="Century Gothic" w:hAnsi="Century Gothic" w:cs="Arial"/>
                <w:b/>
                <w:bCs/>
                <w:color w:val="auto"/>
                <w:sz w:val="22"/>
                <w:szCs w:val="22"/>
                <w:u w:val="single"/>
              </w:rPr>
              <w:t xml:space="preserve"> for more information.</w:t>
            </w:r>
          </w:p>
          <w:p w14:paraId="6C5D8593" w14:textId="546656BA" w:rsidR="00C9795C" w:rsidRPr="00AA54F0" w:rsidRDefault="00F86662" w:rsidP="00BA790E">
            <w:pPr>
              <w:widowControl w:val="0"/>
              <w:spacing w:after="120" w:line="285" w:lineRule="auto"/>
              <w:rPr>
                <w:rFonts w:ascii="Engravers MT" w:eastAsia="Times New Roman" w:hAnsi="Engravers MT" w:cs="Calibri"/>
                <w:b/>
                <w:bCs/>
                <w:color w:val="008A3E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AA54F0">
              <w:rPr>
                <w:rFonts w:ascii="Engravers MT" w:eastAsia="Times New Roman" w:hAnsi="Engravers MT" w:cs="Arial"/>
                <w:b/>
                <w:bCs/>
                <w:color w:val="008A3E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Announcements</w:t>
            </w:r>
            <w:r w:rsidR="00100396" w:rsidRPr="00AA54F0">
              <w:rPr>
                <w:rFonts w:ascii="Engravers MT" w:eastAsia="Times New Roman" w:hAnsi="Engravers MT" w:cs="Arial"/>
                <w:bCs/>
                <w:color w:val="008A3E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:</w:t>
            </w:r>
            <w:r w:rsidR="0055255A" w:rsidRPr="00AA54F0">
              <w:rPr>
                <w:rFonts w:ascii="Engravers MT" w:eastAsia="Times New Roman" w:hAnsi="Engravers MT" w:cs="Arial"/>
                <w:bCs/>
                <w:color w:val="008A3E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68166D" w:rsidRPr="00AA54F0">
              <w:rPr>
                <w:rFonts w:ascii="Engravers MT" w:eastAsia="Times New Roman" w:hAnsi="Engravers MT" w:cs="Calibri"/>
                <w:b/>
                <w:bCs/>
                <w:color w:val="008A3E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66EC32A" w14:textId="67A46F6E" w:rsidR="00142028" w:rsidRPr="00AA54F0" w:rsidRDefault="00AA54F0" w:rsidP="00AA54F0">
            <w:pPr>
              <w:pStyle w:val="ListParagraph"/>
              <w:widowControl w:val="0"/>
              <w:numPr>
                <w:ilvl w:val="0"/>
                <w:numId w:val="38"/>
              </w:numPr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</w:pPr>
            <w:r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March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10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vertAlign w:val="superscript"/>
                <w:lang w:eastAsia="en-US"/>
                <w14:ligatures w14:val="none"/>
                <w14:cntxtAlts/>
              </w:rPr>
              <w:t>th</w:t>
            </w:r>
            <w:r w:rsidR="00BA790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 </w:t>
            </w:r>
            <w:r w:rsidR="00482A5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 xml:space="preserve">Mon. </w:t>
            </w:r>
            <w:r w:rsidR="004D6EEA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>3:30-5pm</w:t>
            </w:r>
            <w:r w:rsidR="00EF3FA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Closed</w:t>
            </w:r>
            <w:r w:rsidR="004D6EEA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  <w:r w:rsidR="00482A5F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Board Meetin</w:t>
            </w:r>
            <w:r w:rsidR="0069585E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lang w:eastAsia="en-US"/>
                <w14:ligatures w14:val="none"/>
                <w14:cntxtAlts/>
              </w:rPr>
              <w:t>g</w:t>
            </w:r>
            <w:r w:rsidR="00142028" w:rsidRPr="00AA54F0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24"/>
                <w:szCs w:val="24"/>
                <w:u w:val="single"/>
                <w:lang w:eastAsia="en-US"/>
                <w14:ligatures w14:val="none"/>
                <w14:cntxtAlts/>
              </w:rPr>
              <w:t xml:space="preserve"> </w:t>
            </w:r>
          </w:p>
          <w:p w14:paraId="2D395057" w14:textId="77777777" w:rsidR="00121DB1" w:rsidRDefault="00121DB1" w:rsidP="003718EC">
            <w:pPr>
              <w:widowControl w:val="0"/>
              <w:spacing w:after="120" w:line="285" w:lineRule="auto"/>
              <w:rPr>
                <w:rFonts w:ascii="Engravers MT" w:hAnsi="Engravers MT" w:cs="Arial"/>
                <w:b/>
                <w:bCs/>
                <w:color w:val="9A0000"/>
                <w:sz w:val="22"/>
                <w:szCs w:val="22"/>
                <w:u w:val="single"/>
              </w:rPr>
            </w:pPr>
          </w:p>
          <w:p w14:paraId="58750215" w14:textId="393123DB" w:rsidR="00136946" w:rsidRPr="00282CD8" w:rsidRDefault="00797CD2" w:rsidP="003718EC">
            <w:pPr>
              <w:widowControl w:val="0"/>
              <w:spacing w:after="120" w:line="285" w:lineRule="auto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22"/>
                <w:szCs w:val="22"/>
                <w:lang w:eastAsia="en-US"/>
                <w14:ligatures w14:val="none"/>
                <w14:cntxtAlts/>
              </w:rPr>
            </w:pPr>
            <w:r w:rsidRPr="00AA54F0">
              <w:rPr>
                <w:rFonts w:ascii="Engravers MT" w:hAnsi="Engravers MT" w:cs="Arial"/>
                <w:b/>
                <w:bCs/>
                <w:color w:val="008A3E"/>
                <w:sz w:val="22"/>
                <w:szCs w:val="22"/>
                <w:u w:val="single"/>
              </w:rPr>
              <w:t>Transportation</w:t>
            </w:r>
            <w:r w:rsidR="00F90CD1" w:rsidRPr="00AA54F0">
              <w:rPr>
                <w:rFonts w:ascii="Engravers MT" w:hAnsi="Engravers MT" w:cs="Arial"/>
                <w:b/>
                <w:bCs/>
                <w:color w:val="008A3E"/>
                <w:sz w:val="22"/>
                <w:szCs w:val="22"/>
                <w:u w:val="single"/>
              </w:rPr>
              <w:t xml:space="preserve"> Available</w:t>
            </w:r>
            <w:r w:rsidRPr="00AA54F0">
              <w:rPr>
                <w:rFonts w:ascii="Bodoni MT Black" w:hAnsi="Bodoni MT Black" w:cs="Arial"/>
                <w:b/>
                <w:bCs/>
                <w:color w:val="008A3E"/>
                <w:sz w:val="22"/>
                <w:szCs w:val="22"/>
              </w:rPr>
              <w:t>:</w:t>
            </w:r>
            <w:r w:rsidR="00763A32" w:rsidRPr="00AA54F0">
              <w:rPr>
                <w:rFonts w:ascii="Bodoni MT Black" w:hAnsi="Bodoni MT Black" w:cs="Arial"/>
                <w:b/>
                <w:bCs/>
                <w:color w:val="008A3E"/>
                <w:sz w:val="22"/>
                <w:szCs w:val="22"/>
              </w:rPr>
              <w:t xml:space="preserve"> </w:t>
            </w:r>
            <w:r w:rsidR="00500E13" w:rsidRPr="00AA54F0">
              <w:rPr>
                <w:rFonts w:ascii="Bodoni MT Black" w:hAnsi="Bodoni MT Black" w:cs="Arial"/>
                <w:b/>
                <w:bCs/>
                <w:color w:val="008A3E"/>
                <w:sz w:val="22"/>
                <w:szCs w:val="22"/>
              </w:rPr>
              <w:t>RSVP</w:t>
            </w:r>
            <w:r w:rsidR="0047667E" w:rsidRPr="00AA54F0">
              <w:rPr>
                <w:rFonts w:ascii="Arial" w:hAnsi="Arial" w:cs="Arial"/>
                <w:b/>
                <w:bCs/>
                <w:color w:val="008A3E"/>
                <w:sz w:val="22"/>
                <w:szCs w:val="22"/>
              </w:rPr>
              <w:t xml:space="preserve"> -</w:t>
            </w:r>
            <w:r w:rsidR="0047667E" w:rsidRPr="00AA54F0">
              <w:rPr>
                <w:rFonts w:ascii="Arial" w:hAnsi="Arial" w:cs="Arial"/>
                <w:b/>
                <w:bCs/>
                <w:color w:val="008A3E"/>
                <w:sz w:val="22"/>
                <w:szCs w:val="22"/>
                <w:u w:val="single"/>
              </w:rPr>
              <w:t>Weather Permitting</w:t>
            </w:r>
            <w:r w:rsidR="0047667E" w:rsidRPr="007634CF">
              <w:rPr>
                <w:rFonts w:ascii="Arial" w:hAnsi="Arial" w:cs="Arial"/>
                <w:b/>
                <w:bCs/>
                <w:color w:val="008A3E"/>
                <w:sz w:val="22"/>
                <w:szCs w:val="22"/>
                <w:u w:val="single"/>
              </w:rPr>
              <w:t xml:space="preserve"> 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limit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ed</w:t>
            </w:r>
            <w:r w:rsidR="00763A3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seating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 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ttend at least 2 groups</w:t>
            </w:r>
            <w:r w:rsidR="003718E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  <w:r w:rsidR="007A7194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Pick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-ups: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8:30-9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am</w:t>
            </w:r>
            <w:r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&amp;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Drop-offs: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3:30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-4:30pm</w:t>
            </w:r>
            <w:r w:rsidR="00181D89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. </w:t>
            </w:r>
            <w:r w:rsidR="00F86662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(P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lease</w:t>
            </w:r>
            <w:r w:rsidR="004D5876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 c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all the center the morning of pick-up 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 xml:space="preserve">and for availability </w:t>
            </w:r>
            <w:r w:rsidR="00136946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8-8:30am</w:t>
            </w:r>
            <w:r w:rsidR="00BA21BE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  <w:u w:val="single"/>
              </w:rPr>
              <w:t>)</w:t>
            </w:r>
            <w:r w:rsidR="0071036C" w:rsidRPr="00282CD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14:paraId="4D586D4F" w14:textId="77777777" w:rsidR="00121DB1" w:rsidRDefault="00121DB1" w:rsidP="000748BA">
            <w:pPr>
              <w:spacing w:line="240" w:lineRule="auto"/>
              <w:rPr>
                <w:rFonts w:ascii="Engravers MT" w:hAnsi="Engravers MT" w:cs="Arial"/>
                <w:b/>
                <w:bCs/>
                <w:color w:val="9A0000"/>
                <w:sz w:val="22"/>
                <w:szCs w:val="22"/>
                <w:u w:val="single"/>
              </w:rPr>
            </w:pPr>
          </w:p>
          <w:p w14:paraId="11D8BB63" w14:textId="0ACBF3E6" w:rsidR="003718EC" w:rsidRDefault="00AE55E8" w:rsidP="000748BA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7634CF">
              <w:rPr>
                <w:rFonts w:ascii="Engravers MT" w:hAnsi="Engravers MT" w:cs="Arial"/>
                <w:b/>
                <w:bCs/>
                <w:color w:val="008A3E"/>
                <w:sz w:val="22"/>
                <w:szCs w:val="22"/>
                <w:u w:val="single"/>
              </w:rPr>
              <w:t>Computer Lab Hours</w:t>
            </w:r>
            <w:r w:rsidRPr="007634CF">
              <w:rPr>
                <w:rFonts w:ascii="Californian FB" w:hAnsi="Californian FB" w:cs="Arial"/>
                <w:b/>
                <w:bCs/>
                <w:color w:val="008A3E"/>
                <w:sz w:val="36"/>
                <w:szCs w:val="36"/>
                <w:u w:val="single"/>
              </w:rPr>
              <w:t>:</w:t>
            </w:r>
            <w:r w:rsidRPr="007634CF">
              <w:rPr>
                <w:rFonts w:ascii="Arial" w:hAnsi="Arial" w:cs="Arial"/>
                <w:b/>
                <w:bCs/>
                <w:color w:val="008A3E"/>
                <w:sz w:val="20"/>
                <w:szCs w:val="20"/>
              </w:rPr>
              <w:t xml:space="preserve"> </w:t>
            </w:r>
            <w:r w:rsidR="000748BA" w:rsidRPr="007634CF">
              <w:rPr>
                <w:rFonts w:ascii="Arial" w:hAnsi="Arial" w:cs="Arial"/>
                <w:b/>
                <w:bCs/>
                <w:color w:val="008A3E"/>
                <w:sz w:val="20"/>
                <w:szCs w:val="20"/>
              </w:rPr>
              <w:t xml:space="preserve"> </w:t>
            </w:r>
            <w:r w:rsidR="000748BA" w:rsidRPr="005C6DA8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>Mon-Fri 10am-12pm &amp; 3pm</w:t>
            </w:r>
            <w:r w:rsidR="003718EC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 </w:t>
            </w:r>
          </w:p>
          <w:p w14:paraId="62202AC5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67E5D606" w14:textId="77777777" w:rsidR="000A5910" w:rsidRPr="000748BA" w:rsidRDefault="000A5910" w:rsidP="00AE55E8">
            <w:pPr>
              <w:spacing w:line="240" w:lineRule="auto"/>
              <w:rPr>
                <w:rFonts w:ascii="Arial" w:hAnsi="Arial" w:cs="Arial"/>
                <w:b/>
                <w:bCs/>
                <w:color w:val="auto"/>
                <w:sz w:val="24"/>
                <w:szCs w:val="24"/>
                <w:u w:val="single"/>
              </w:rPr>
            </w:pPr>
          </w:p>
          <w:p w14:paraId="1DC1DFAE" w14:textId="77777777" w:rsidR="00903A97" w:rsidRDefault="00903A97" w:rsidP="00D12CA4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Calibri"/>
                <w:b/>
                <w:bCs/>
                <w:color w:val="006600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958B70A" w14:textId="77777777" w:rsidR="0069585E" w:rsidRDefault="0069585E" w:rsidP="003718EC">
            <w:pPr>
              <w:widowControl w:val="0"/>
              <w:spacing w:after="120" w:line="285" w:lineRule="auto"/>
              <w:jc w:val="center"/>
              <w:rPr>
                <w:rFonts w:ascii="Bodoni MT Black" w:eastAsia="Times New Roman" w:hAnsi="Bodoni MT Black" w:cs="Arial"/>
                <w:b/>
                <w:bCs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4039A4" w14:textId="4CAB7949" w:rsidR="007F162B" w:rsidRPr="00AA54F0" w:rsidRDefault="007F162B" w:rsidP="003718EC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Arial"/>
                <w:b/>
                <w:bCs/>
                <w:color w:val="008A3E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AA54F0">
              <w:rPr>
                <w:rFonts w:ascii="Copperplate Gothic Bold" w:eastAsia="Times New Roman" w:hAnsi="Copperplate Gothic Bold" w:cs="Arial"/>
                <w:b/>
                <w:bCs/>
                <w:color w:val="008A3E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LATE NIGHTS:</w:t>
            </w:r>
          </w:p>
          <w:p w14:paraId="3ACDFA38" w14:textId="77777777" w:rsidR="00C3395E" w:rsidRPr="00235B75" w:rsidRDefault="007F162B" w:rsidP="009362D0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TUESDAYS &amp; THURSDAYS </w:t>
            </w:r>
          </w:p>
          <w:p w14:paraId="52E8CE43" w14:textId="4BE3F07E" w:rsidR="00E74604" w:rsidRPr="00EA0B61" w:rsidRDefault="00C3395E" w:rsidP="00F53D1F">
            <w:pPr>
              <w:widowControl w:val="0"/>
              <w:spacing w:after="120" w:line="285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</w:pP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</w:t>
            </w:r>
            <w:r w:rsidR="002115E5"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H</w:t>
            </w:r>
            <w:r w:rsidRPr="00235B75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ours </w:t>
            </w:r>
            <w:r w:rsidR="00303908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5</w:t>
            </w:r>
            <w:r w:rsidR="007F162B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-</w:t>
            </w:r>
            <w:r w:rsidR="00B320C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6</w:t>
            </w:r>
            <w:r w:rsidR="00B63895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 xml:space="preserve"> p</w:t>
            </w:r>
            <w:r w:rsidR="00F53D1F" w:rsidRPr="00EA0B61">
              <w:rPr>
                <w:rFonts w:ascii="Arial" w:eastAsia="Times New Roman" w:hAnsi="Arial" w:cs="Arial"/>
                <w:b/>
                <w:bCs/>
                <w:color w:val="auto"/>
                <w:kern w:val="28"/>
                <w:lang w:eastAsia="en-US"/>
                <w14:ligatures w14:val="none"/>
                <w14:cntxtAlts/>
              </w:rPr>
              <w:t>m</w:t>
            </w:r>
          </w:p>
          <w:p w14:paraId="56865EF1" w14:textId="49DE0B6D" w:rsidR="003A739A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March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4</w:t>
            </w:r>
            <w:r w:rsidR="00BA790E" w:rsidRPr="00BA790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BA790E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Tues.</w:t>
            </w:r>
            <w:r w:rsidR="00BA528F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686ECA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Game</w:t>
            </w:r>
            <w:r w:rsidR="00E2575A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5DEF0635" w14:textId="6A418637" w:rsidR="00CB0986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March </w:t>
            </w:r>
            <w:r w:rsid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6</w:t>
            </w:r>
            <w:r w:rsidR="00C9795C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vertAlign w:val="superscript"/>
                <w:lang w:eastAsia="en-US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</w:t>
            </w:r>
            <w:r w:rsidR="00D263A1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Thurs. </w:t>
            </w:r>
            <w:r w:rsidR="00282CD8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>Social</w:t>
            </w:r>
            <w:r w:rsidR="00692B52" w:rsidRPr="00C9795C">
              <w:rPr>
                <w:rFonts w:ascii="Calibri" w:eastAsia="Times New Roman" w:hAnsi="Calibri" w:cs="Calibri"/>
                <w:b/>
                <w:color w:val="000000"/>
                <w:kern w:val="28"/>
                <w:sz w:val="40"/>
                <w:szCs w:val="40"/>
                <w:lang w:eastAsia="en-US"/>
                <w14:cntxtAlts/>
              </w:rPr>
              <w:t xml:space="preserve"> Night</w:t>
            </w:r>
          </w:p>
          <w:p w14:paraId="11AA6EBD" w14:textId="4844E6A6" w:rsidR="003E00CD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March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11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4E58AB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ues.</w:t>
            </w:r>
            <w:r w:rsidR="003E00CD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Painting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0831D0C" w14:textId="6EC6CB49" w:rsidR="007E7833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March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13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C86992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65851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82CD8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Bingo</w:t>
            </w:r>
            <w:r w:rsidR="003C1410" w:rsidRPr="00C9795C"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00EF5DD0" w14:textId="326F6697" w:rsidR="00692B52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March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18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8F02DA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 w:rsidR="00CB0986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Craft</w:t>
            </w:r>
            <w:r w:rsidR="00833247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61901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Night</w:t>
            </w:r>
          </w:p>
          <w:p w14:paraId="0EBA081C" w14:textId="47FE9CF7" w:rsidR="00482A5F" w:rsidRPr="00C9795C" w:rsidRDefault="00AA54F0" w:rsidP="00AA54F0">
            <w:pPr>
              <w:widowControl w:val="0"/>
              <w:spacing w:after="120" w:line="285" w:lineRule="auto"/>
              <w:ind w:left="360"/>
              <w:jc w:val="center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March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20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2115E5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Thurs.</w:t>
            </w:r>
            <w:r w:rsidR="0033261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Skip-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bo</w:t>
            </w:r>
            <w:proofErr w:type="spellEnd"/>
            <w:r w:rsidR="0033261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7194B0A4" w14:textId="1A0FE867" w:rsidR="007E7833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March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25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Tues.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Trivia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2C6BB6D0" w14:textId="5C9C54A2" w:rsidR="007E7833" w:rsidRPr="00C9795C" w:rsidRDefault="00AA54F0" w:rsidP="00AA54F0">
            <w:pPr>
              <w:widowControl w:val="0"/>
              <w:spacing w:after="120" w:line="285" w:lineRule="auto"/>
              <w:ind w:left="360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</w:pP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        March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27</w:t>
            </w:r>
            <w:r w:rsidR="00C9795C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vertAlign w:val="superscript"/>
                <w:lang w:eastAsia="en-US"/>
                <w14:ligatures w14:val="none"/>
                <w14:cntxtAlts/>
              </w:rPr>
              <w:t>th</w:t>
            </w:r>
            <w:r w:rsid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Thurs. </w:t>
            </w:r>
            <w:r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>Wii</w:t>
            </w:r>
            <w:r w:rsidR="007E7833" w:rsidRPr="00C9795C"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40"/>
                <w:szCs w:val="40"/>
                <w:lang w:eastAsia="en-US"/>
                <w14:ligatures w14:val="none"/>
                <w14:cntxtAlts/>
              </w:rPr>
              <w:t xml:space="preserve"> Night</w:t>
            </w:r>
          </w:p>
          <w:p w14:paraId="2F590724" w14:textId="2DC05090" w:rsidR="00CB0986" w:rsidRPr="00725AF2" w:rsidRDefault="00CB0986" w:rsidP="00C9795C">
            <w:pPr>
              <w:pStyle w:val="ListParagraph"/>
              <w:widowControl w:val="0"/>
              <w:spacing w:after="120" w:line="285" w:lineRule="auto"/>
              <w:ind w:firstLine="75"/>
              <w:rPr>
                <w:rFonts w:ascii="Calibri" w:eastAsia="Times New Roman" w:hAnsi="Calibri" w:cs="Calibri"/>
                <w:b/>
                <w:bCs/>
                <w:color w:val="auto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3F52203C" w14:textId="33AA303E" w:rsidR="0069585E" w:rsidRDefault="0069585E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23097A37" w14:textId="3DA25298" w:rsidR="004E1AAB" w:rsidRDefault="004E1AAB" w:rsidP="004E1AAB">
            <w:pPr>
              <w:widowControl w:val="0"/>
              <w:spacing w:after="120" w:line="285" w:lineRule="auto"/>
              <w:rPr>
                <w:rFonts w:ascii="Bodoni MT Black" w:eastAsia="Times New Roman" w:hAnsi="Bodoni MT Black" w:cs="Arial"/>
                <w:b/>
                <w:color w:val="0091C4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</w:p>
          <w:p w14:paraId="6E9ADBF1" w14:textId="7D22E903" w:rsidR="006E5067" w:rsidRPr="00AA54F0" w:rsidRDefault="007F162B" w:rsidP="00BA790E">
            <w:pPr>
              <w:widowControl w:val="0"/>
              <w:spacing w:after="120" w:line="285" w:lineRule="auto"/>
              <w:jc w:val="center"/>
              <w:rPr>
                <w:rFonts w:ascii="Copperplate Gothic Bold" w:eastAsia="Times New Roman" w:hAnsi="Copperplate Gothic Bold" w:cs="Arial"/>
                <w:b/>
                <w:color w:val="008A3E"/>
                <w:kern w:val="28"/>
                <w:sz w:val="36"/>
                <w:szCs w:val="36"/>
                <w:lang w:eastAsia="en-US"/>
                <w14:ligatures w14:val="none"/>
                <w14:cntxtAlts/>
              </w:rPr>
            </w:pPr>
            <w:r w:rsidRPr="00AA54F0">
              <w:rPr>
                <w:rFonts w:ascii="Copperplate Gothic Bold" w:eastAsia="Times New Roman" w:hAnsi="Copperplate Gothic Bold" w:cs="Arial"/>
                <w:b/>
                <w:color w:val="008A3E"/>
                <w:kern w:val="28"/>
                <w:sz w:val="36"/>
                <w:szCs w:val="36"/>
                <w:lang w:eastAsia="en-US"/>
                <w14:ligatures w14:val="none"/>
                <w14:cntxtAlts/>
              </w:rPr>
              <w:t>Outings:</w:t>
            </w:r>
          </w:p>
          <w:p w14:paraId="785C6DF7" w14:textId="74941537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Tuesdays- Coffee Mill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  <w:p w14:paraId="772921F8" w14:textId="5B8D2B8B" w:rsidR="007F162B" w:rsidRPr="00725AF2" w:rsidRDefault="007F162B" w:rsidP="007F162B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Wednesdays- </w:t>
            </w:r>
            <w:r w:rsidR="00903A9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Antique Shop</w:t>
            </w:r>
            <w:r w:rsidR="00DC5D19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11-12</w:t>
            </w:r>
          </w:p>
          <w:p w14:paraId="7585BB34" w14:textId="7C697400" w:rsidR="00400E5F" w:rsidRPr="003C1410" w:rsidRDefault="007F162B" w:rsidP="00A02FAE">
            <w:pPr>
              <w:widowControl w:val="0"/>
              <w:spacing w:after="120" w:line="285" w:lineRule="auto"/>
              <w:jc w:val="center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  <w:r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>Thursdays- Thrift Store</w:t>
            </w:r>
            <w:r w:rsidR="006E5067" w:rsidRPr="00725AF2">
              <w:rPr>
                <w:rFonts w:ascii="Arial" w:hAnsi="Arial" w:cs="Arial"/>
                <w:b/>
                <w:bCs/>
                <w:color w:val="auto"/>
                <w:sz w:val="36"/>
                <w:szCs w:val="36"/>
              </w:rPr>
              <w:t xml:space="preserve"> 10-11am</w:t>
            </w:r>
          </w:p>
        </w:tc>
      </w:tr>
    </w:tbl>
    <w:p w14:paraId="4CF30BDC" w14:textId="01213302" w:rsidR="003E347E" w:rsidRPr="003E347E" w:rsidRDefault="003E347E" w:rsidP="00F77AD0">
      <w:pPr>
        <w:tabs>
          <w:tab w:val="left" w:pos="3180"/>
        </w:tabs>
        <w:rPr>
          <w:sz w:val="2"/>
          <w:szCs w:val="2"/>
        </w:rPr>
      </w:pPr>
    </w:p>
    <w:p w14:paraId="5973BBBB" w14:textId="77777777" w:rsidR="003E347E" w:rsidRPr="003E347E" w:rsidRDefault="003E347E" w:rsidP="003E347E">
      <w:pPr>
        <w:rPr>
          <w:sz w:val="2"/>
          <w:szCs w:val="2"/>
        </w:rPr>
      </w:pPr>
    </w:p>
    <w:p w14:paraId="4C0CB000" w14:textId="675BD2F4" w:rsidR="003E347E" w:rsidRDefault="003E347E" w:rsidP="003E347E">
      <w:pPr>
        <w:rPr>
          <w:sz w:val="2"/>
          <w:szCs w:val="2"/>
        </w:rPr>
      </w:pPr>
    </w:p>
    <w:p w14:paraId="48B8D573" w14:textId="3F53B34C" w:rsidR="001301BD" w:rsidRPr="001301BD" w:rsidRDefault="001301BD" w:rsidP="001301BD">
      <w:pPr>
        <w:rPr>
          <w:sz w:val="2"/>
          <w:szCs w:val="2"/>
        </w:rPr>
      </w:pPr>
    </w:p>
    <w:p w14:paraId="09122E59" w14:textId="1988C79A" w:rsidR="001301BD" w:rsidRPr="001301BD" w:rsidRDefault="001301BD" w:rsidP="001301BD">
      <w:pPr>
        <w:rPr>
          <w:sz w:val="2"/>
          <w:szCs w:val="2"/>
        </w:rPr>
      </w:pPr>
    </w:p>
    <w:p w14:paraId="2F5E2C6C" w14:textId="4ADAFE08" w:rsidR="001301BD" w:rsidRPr="001301BD" w:rsidRDefault="001301BD" w:rsidP="001301BD">
      <w:pPr>
        <w:rPr>
          <w:sz w:val="2"/>
          <w:szCs w:val="2"/>
        </w:rPr>
      </w:pPr>
    </w:p>
    <w:p w14:paraId="4E5047BB" w14:textId="78DCAE11" w:rsidR="001301BD" w:rsidRPr="001301BD" w:rsidRDefault="001301BD" w:rsidP="001301BD">
      <w:pPr>
        <w:rPr>
          <w:sz w:val="2"/>
          <w:szCs w:val="2"/>
        </w:rPr>
      </w:pPr>
    </w:p>
    <w:p w14:paraId="450EB9E9" w14:textId="60FF03AC" w:rsidR="001301BD" w:rsidRPr="001301BD" w:rsidRDefault="001301BD" w:rsidP="001301BD">
      <w:pPr>
        <w:rPr>
          <w:sz w:val="2"/>
          <w:szCs w:val="2"/>
        </w:rPr>
      </w:pPr>
    </w:p>
    <w:p w14:paraId="323CCA22" w14:textId="61233C5D" w:rsidR="001301BD" w:rsidRPr="001301BD" w:rsidRDefault="001301BD" w:rsidP="001301BD">
      <w:pPr>
        <w:rPr>
          <w:sz w:val="2"/>
          <w:szCs w:val="2"/>
        </w:rPr>
      </w:pPr>
    </w:p>
    <w:p w14:paraId="1FCF969A" w14:textId="79D14B1D" w:rsidR="001301BD" w:rsidRPr="001301BD" w:rsidRDefault="001301BD" w:rsidP="001301BD">
      <w:pPr>
        <w:rPr>
          <w:sz w:val="2"/>
          <w:szCs w:val="2"/>
        </w:rPr>
      </w:pPr>
    </w:p>
    <w:p w14:paraId="6D3B8813" w14:textId="1FE03A83" w:rsidR="001301BD" w:rsidRPr="001301BD" w:rsidRDefault="001301BD" w:rsidP="001301BD">
      <w:pPr>
        <w:rPr>
          <w:sz w:val="2"/>
          <w:szCs w:val="2"/>
        </w:rPr>
      </w:pPr>
    </w:p>
    <w:p w14:paraId="783185EF" w14:textId="1EEC1391" w:rsidR="001301BD" w:rsidRPr="001301BD" w:rsidRDefault="001301BD" w:rsidP="001301BD">
      <w:pPr>
        <w:rPr>
          <w:sz w:val="2"/>
          <w:szCs w:val="2"/>
        </w:rPr>
      </w:pPr>
    </w:p>
    <w:p w14:paraId="61B77153" w14:textId="55835A36" w:rsidR="001301BD" w:rsidRPr="001301BD" w:rsidRDefault="001301BD" w:rsidP="001301BD">
      <w:pPr>
        <w:rPr>
          <w:sz w:val="2"/>
          <w:szCs w:val="2"/>
        </w:rPr>
      </w:pPr>
    </w:p>
    <w:p w14:paraId="2B28BA63" w14:textId="5483299A" w:rsidR="001301BD" w:rsidRPr="001301BD" w:rsidRDefault="001301BD" w:rsidP="001301BD">
      <w:pPr>
        <w:rPr>
          <w:sz w:val="2"/>
          <w:szCs w:val="2"/>
        </w:rPr>
      </w:pPr>
    </w:p>
    <w:p w14:paraId="7A3C0E24" w14:textId="6CF77E93" w:rsidR="001301BD" w:rsidRPr="001301BD" w:rsidRDefault="001301BD" w:rsidP="004E1AAB">
      <w:pPr>
        <w:rPr>
          <w:sz w:val="2"/>
          <w:szCs w:val="2"/>
        </w:rPr>
      </w:pPr>
    </w:p>
    <w:p w14:paraId="6DBFC536" w14:textId="70FD938A" w:rsidR="001301BD" w:rsidRPr="001301BD" w:rsidRDefault="001301BD" w:rsidP="001301BD">
      <w:pPr>
        <w:rPr>
          <w:sz w:val="2"/>
          <w:szCs w:val="2"/>
        </w:rPr>
      </w:pPr>
    </w:p>
    <w:p w14:paraId="4B11F6C4" w14:textId="0B348AC2" w:rsidR="001301BD" w:rsidRPr="001301BD" w:rsidRDefault="001301BD" w:rsidP="001301BD">
      <w:pPr>
        <w:rPr>
          <w:sz w:val="2"/>
          <w:szCs w:val="2"/>
        </w:rPr>
      </w:pPr>
    </w:p>
    <w:p w14:paraId="79BBE7E0" w14:textId="38BB6D71" w:rsidR="001301BD" w:rsidRPr="001301BD" w:rsidRDefault="001301BD" w:rsidP="001301BD">
      <w:pPr>
        <w:rPr>
          <w:sz w:val="2"/>
          <w:szCs w:val="2"/>
        </w:rPr>
      </w:pPr>
    </w:p>
    <w:p w14:paraId="096265A4" w14:textId="1EE1F309" w:rsidR="001301BD" w:rsidRPr="001301BD" w:rsidRDefault="001301BD" w:rsidP="001301BD">
      <w:pPr>
        <w:rPr>
          <w:sz w:val="2"/>
          <w:szCs w:val="2"/>
        </w:rPr>
      </w:pPr>
    </w:p>
    <w:p w14:paraId="5D356B6C" w14:textId="6566EF31" w:rsidR="001301BD" w:rsidRPr="001301BD" w:rsidRDefault="001301BD" w:rsidP="001301BD">
      <w:pPr>
        <w:rPr>
          <w:sz w:val="2"/>
          <w:szCs w:val="2"/>
        </w:rPr>
      </w:pPr>
    </w:p>
    <w:p w14:paraId="38F3064A" w14:textId="5E451667" w:rsidR="001301BD" w:rsidRPr="001301BD" w:rsidRDefault="001301BD" w:rsidP="001301BD">
      <w:pPr>
        <w:rPr>
          <w:sz w:val="2"/>
          <w:szCs w:val="2"/>
        </w:rPr>
      </w:pPr>
    </w:p>
    <w:p w14:paraId="1B795F3D" w14:textId="1A475744" w:rsidR="001301BD" w:rsidRPr="001301BD" w:rsidRDefault="001301BD" w:rsidP="001301BD">
      <w:pPr>
        <w:rPr>
          <w:sz w:val="2"/>
          <w:szCs w:val="2"/>
        </w:rPr>
      </w:pPr>
    </w:p>
    <w:p w14:paraId="3D646CDF" w14:textId="1EE2F450" w:rsidR="001301BD" w:rsidRPr="001301BD" w:rsidRDefault="001301BD" w:rsidP="00E0128A">
      <w:pPr>
        <w:tabs>
          <w:tab w:val="left" w:pos="7627"/>
        </w:tabs>
        <w:rPr>
          <w:sz w:val="2"/>
          <w:szCs w:val="2"/>
        </w:rPr>
      </w:pPr>
    </w:p>
    <w:p w14:paraId="463E4AA2" w14:textId="5EC1FC9F" w:rsidR="001301BD" w:rsidRPr="001301BD" w:rsidRDefault="001301BD" w:rsidP="001301BD">
      <w:pPr>
        <w:rPr>
          <w:sz w:val="2"/>
          <w:szCs w:val="2"/>
        </w:rPr>
      </w:pPr>
    </w:p>
    <w:p w14:paraId="53053C72" w14:textId="0AECD5B5" w:rsidR="001301BD" w:rsidRPr="001301BD" w:rsidRDefault="001301BD" w:rsidP="001301BD">
      <w:pPr>
        <w:rPr>
          <w:sz w:val="2"/>
          <w:szCs w:val="2"/>
        </w:rPr>
      </w:pPr>
    </w:p>
    <w:p w14:paraId="3ACF30A2" w14:textId="39899350" w:rsidR="001301BD" w:rsidRPr="001301BD" w:rsidRDefault="001301BD" w:rsidP="001301BD">
      <w:pPr>
        <w:rPr>
          <w:sz w:val="2"/>
          <w:szCs w:val="2"/>
        </w:rPr>
      </w:pPr>
    </w:p>
    <w:p w14:paraId="6DE54372" w14:textId="0F594F06" w:rsidR="001301BD" w:rsidRPr="001301BD" w:rsidRDefault="001301BD" w:rsidP="001301BD">
      <w:pPr>
        <w:rPr>
          <w:sz w:val="2"/>
          <w:szCs w:val="2"/>
        </w:rPr>
      </w:pPr>
    </w:p>
    <w:p w14:paraId="70394E27" w14:textId="6178181D" w:rsidR="001301BD" w:rsidRPr="001301BD" w:rsidRDefault="001301BD" w:rsidP="001301BD">
      <w:pPr>
        <w:rPr>
          <w:sz w:val="2"/>
          <w:szCs w:val="2"/>
        </w:rPr>
      </w:pPr>
    </w:p>
    <w:p w14:paraId="57420ABE" w14:textId="1BA2FEAE" w:rsidR="001301BD" w:rsidRPr="001301BD" w:rsidRDefault="001301BD" w:rsidP="001301BD">
      <w:pPr>
        <w:rPr>
          <w:sz w:val="2"/>
          <w:szCs w:val="2"/>
        </w:rPr>
      </w:pPr>
    </w:p>
    <w:p w14:paraId="57112304" w14:textId="47792712" w:rsidR="001301BD" w:rsidRPr="001301BD" w:rsidRDefault="001301BD" w:rsidP="001301BD">
      <w:pPr>
        <w:rPr>
          <w:sz w:val="2"/>
          <w:szCs w:val="2"/>
        </w:rPr>
      </w:pPr>
    </w:p>
    <w:p w14:paraId="0DDCB67B" w14:textId="67515776" w:rsidR="001301BD" w:rsidRPr="001301BD" w:rsidRDefault="001301BD" w:rsidP="001301BD">
      <w:pPr>
        <w:rPr>
          <w:sz w:val="2"/>
          <w:szCs w:val="2"/>
        </w:rPr>
      </w:pPr>
    </w:p>
    <w:p w14:paraId="36952E59" w14:textId="141FD611" w:rsidR="001301BD" w:rsidRPr="001301BD" w:rsidRDefault="001301BD" w:rsidP="001301BD">
      <w:pPr>
        <w:rPr>
          <w:sz w:val="2"/>
          <w:szCs w:val="2"/>
        </w:rPr>
      </w:pPr>
    </w:p>
    <w:p w14:paraId="2463F377" w14:textId="297FD2EE" w:rsidR="001301BD" w:rsidRPr="001301BD" w:rsidRDefault="001301BD" w:rsidP="001301BD">
      <w:pPr>
        <w:rPr>
          <w:sz w:val="2"/>
          <w:szCs w:val="2"/>
        </w:rPr>
      </w:pPr>
    </w:p>
    <w:p w14:paraId="27CBBEDE" w14:textId="4E660C49" w:rsidR="001301BD" w:rsidRPr="001301BD" w:rsidRDefault="001301BD" w:rsidP="001301BD">
      <w:pPr>
        <w:rPr>
          <w:sz w:val="2"/>
          <w:szCs w:val="2"/>
        </w:rPr>
      </w:pPr>
    </w:p>
    <w:p w14:paraId="3BF22ADB" w14:textId="5462E155" w:rsidR="001301BD" w:rsidRPr="001301BD" w:rsidRDefault="001301BD" w:rsidP="001301BD">
      <w:pPr>
        <w:rPr>
          <w:sz w:val="2"/>
          <w:szCs w:val="2"/>
        </w:rPr>
      </w:pPr>
    </w:p>
    <w:p w14:paraId="706B688C" w14:textId="6396A790" w:rsidR="001301BD" w:rsidRPr="001301BD" w:rsidRDefault="001301BD" w:rsidP="001301BD">
      <w:pPr>
        <w:rPr>
          <w:sz w:val="2"/>
          <w:szCs w:val="2"/>
        </w:rPr>
      </w:pPr>
    </w:p>
    <w:p w14:paraId="25A71DF3" w14:textId="1734B691" w:rsidR="001301BD" w:rsidRPr="001301BD" w:rsidRDefault="001301BD" w:rsidP="001301BD">
      <w:pPr>
        <w:rPr>
          <w:sz w:val="2"/>
          <w:szCs w:val="2"/>
        </w:rPr>
      </w:pPr>
    </w:p>
    <w:p w14:paraId="5C4C907F" w14:textId="00503E58" w:rsidR="001301BD" w:rsidRPr="001301BD" w:rsidRDefault="001301BD" w:rsidP="001301BD">
      <w:pPr>
        <w:rPr>
          <w:sz w:val="2"/>
          <w:szCs w:val="2"/>
        </w:rPr>
      </w:pPr>
    </w:p>
    <w:p w14:paraId="21746028" w14:textId="08999C21" w:rsidR="001301BD" w:rsidRPr="001301BD" w:rsidRDefault="001301BD" w:rsidP="001301BD">
      <w:pPr>
        <w:rPr>
          <w:sz w:val="2"/>
          <w:szCs w:val="2"/>
        </w:rPr>
      </w:pPr>
    </w:p>
    <w:p w14:paraId="08074554" w14:textId="19FB68DB" w:rsidR="001301BD" w:rsidRPr="001301BD" w:rsidRDefault="001301BD" w:rsidP="001301BD">
      <w:pPr>
        <w:rPr>
          <w:sz w:val="2"/>
          <w:szCs w:val="2"/>
        </w:rPr>
      </w:pPr>
    </w:p>
    <w:p w14:paraId="5CF25C05" w14:textId="58C10A13" w:rsidR="001301BD" w:rsidRPr="001301BD" w:rsidRDefault="001301BD" w:rsidP="001301BD">
      <w:pPr>
        <w:rPr>
          <w:sz w:val="2"/>
          <w:szCs w:val="2"/>
        </w:rPr>
      </w:pPr>
    </w:p>
    <w:p w14:paraId="00AC6814" w14:textId="71216D54" w:rsidR="001301BD" w:rsidRPr="001301BD" w:rsidRDefault="001301BD" w:rsidP="001301BD">
      <w:pPr>
        <w:rPr>
          <w:sz w:val="2"/>
          <w:szCs w:val="2"/>
        </w:rPr>
      </w:pPr>
    </w:p>
    <w:p w14:paraId="2A6C13D9" w14:textId="0F42333E" w:rsidR="001301BD" w:rsidRPr="001301BD" w:rsidRDefault="001301BD" w:rsidP="001301BD">
      <w:pPr>
        <w:rPr>
          <w:sz w:val="2"/>
          <w:szCs w:val="2"/>
        </w:rPr>
      </w:pPr>
    </w:p>
    <w:p w14:paraId="79B488F8" w14:textId="1DF77BD2" w:rsidR="001301BD" w:rsidRPr="001301BD" w:rsidRDefault="001301BD" w:rsidP="001301BD">
      <w:pPr>
        <w:rPr>
          <w:sz w:val="2"/>
          <w:szCs w:val="2"/>
        </w:rPr>
      </w:pPr>
    </w:p>
    <w:p w14:paraId="3A55E628" w14:textId="0C6B4F39" w:rsidR="001301BD" w:rsidRPr="001301BD" w:rsidRDefault="001301BD" w:rsidP="001301BD">
      <w:pPr>
        <w:rPr>
          <w:sz w:val="2"/>
          <w:szCs w:val="2"/>
        </w:rPr>
      </w:pPr>
    </w:p>
    <w:p w14:paraId="0BCAE426" w14:textId="019F4041" w:rsidR="001301BD" w:rsidRPr="001301BD" w:rsidRDefault="001301BD" w:rsidP="001301BD">
      <w:pPr>
        <w:rPr>
          <w:sz w:val="2"/>
          <w:szCs w:val="2"/>
        </w:rPr>
      </w:pPr>
    </w:p>
    <w:p w14:paraId="5570A4CD" w14:textId="5D6F263D" w:rsidR="001301BD" w:rsidRPr="001301BD" w:rsidRDefault="001301BD" w:rsidP="001301BD">
      <w:pPr>
        <w:rPr>
          <w:sz w:val="2"/>
          <w:szCs w:val="2"/>
        </w:rPr>
      </w:pPr>
    </w:p>
    <w:p w14:paraId="0C1AC855" w14:textId="7A841401" w:rsidR="001301BD" w:rsidRPr="001301BD" w:rsidRDefault="001301BD" w:rsidP="001301BD">
      <w:pPr>
        <w:rPr>
          <w:sz w:val="2"/>
          <w:szCs w:val="2"/>
        </w:rPr>
      </w:pPr>
    </w:p>
    <w:p w14:paraId="3800743B" w14:textId="0477DDAB" w:rsidR="001301BD" w:rsidRPr="001301BD" w:rsidRDefault="001301BD" w:rsidP="001301BD">
      <w:pPr>
        <w:rPr>
          <w:sz w:val="2"/>
          <w:szCs w:val="2"/>
        </w:rPr>
      </w:pPr>
    </w:p>
    <w:p w14:paraId="057FA19F" w14:textId="0C680298" w:rsidR="001301BD" w:rsidRPr="001301BD" w:rsidRDefault="001301BD" w:rsidP="001301BD">
      <w:pPr>
        <w:rPr>
          <w:sz w:val="2"/>
          <w:szCs w:val="2"/>
        </w:rPr>
      </w:pPr>
    </w:p>
    <w:p w14:paraId="0D382CAE" w14:textId="3F16D02D" w:rsidR="001301BD" w:rsidRPr="001301BD" w:rsidRDefault="001301BD" w:rsidP="001301BD">
      <w:pPr>
        <w:rPr>
          <w:sz w:val="2"/>
          <w:szCs w:val="2"/>
        </w:rPr>
      </w:pPr>
    </w:p>
    <w:p w14:paraId="693D1454" w14:textId="6741CD61" w:rsidR="001301BD" w:rsidRPr="001301BD" w:rsidRDefault="001301BD" w:rsidP="001301BD">
      <w:pPr>
        <w:rPr>
          <w:sz w:val="2"/>
          <w:szCs w:val="2"/>
        </w:rPr>
      </w:pPr>
    </w:p>
    <w:p w14:paraId="6270ED89" w14:textId="21557ECF" w:rsidR="001301BD" w:rsidRPr="001301BD" w:rsidRDefault="001301BD" w:rsidP="001301BD">
      <w:pPr>
        <w:rPr>
          <w:sz w:val="2"/>
          <w:szCs w:val="2"/>
        </w:rPr>
      </w:pPr>
    </w:p>
    <w:p w14:paraId="67EE7D19" w14:textId="4342273C" w:rsidR="001301BD" w:rsidRPr="001301BD" w:rsidRDefault="001301BD" w:rsidP="001301BD">
      <w:pPr>
        <w:rPr>
          <w:sz w:val="2"/>
          <w:szCs w:val="2"/>
        </w:rPr>
      </w:pPr>
    </w:p>
    <w:p w14:paraId="5BE80C00" w14:textId="702148B8" w:rsidR="001301BD" w:rsidRPr="001301BD" w:rsidRDefault="001301BD" w:rsidP="001301BD">
      <w:pPr>
        <w:rPr>
          <w:sz w:val="2"/>
          <w:szCs w:val="2"/>
        </w:rPr>
      </w:pPr>
    </w:p>
    <w:p w14:paraId="47EFAA30" w14:textId="5060CA47" w:rsidR="001301BD" w:rsidRPr="001301BD" w:rsidRDefault="001301BD" w:rsidP="001301BD">
      <w:pPr>
        <w:rPr>
          <w:sz w:val="2"/>
          <w:szCs w:val="2"/>
        </w:rPr>
      </w:pPr>
    </w:p>
    <w:p w14:paraId="3C3B6D4C" w14:textId="4EDCC67D" w:rsidR="001301BD" w:rsidRPr="001301BD" w:rsidRDefault="001301BD" w:rsidP="001301BD">
      <w:pPr>
        <w:rPr>
          <w:sz w:val="2"/>
          <w:szCs w:val="2"/>
        </w:rPr>
      </w:pPr>
    </w:p>
    <w:p w14:paraId="06B78700" w14:textId="49C2B975" w:rsidR="001301BD" w:rsidRPr="001301BD" w:rsidRDefault="001301BD" w:rsidP="001301BD">
      <w:pPr>
        <w:rPr>
          <w:sz w:val="2"/>
          <w:szCs w:val="2"/>
        </w:rPr>
      </w:pPr>
    </w:p>
    <w:p w14:paraId="4E5188A8" w14:textId="28F475FD" w:rsidR="001301BD" w:rsidRPr="001301BD" w:rsidRDefault="001301BD" w:rsidP="001301BD">
      <w:pPr>
        <w:rPr>
          <w:sz w:val="2"/>
          <w:szCs w:val="2"/>
        </w:rPr>
      </w:pPr>
    </w:p>
    <w:p w14:paraId="455F4666" w14:textId="731C8893" w:rsidR="001301BD" w:rsidRPr="001301BD" w:rsidRDefault="001301BD" w:rsidP="001301BD">
      <w:pPr>
        <w:rPr>
          <w:sz w:val="2"/>
          <w:szCs w:val="2"/>
        </w:rPr>
      </w:pPr>
    </w:p>
    <w:p w14:paraId="28B06138" w14:textId="118E77E4" w:rsidR="001301BD" w:rsidRPr="001301BD" w:rsidRDefault="001301BD" w:rsidP="001301BD">
      <w:pPr>
        <w:rPr>
          <w:sz w:val="2"/>
          <w:szCs w:val="2"/>
        </w:rPr>
      </w:pPr>
    </w:p>
    <w:p w14:paraId="219A1170" w14:textId="2E9BC497" w:rsidR="001301BD" w:rsidRPr="001301BD" w:rsidRDefault="001301BD" w:rsidP="001301BD">
      <w:pPr>
        <w:rPr>
          <w:sz w:val="2"/>
          <w:szCs w:val="2"/>
        </w:rPr>
      </w:pPr>
    </w:p>
    <w:p w14:paraId="28D19299" w14:textId="0AF1C4D6" w:rsidR="001301BD" w:rsidRPr="001301BD" w:rsidRDefault="001301BD" w:rsidP="001301BD">
      <w:pPr>
        <w:rPr>
          <w:sz w:val="2"/>
          <w:szCs w:val="2"/>
        </w:rPr>
      </w:pPr>
    </w:p>
    <w:p w14:paraId="781903A1" w14:textId="72AD3909" w:rsidR="001301BD" w:rsidRPr="001301BD" w:rsidRDefault="001301BD" w:rsidP="001301BD">
      <w:pPr>
        <w:rPr>
          <w:sz w:val="2"/>
          <w:szCs w:val="2"/>
        </w:rPr>
      </w:pPr>
    </w:p>
    <w:p w14:paraId="7A7210B7" w14:textId="04F845D4" w:rsidR="001301BD" w:rsidRPr="001301BD" w:rsidRDefault="001301BD" w:rsidP="001301BD">
      <w:pPr>
        <w:rPr>
          <w:sz w:val="2"/>
          <w:szCs w:val="2"/>
        </w:rPr>
      </w:pPr>
    </w:p>
    <w:p w14:paraId="439B878B" w14:textId="40ABBBCF" w:rsidR="001301BD" w:rsidRPr="001301BD" w:rsidRDefault="001301BD" w:rsidP="001301BD">
      <w:pPr>
        <w:rPr>
          <w:sz w:val="2"/>
          <w:szCs w:val="2"/>
        </w:rPr>
      </w:pPr>
    </w:p>
    <w:p w14:paraId="1750C5A6" w14:textId="10BB35CB" w:rsidR="001301BD" w:rsidRPr="001301BD" w:rsidRDefault="001301BD" w:rsidP="001301BD">
      <w:pPr>
        <w:rPr>
          <w:sz w:val="2"/>
          <w:szCs w:val="2"/>
        </w:rPr>
      </w:pPr>
    </w:p>
    <w:p w14:paraId="790B60F8" w14:textId="4493FB16" w:rsidR="001301BD" w:rsidRPr="001301BD" w:rsidRDefault="001301BD" w:rsidP="001301BD">
      <w:pPr>
        <w:rPr>
          <w:sz w:val="2"/>
          <w:szCs w:val="2"/>
        </w:rPr>
      </w:pPr>
    </w:p>
    <w:p w14:paraId="7C145188" w14:textId="3288C6BE" w:rsidR="001301BD" w:rsidRPr="001301BD" w:rsidRDefault="001301BD" w:rsidP="001301BD">
      <w:pPr>
        <w:rPr>
          <w:sz w:val="2"/>
          <w:szCs w:val="2"/>
        </w:rPr>
      </w:pPr>
    </w:p>
    <w:p w14:paraId="443D3613" w14:textId="7B504294" w:rsidR="001301BD" w:rsidRPr="001301BD" w:rsidRDefault="001301BD" w:rsidP="001301BD">
      <w:pPr>
        <w:rPr>
          <w:sz w:val="2"/>
          <w:szCs w:val="2"/>
        </w:rPr>
      </w:pPr>
    </w:p>
    <w:p w14:paraId="51171323" w14:textId="7D460ACA" w:rsidR="001301BD" w:rsidRPr="001301BD" w:rsidRDefault="001301BD" w:rsidP="001301BD">
      <w:pPr>
        <w:rPr>
          <w:sz w:val="2"/>
          <w:szCs w:val="2"/>
        </w:rPr>
      </w:pPr>
    </w:p>
    <w:p w14:paraId="0318E8DD" w14:textId="6DAA14F7" w:rsidR="001301BD" w:rsidRPr="001301BD" w:rsidRDefault="001301BD" w:rsidP="001301BD">
      <w:pPr>
        <w:rPr>
          <w:sz w:val="2"/>
          <w:szCs w:val="2"/>
        </w:rPr>
      </w:pPr>
    </w:p>
    <w:p w14:paraId="30F327CB" w14:textId="7B4A5C0D" w:rsidR="001301BD" w:rsidRPr="001301BD" w:rsidRDefault="001301BD" w:rsidP="001301BD">
      <w:pPr>
        <w:rPr>
          <w:sz w:val="2"/>
          <w:szCs w:val="2"/>
        </w:rPr>
      </w:pPr>
    </w:p>
    <w:p w14:paraId="6EBA5F99" w14:textId="7EF25A9A" w:rsidR="001301BD" w:rsidRPr="001301BD" w:rsidRDefault="001301BD" w:rsidP="001301BD">
      <w:pPr>
        <w:rPr>
          <w:sz w:val="2"/>
          <w:szCs w:val="2"/>
        </w:rPr>
      </w:pPr>
    </w:p>
    <w:p w14:paraId="45662C2F" w14:textId="54490531" w:rsidR="001301BD" w:rsidRDefault="001301BD" w:rsidP="001301BD">
      <w:pPr>
        <w:rPr>
          <w:noProof/>
        </w:rPr>
      </w:pPr>
    </w:p>
    <w:p w14:paraId="0CB1D500" w14:textId="7BB9DF69" w:rsidR="001301BD" w:rsidRPr="001301BD" w:rsidRDefault="001301BD" w:rsidP="001301BD">
      <w:pPr>
        <w:rPr>
          <w:sz w:val="2"/>
          <w:szCs w:val="2"/>
        </w:rPr>
      </w:pPr>
    </w:p>
    <w:p w14:paraId="7DF5E093" w14:textId="5CB56CD9" w:rsidR="001301BD" w:rsidRPr="001301BD" w:rsidRDefault="001301BD" w:rsidP="001301BD">
      <w:pPr>
        <w:rPr>
          <w:sz w:val="2"/>
          <w:szCs w:val="2"/>
        </w:rPr>
      </w:pPr>
    </w:p>
    <w:p w14:paraId="371DAE01" w14:textId="08A928CB" w:rsidR="001301BD" w:rsidRPr="001301BD" w:rsidRDefault="001301BD" w:rsidP="001301BD">
      <w:pPr>
        <w:rPr>
          <w:sz w:val="2"/>
          <w:szCs w:val="2"/>
        </w:rPr>
      </w:pPr>
    </w:p>
    <w:p w14:paraId="5C8EB1B6" w14:textId="69447545" w:rsidR="001301BD" w:rsidRPr="001301BD" w:rsidRDefault="001301BD" w:rsidP="001301BD">
      <w:pPr>
        <w:rPr>
          <w:sz w:val="2"/>
          <w:szCs w:val="2"/>
        </w:rPr>
      </w:pPr>
    </w:p>
    <w:p w14:paraId="3D083ABC" w14:textId="7FC209BF" w:rsidR="001301BD" w:rsidRPr="001301BD" w:rsidRDefault="001301BD" w:rsidP="001301BD">
      <w:pPr>
        <w:rPr>
          <w:sz w:val="2"/>
          <w:szCs w:val="2"/>
        </w:rPr>
      </w:pPr>
    </w:p>
    <w:p w14:paraId="51FCE137" w14:textId="6D58EC7F" w:rsidR="001301BD" w:rsidRPr="001301BD" w:rsidRDefault="001301BD" w:rsidP="001301BD">
      <w:pPr>
        <w:rPr>
          <w:sz w:val="2"/>
          <w:szCs w:val="2"/>
        </w:rPr>
      </w:pPr>
    </w:p>
    <w:p w14:paraId="0775A519" w14:textId="474B655B" w:rsidR="001301BD" w:rsidRPr="001301BD" w:rsidRDefault="001301BD" w:rsidP="001301BD">
      <w:pPr>
        <w:rPr>
          <w:sz w:val="2"/>
          <w:szCs w:val="2"/>
        </w:rPr>
      </w:pPr>
    </w:p>
    <w:p w14:paraId="327C3385" w14:textId="61D13886" w:rsidR="001301BD" w:rsidRPr="001301BD" w:rsidRDefault="001301BD" w:rsidP="001301BD">
      <w:pPr>
        <w:rPr>
          <w:sz w:val="2"/>
          <w:szCs w:val="2"/>
        </w:rPr>
      </w:pPr>
    </w:p>
    <w:p w14:paraId="32726A43" w14:textId="6A63504C" w:rsidR="001301BD" w:rsidRPr="001301BD" w:rsidRDefault="001301BD" w:rsidP="001301BD">
      <w:pPr>
        <w:rPr>
          <w:sz w:val="2"/>
          <w:szCs w:val="2"/>
        </w:rPr>
      </w:pPr>
    </w:p>
    <w:p w14:paraId="7F0C6A24" w14:textId="1A50F4EC" w:rsidR="001301BD" w:rsidRPr="001301BD" w:rsidRDefault="001301BD" w:rsidP="001301BD">
      <w:pPr>
        <w:rPr>
          <w:sz w:val="2"/>
          <w:szCs w:val="2"/>
        </w:rPr>
      </w:pPr>
    </w:p>
    <w:p w14:paraId="2ED0AF5E" w14:textId="16E47461" w:rsidR="001301BD" w:rsidRPr="001301BD" w:rsidRDefault="001301BD" w:rsidP="001301BD">
      <w:pPr>
        <w:rPr>
          <w:sz w:val="2"/>
          <w:szCs w:val="2"/>
        </w:rPr>
      </w:pPr>
    </w:p>
    <w:p w14:paraId="55516ECD" w14:textId="301485D7" w:rsidR="001301BD" w:rsidRPr="001301BD" w:rsidRDefault="001301BD" w:rsidP="001301BD">
      <w:pPr>
        <w:rPr>
          <w:sz w:val="2"/>
          <w:szCs w:val="2"/>
        </w:rPr>
      </w:pPr>
    </w:p>
    <w:p w14:paraId="1E5F5B01" w14:textId="4B32FD4B" w:rsidR="001301BD" w:rsidRPr="001301BD" w:rsidRDefault="001301BD" w:rsidP="001301BD">
      <w:pPr>
        <w:rPr>
          <w:sz w:val="2"/>
          <w:szCs w:val="2"/>
        </w:rPr>
      </w:pPr>
    </w:p>
    <w:p w14:paraId="7E2C0E78" w14:textId="3CDFE1B3" w:rsidR="001301BD" w:rsidRDefault="001301BD" w:rsidP="001301BD">
      <w:pPr>
        <w:rPr>
          <w:sz w:val="2"/>
          <w:szCs w:val="2"/>
        </w:rPr>
      </w:pPr>
    </w:p>
    <w:p w14:paraId="73E255A2" w14:textId="4CFC1E3D" w:rsidR="00E0128A" w:rsidRPr="00E0128A" w:rsidRDefault="00E0128A" w:rsidP="00E0128A">
      <w:pPr>
        <w:rPr>
          <w:sz w:val="2"/>
          <w:szCs w:val="2"/>
        </w:rPr>
      </w:pPr>
    </w:p>
    <w:p w14:paraId="7F20E3B2" w14:textId="2BCC2631" w:rsidR="00E0128A" w:rsidRPr="00E0128A" w:rsidRDefault="00E0128A" w:rsidP="00E0128A">
      <w:pPr>
        <w:rPr>
          <w:sz w:val="2"/>
          <w:szCs w:val="2"/>
        </w:rPr>
      </w:pPr>
    </w:p>
    <w:p w14:paraId="51E1E976" w14:textId="62C62E87" w:rsidR="00E0128A" w:rsidRPr="00E0128A" w:rsidRDefault="00E0128A" w:rsidP="00E0128A">
      <w:pPr>
        <w:rPr>
          <w:sz w:val="2"/>
          <w:szCs w:val="2"/>
        </w:rPr>
      </w:pPr>
    </w:p>
    <w:p w14:paraId="67F3E900" w14:textId="133E9DCA" w:rsidR="00E0128A" w:rsidRPr="00E0128A" w:rsidRDefault="00E0128A" w:rsidP="00E0128A">
      <w:pPr>
        <w:rPr>
          <w:sz w:val="2"/>
          <w:szCs w:val="2"/>
        </w:rPr>
      </w:pPr>
    </w:p>
    <w:p w14:paraId="6437FA5D" w14:textId="528CB387" w:rsidR="00E0128A" w:rsidRPr="00E0128A" w:rsidRDefault="00E0128A" w:rsidP="00E0128A">
      <w:pPr>
        <w:rPr>
          <w:sz w:val="2"/>
          <w:szCs w:val="2"/>
        </w:rPr>
      </w:pPr>
    </w:p>
    <w:p w14:paraId="7AD0118A" w14:textId="1B3DD09F" w:rsidR="00E0128A" w:rsidRPr="00E0128A" w:rsidRDefault="00E0128A" w:rsidP="00E0128A">
      <w:pPr>
        <w:rPr>
          <w:sz w:val="2"/>
          <w:szCs w:val="2"/>
        </w:rPr>
      </w:pPr>
    </w:p>
    <w:p w14:paraId="2D793669" w14:textId="1E291B09" w:rsidR="00E0128A" w:rsidRPr="00E0128A" w:rsidRDefault="00E0128A" w:rsidP="00E0128A">
      <w:pPr>
        <w:rPr>
          <w:sz w:val="2"/>
          <w:szCs w:val="2"/>
        </w:rPr>
      </w:pPr>
    </w:p>
    <w:p w14:paraId="29FEE749" w14:textId="32FBAC25" w:rsidR="00E0128A" w:rsidRPr="00E0128A" w:rsidRDefault="00E0128A" w:rsidP="00E0128A">
      <w:pPr>
        <w:rPr>
          <w:sz w:val="2"/>
          <w:szCs w:val="2"/>
        </w:rPr>
      </w:pPr>
    </w:p>
    <w:p w14:paraId="7C07CBFF" w14:textId="5229FD8E" w:rsidR="00E0128A" w:rsidRPr="00E0128A" w:rsidRDefault="00E0128A" w:rsidP="00E0128A">
      <w:pPr>
        <w:rPr>
          <w:sz w:val="2"/>
          <w:szCs w:val="2"/>
        </w:rPr>
      </w:pPr>
    </w:p>
    <w:p w14:paraId="2FF11D9C" w14:textId="5009A829" w:rsidR="00E0128A" w:rsidRPr="00E0128A" w:rsidRDefault="00E0128A" w:rsidP="00E0128A">
      <w:pPr>
        <w:rPr>
          <w:sz w:val="2"/>
          <w:szCs w:val="2"/>
        </w:rPr>
      </w:pPr>
    </w:p>
    <w:p w14:paraId="1D851978" w14:textId="162ECBA4" w:rsidR="00E0128A" w:rsidRPr="00E0128A" w:rsidRDefault="00E0128A" w:rsidP="00E0128A">
      <w:pPr>
        <w:rPr>
          <w:sz w:val="2"/>
          <w:szCs w:val="2"/>
        </w:rPr>
      </w:pPr>
    </w:p>
    <w:p w14:paraId="1C470B27" w14:textId="6C838FF6" w:rsidR="00E0128A" w:rsidRPr="00E0128A" w:rsidRDefault="00E0128A" w:rsidP="00E0128A">
      <w:pPr>
        <w:rPr>
          <w:sz w:val="2"/>
          <w:szCs w:val="2"/>
        </w:rPr>
      </w:pPr>
    </w:p>
    <w:p w14:paraId="0E36C46F" w14:textId="661A97BC" w:rsidR="00E0128A" w:rsidRPr="00E0128A" w:rsidRDefault="00E0128A" w:rsidP="00E0128A">
      <w:pPr>
        <w:rPr>
          <w:sz w:val="2"/>
          <w:szCs w:val="2"/>
        </w:rPr>
      </w:pPr>
    </w:p>
    <w:p w14:paraId="253BF718" w14:textId="0883077F" w:rsidR="00E0128A" w:rsidRPr="00E0128A" w:rsidRDefault="00E0128A" w:rsidP="00E0128A">
      <w:pPr>
        <w:rPr>
          <w:sz w:val="2"/>
          <w:szCs w:val="2"/>
        </w:rPr>
      </w:pPr>
    </w:p>
    <w:p w14:paraId="25C35A52" w14:textId="526CC4B2" w:rsidR="00E0128A" w:rsidRPr="00E0128A" w:rsidRDefault="00E0128A" w:rsidP="00E0128A">
      <w:pPr>
        <w:rPr>
          <w:sz w:val="2"/>
          <w:szCs w:val="2"/>
        </w:rPr>
      </w:pPr>
    </w:p>
    <w:p w14:paraId="31C2B064" w14:textId="14F5A9FF" w:rsidR="00E0128A" w:rsidRPr="00E0128A" w:rsidRDefault="00E0128A" w:rsidP="00E0128A">
      <w:pPr>
        <w:rPr>
          <w:sz w:val="2"/>
          <w:szCs w:val="2"/>
        </w:rPr>
      </w:pPr>
    </w:p>
    <w:p w14:paraId="2F8761EC" w14:textId="77C45CBE" w:rsidR="00E0128A" w:rsidRPr="00E0128A" w:rsidRDefault="00E0128A" w:rsidP="00E0128A">
      <w:pPr>
        <w:rPr>
          <w:sz w:val="2"/>
          <w:szCs w:val="2"/>
        </w:rPr>
      </w:pPr>
    </w:p>
    <w:p w14:paraId="4326E633" w14:textId="465A1210" w:rsidR="00E0128A" w:rsidRPr="00E0128A" w:rsidRDefault="00E0128A" w:rsidP="00E0128A">
      <w:pPr>
        <w:rPr>
          <w:sz w:val="2"/>
          <w:szCs w:val="2"/>
        </w:rPr>
      </w:pPr>
    </w:p>
    <w:p w14:paraId="0873B9FF" w14:textId="5AB3185E" w:rsidR="00E0128A" w:rsidRPr="00E0128A" w:rsidRDefault="00E0128A" w:rsidP="00E0128A">
      <w:pPr>
        <w:rPr>
          <w:sz w:val="2"/>
          <w:szCs w:val="2"/>
        </w:rPr>
      </w:pPr>
    </w:p>
    <w:p w14:paraId="23BAB8D9" w14:textId="4D52297C" w:rsidR="00E0128A" w:rsidRPr="00E0128A" w:rsidRDefault="00E0128A" w:rsidP="00E0128A">
      <w:pPr>
        <w:rPr>
          <w:sz w:val="2"/>
          <w:szCs w:val="2"/>
        </w:rPr>
      </w:pPr>
    </w:p>
    <w:p w14:paraId="640E4CEA" w14:textId="13A9A92B" w:rsidR="00E0128A" w:rsidRPr="00E0128A" w:rsidRDefault="00E0128A" w:rsidP="00E0128A">
      <w:pPr>
        <w:rPr>
          <w:sz w:val="2"/>
          <w:szCs w:val="2"/>
        </w:rPr>
      </w:pPr>
    </w:p>
    <w:p w14:paraId="6ECB8945" w14:textId="115E142E" w:rsidR="00E0128A" w:rsidRPr="00E0128A" w:rsidRDefault="00E0128A" w:rsidP="00E0128A">
      <w:pPr>
        <w:rPr>
          <w:sz w:val="2"/>
          <w:szCs w:val="2"/>
        </w:rPr>
      </w:pPr>
    </w:p>
    <w:p w14:paraId="6138E2C7" w14:textId="5E60E3BA" w:rsidR="00E0128A" w:rsidRPr="00E0128A" w:rsidRDefault="00E0128A" w:rsidP="00E0128A">
      <w:pPr>
        <w:rPr>
          <w:sz w:val="2"/>
          <w:szCs w:val="2"/>
        </w:rPr>
      </w:pPr>
    </w:p>
    <w:p w14:paraId="460D44F1" w14:textId="061A9A63" w:rsidR="00E0128A" w:rsidRPr="00E0128A" w:rsidRDefault="00E0128A" w:rsidP="00E0128A">
      <w:pPr>
        <w:rPr>
          <w:sz w:val="2"/>
          <w:szCs w:val="2"/>
        </w:rPr>
      </w:pPr>
    </w:p>
    <w:p w14:paraId="45A16A5B" w14:textId="5C7A0D35" w:rsidR="00E0128A" w:rsidRPr="00E0128A" w:rsidRDefault="00E0128A" w:rsidP="00E0128A">
      <w:pPr>
        <w:rPr>
          <w:sz w:val="2"/>
          <w:szCs w:val="2"/>
        </w:rPr>
      </w:pPr>
    </w:p>
    <w:p w14:paraId="51599686" w14:textId="74F07E93" w:rsidR="00E0128A" w:rsidRPr="00E0128A" w:rsidRDefault="00E0128A" w:rsidP="00E0128A">
      <w:pPr>
        <w:rPr>
          <w:sz w:val="2"/>
          <w:szCs w:val="2"/>
        </w:rPr>
      </w:pPr>
    </w:p>
    <w:p w14:paraId="4934BCD2" w14:textId="073CA207" w:rsidR="00E0128A" w:rsidRPr="00E0128A" w:rsidRDefault="00E0128A" w:rsidP="00E0128A">
      <w:pPr>
        <w:rPr>
          <w:sz w:val="2"/>
          <w:szCs w:val="2"/>
        </w:rPr>
      </w:pPr>
    </w:p>
    <w:p w14:paraId="3C20A2F0" w14:textId="4B179419" w:rsidR="00E0128A" w:rsidRPr="00E0128A" w:rsidRDefault="00E0128A" w:rsidP="00E0128A">
      <w:pPr>
        <w:rPr>
          <w:sz w:val="2"/>
          <w:szCs w:val="2"/>
        </w:rPr>
      </w:pPr>
    </w:p>
    <w:p w14:paraId="629964C9" w14:textId="31BC6DD4" w:rsidR="00E0128A" w:rsidRPr="00E0128A" w:rsidRDefault="00E0128A" w:rsidP="00E0128A">
      <w:pPr>
        <w:rPr>
          <w:sz w:val="2"/>
          <w:szCs w:val="2"/>
        </w:rPr>
      </w:pPr>
    </w:p>
    <w:p w14:paraId="24CE2CB1" w14:textId="14955181" w:rsidR="00E0128A" w:rsidRPr="00E0128A" w:rsidRDefault="00E0128A" w:rsidP="00E0128A">
      <w:pPr>
        <w:rPr>
          <w:sz w:val="2"/>
          <w:szCs w:val="2"/>
        </w:rPr>
      </w:pPr>
    </w:p>
    <w:p w14:paraId="3F64751D" w14:textId="0BEDBCAB" w:rsidR="00E0128A" w:rsidRPr="00E0128A" w:rsidRDefault="00E0128A" w:rsidP="00E0128A">
      <w:pPr>
        <w:rPr>
          <w:sz w:val="2"/>
          <w:szCs w:val="2"/>
        </w:rPr>
      </w:pPr>
    </w:p>
    <w:p w14:paraId="3A6BAB83" w14:textId="4F9F8DB1" w:rsidR="00E0128A" w:rsidRPr="00E0128A" w:rsidRDefault="00E0128A" w:rsidP="00E0128A">
      <w:pPr>
        <w:rPr>
          <w:sz w:val="2"/>
          <w:szCs w:val="2"/>
        </w:rPr>
      </w:pPr>
    </w:p>
    <w:p w14:paraId="370B959E" w14:textId="5277B1D4" w:rsidR="00E0128A" w:rsidRPr="00E0128A" w:rsidRDefault="00E0128A" w:rsidP="00E0128A">
      <w:pPr>
        <w:rPr>
          <w:sz w:val="2"/>
          <w:szCs w:val="2"/>
        </w:rPr>
      </w:pPr>
    </w:p>
    <w:p w14:paraId="54EDED47" w14:textId="46B49FC6" w:rsidR="00E0128A" w:rsidRPr="00E0128A" w:rsidRDefault="00E0128A" w:rsidP="00E0128A">
      <w:pPr>
        <w:rPr>
          <w:sz w:val="2"/>
          <w:szCs w:val="2"/>
        </w:rPr>
      </w:pPr>
    </w:p>
    <w:p w14:paraId="1A6246C0" w14:textId="4740E2BB" w:rsidR="00E0128A" w:rsidRPr="00E0128A" w:rsidRDefault="00E0128A" w:rsidP="00E0128A">
      <w:pPr>
        <w:rPr>
          <w:sz w:val="2"/>
          <w:szCs w:val="2"/>
        </w:rPr>
      </w:pPr>
    </w:p>
    <w:p w14:paraId="1F46F581" w14:textId="004519FA" w:rsidR="00E0128A" w:rsidRPr="00E0128A" w:rsidRDefault="00E0128A" w:rsidP="00E0128A">
      <w:pPr>
        <w:rPr>
          <w:sz w:val="2"/>
          <w:szCs w:val="2"/>
        </w:rPr>
      </w:pPr>
    </w:p>
    <w:p w14:paraId="76024390" w14:textId="4FE6F0E9" w:rsidR="00E0128A" w:rsidRPr="00E0128A" w:rsidRDefault="00E0128A" w:rsidP="00E0128A">
      <w:pPr>
        <w:rPr>
          <w:sz w:val="2"/>
          <w:szCs w:val="2"/>
        </w:rPr>
      </w:pPr>
    </w:p>
    <w:p w14:paraId="69B4FDC6" w14:textId="5F787AAE" w:rsidR="00E0128A" w:rsidRPr="00E0128A" w:rsidRDefault="00E0128A" w:rsidP="00E0128A">
      <w:pPr>
        <w:rPr>
          <w:sz w:val="2"/>
          <w:szCs w:val="2"/>
        </w:rPr>
      </w:pPr>
    </w:p>
    <w:p w14:paraId="2C0758AD" w14:textId="30E1BB2B" w:rsidR="00E0128A" w:rsidRPr="00E0128A" w:rsidRDefault="00E0128A" w:rsidP="00E0128A">
      <w:pPr>
        <w:rPr>
          <w:sz w:val="2"/>
          <w:szCs w:val="2"/>
        </w:rPr>
      </w:pPr>
    </w:p>
    <w:p w14:paraId="5ED61DB0" w14:textId="573DC433" w:rsidR="00E0128A" w:rsidRPr="00E0128A" w:rsidRDefault="00E0128A" w:rsidP="00E0128A">
      <w:pPr>
        <w:rPr>
          <w:sz w:val="2"/>
          <w:szCs w:val="2"/>
        </w:rPr>
      </w:pPr>
    </w:p>
    <w:p w14:paraId="779CBB81" w14:textId="52D2420B" w:rsidR="00E0128A" w:rsidRPr="00E0128A" w:rsidRDefault="00E0128A" w:rsidP="00E0128A">
      <w:pPr>
        <w:rPr>
          <w:sz w:val="2"/>
          <w:szCs w:val="2"/>
        </w:rPr>
      </w:pPr>
    </w:p>
    <w:p w14:paraId="673C7556" w14:textId="156E602D" w:rsidR="00E0128A" w:rsidRPr="00E0128A" w:rsidRDefault="00E0128A" w:rsidP="00E0128A">
      <w:pPr>
        <w:rPr>
          <w:sz w:val="2"/>
          <w:szCs w:val="2"/>
        </w:rPr>
      </w:pPr>
    </w:p>
    <w:p w14:paraId="466C6275" w14:textId="470A009D" w:rsidR="00E0128A" w:rsidRPr="00E0128A" w:rsidRDefault="00E0128A" w:rsidP="00E0128A">
      <w:pPr>
        <w:rPr>
          <w:sz w:val="2"/>
          <w:szCs w:val="2"/>
        </w:rPr>
      </w:pPr>
    </w:p>
    <w:p w14:paraId="65C66644" w14:textId="074E39BD" w:rsidR="00E0128A" w:rsidRPr="00E0128A" w:rsidRDefault="00E0128A" w:rsidP="00E0128A">
      <w:pPr>
        <w:rPr>
          <w:sz w:val="2"/>
          <w:szCs w:val="2"/>
        </w:rPr>
      </w:pPr>
    </w:p>
    <w:p w14:paraId="5F09C4E0" w14:textId="14D2AE94" w:rsidR="00E0128A" w:rsidRPr="00E0128A" w:rsidRDefault="00E0128A" w:rsidP="00E0128A">
      <w:pPr>
        <w:rPr>
          <w:sz w:val="2"/>
          <w:szCs w:val="2"/>
        </w:rPr>
      </w:pPr>
    </w:p>
    <w:p w14:paraId="71801823" w14:textId="5A2AF5A4" w:rsidR="00E0128A" w:rsidRPr="00E0128A" w:rsidRDefault="00E0128A" w:rsidP="00E0128A">
      <w:pPr>
        <w:rPr>
          <w:sz w:val="2"/>
          <w:szCs w:val="2"/>
        </w:rPr>
      </w:pPr>
    </w:p>
    <w:p w14:paraId="3D1E8964" w14:textId="5789A1FC" w:rsidR="00E0128A" w:rsidRPr="00E0128A" w:rsidRDefault="00E0128A" w:rsidP="00E0128A">
      <w:pPr>
        <w:rPr>
          <w:sz w:val="2"/>
          <w:szCs w:val="2"/>
        </w:rPr>
      </w:pPr>
    </w:p>
    <w:p w14:paraId="56182686" w14:textId="778AC4AF" w:rsidR="00E0128A" w:rsidRPr="00E0128A" w:rsidRDefault="00E0128A" w:rsidP="00E0128A">
      <w:pPr>
        <w:rPr>
          <w:sz w:val="2"/>
          <w:szCs w:val="2"/>
        </w:rPr>
      </w:pPr>
    </w:p>
    <w:p w14:paraId="21A85DE5" w14:textId="5326D875" w:rsidR="00E0128A" w:rsidRPr="00E0128A" w:rsidRDefault="00E0128A" w:rsidP="00E0128A">
      <w:pPr>
        <w:rPr>
          <w:sz w:val="2"/>
          <w:szCs w:val="2"/>
        </w:rPr>
      </w:pPr>
    </w:p>
    <w:p w14:paraId="144AD82C" w14:textId="1653D765" w:rsidR="00E0128A" w:rsidRPr="00E0128A" w:rsidRDefault="00E0128A" w:rsidP="00E0128A">
      <w:pPr>
        <w:rPr>
          <w:sz w:val="2"/>
          <w:szCs w:val="2"/>
        </w:rPr>
      </w:pPr>
    </w:p>
    <w:p w14:paraId="297AF524" w14:textId="6D1B2970" w:rsidR="00E0128A" w:rsidRPr="00E0128A" w:rsidRDefault="00E0128A" w:rsidP="00E0128A">
      <w:pPr>
        <w:rPr>
          <w:sz w:val="2"/>
          <w:szCs w:val="2"/>
        </w:rPr>
      </w:pPr>
    </w:p>
    <w:p w14:paraId="461192D7" w14:textId="2B3B2457" w:rsidR="00E0128A" w:rsidRPr="00E0128A" w:rsidRDefault="00E0128A" w:rsidP="00E0128A">
      <w:pPr>
        <w:rPr>
          <w:sz w:val="2"/>
          <w:szCs w:val="2"/>
        </w:rPr>
      </w:pPr>
    </w:p>
    <w:p w14:paraId="16EDD61B" w14:textId="3D3B7BA3" w:rsidR="00E0128A" w:rsidRPr="00E0128A" w:rsidRDefault="00E0128A" w:rsidP="00E0128A">
      <w:pPr>
        <w:rPr>
          <w:sz w:val="2"/>
          <w:szCs w:val="2"/>
        </w:rPr>
      </w:pPr>
    </w:p>
    <w:p w14:paraId="2E02EE0A" w14:textId="4172B699" w:rsidR="00E0128A" w:rsidRPr="00E0128A" w:rsidRDefault="00E0128A" w:rsidP="00E0128A">
      <w:pPr>
        <w:rPr>
          <w:sz w:val="2"/>
          <w:szCs w:val="2"/>
        </w:rPr>
      </w:pPr>
    </w:p>
    <w:p w14:paraId="68D3D190" w14:textId="211B742E" w:rsidR="00E0128A" w:rsidRPr="00E0128A" w:rsidRDefault="00E0128A" w:rsidP="00E0128A">
      <w:pPr>
        <w:rPr>
          <w:sz w:val="2"/>
          <w:szCs w:val="2"/>
        </w:rPr>
      </w:pPr>
    </w:p>
    <w:p w14:paraId="3544CDA5" w14:textId="2B9210FA" w:rsidR="00E0128A" w:rsidRPr="00E0128A" w:rsidRDefault="00E0128A" w:rsidP="00E0128A">
      <w:pPr>
        <w:rPr>
          <w:sz w:val="2"/>
          <w:szCs w:val="2"/>
        </w:rPr>
      </w:pPr>
    </w:p>
    <w:p w14:paraId="1DA21F17" w14:textId="6F8F67C8" w:rsidR="00E0128A" w:rsidRPr="00E0128A" w:rsidRDefault="00E0128A" w:rsidP="00E0128A">
      <w:pPr>
        <w:rPr>
          <w:sz w:val="2"/>
          <w:szCs w:val="2"/>
        </w:rPr>
      </w:pPr>
    </w:p>
    <w:p w14:paraId="6B8D46DC" w14:textId="25E452A5" w:rsidR="00E0128A" w:rsidRPr="00E0128A" w:rsidRDefault="00E0128A" w:rsidP="00E0128A">
      <w:pPr>
        <w:rPr>
          <w:sz w:val="2"/>
          <w:szCs w:val="2"/>
        </w:rPr>
      </w:pPr>
    </w:p>
    <w:p w14:paraId="43434CFF" w14:textId="07EDB04D" w:rsidR="00E0128A" w:rsidRPr="00E0128A" w:rsidRDefault="00E0128A" w:rsidP="00E0128A">
      <w:pPr>
        <w:rPr>
          <w:sz w:val="2"/>
          <w:szCs w:val="2"/>
        </w:rPr>
      </w:pPr>
    </w:p>
    <w:p w14:paraId="44912F66" w14:textId="10D42317" w:rsidR="00E0128A" w:rsidRPr="00E0128A" w:rsidRDefault="00E0128A" w:rsidP="00E0128A">
      <w:pPr>
        <w:rPr>
          <w:sz w:val="2"/>
          <w:szCs w:val="2"/>
        </w:rPr>
      </w:pPr>
    </w:p>
    <w:p w14:paraId="3552E453" w14:textId="480E1C1E" w:rsidR="00E0128A" w:rsidRPr="00E0128A" w:rsidRDefault="00E0128A" w:rsidP="00E0128A">
      <w:pPr>
        <w:rPr>
          <w:sz w:val="2"/>
          <w:szCs w:val="2"/>
        </w:rPr>
      </w:pPr>
    </w:p>
    <w:p w14:paraId="60598E2D" w14:textId="66B04809" w:rsidR="00E0128A" w:rsidRPr="00E0128A" w:rsidRDefault="00E0128A" w:rsidP="00E0128A">
      <w:pPr>
        <w:rPr>
          <w:sz w:val="2"/>
          <w:szCs w:val="2"/>
        </w:rPr>
      </w:pPr>
    </w:p>
    <w:p w14:paraId="13C86C7F" w14:textId="0AF6F4D8" w:rsidR="00E0128A" w:rsidRPr="00E0128A" w:rsidRDefault="00E0128A" w:rsidP="00E0128A">
      <w:pPr>
        <w:rPr>
          <w:sz w:val="2"/>
          <w:szCs w:val="2"/>
        </w:rPr>
      </w:pPr>
    </w:p>
    <w:p w14:paraId="3F1BB87E" w14:textId="25819231" w:rsidR="00E0128A" w:rsidRPr="00E0128A" w:rsidRDefault="00E0128A" w:rsidP="00E0128A">
      <w:pPr>
        <w:rPr>
          <w:sz w:val="2"/>
          <w:szCs w:val="2"/>
        </w:rPr>
      </w:pPr>
    </w:p>
    <w:p w14:paraId="76D22229" w14:textId="76758038" w:rsidR="00E0128A" w:rsidRPr="00E0128A" w:rsidRDefault="00E0128A" w:rsidP="00E0128A">
      <w:pPr>
        <w:rPr>
          <w:sz w:val="2"/>
          <w:szCs w:val="2"/>
        </w:rPr>
      </w:pPr>
    </w:p>
    <w:p w14:paraId="14C4D1F8" w14:textId="5DB7C0AD" w:rsidR="00E0128A" w:rsidRPr="00E0128A" w:rsidRDefault="00E0128A" w:rsidP="00E0128A">
      <w:pPr>
        <w:rPr>
          <w:sz w:val="2"/>
          <w:szCs w:val="2"/>
        </w:rPr>
      </w:pPr>
    </w:p>
    <w:p w14:paraId="6D67A5C8" w14:textId="3C4FC9F1" w:rsidR="00E0128A" w:rsidRPr="00E0128A" w:rsidRDefault="00E0128A" w:rsidP="00E0128A">
      <w:pPr>
        <w:rPr>
          <w:sz w:val="2"/>
          <w:szCs w:val="2"/>
        </w:rPr>
      </w:pPr>
    </w:p>
    <w:p w14:paraId="5C02E5C3" w14:textId="7635410E" w:rsidR="00E0128A" w:rsidRPr="00E0128A" w:rsidRDefault="00E0128A" w:rsidP="00E0128A">
      <w:pPr>
        <w:rPr>
          <w:sz w:val="2"/>
          <w:szCs w:val="2"/>
        </w:rPr>
      </w:pPr>
    </w:p>
    <w:p w14:paraId="740DA068" w14:textId="49CFAC64" w:rsidR="00E0128A" w:rsidRPr="00E0128A" w:rsidRDefault="00E0128A" w:rsidP="00E0128A">
      <w:pPr>
        <w:rPr>
          <w:sz w:val="2"/>
          <w:szCs w:val="2"/>
        </w:rPr>
      </w:pPr>
    </w:p>
    <w:p w14:paraId="3F1566D9" w14:textId="3317699A" w:rsidR="00E0128A" w:rsidRPr="00E0128A" w:rsidRDefault="00E0128A" w:rsidP="00E0128A">
      <w:pPr>
        <w:rPr>
          <w:sz w:val="2"/>
          <w:szCs w:val="2"/>
        </w:rPr>
      </w:pPr>
    </w:p>
    <w:p w14:paraId="243AF976" w14:textId="0580E668" w:rsidR="00E0128A" w:rsidRPr="00E0128A" w:rsidRDefault="00E0128A" w:rsidP="00E0128A">
      <w:pPr>
        <w:rPr>
          <w:sz w:val="2"/>
          <w:szCs w:val="2"/>
        </w:rPr>
      </w:pPr>
    </w:p>
    <w:p w14:paraId="3D13E2A6" w14:textId="3EEABCFE" w:rsidR="00E0128A" w:rsidRPr="00E0128A" w:rsidRDefault="00E0128A" w:rsidP="00E0128A">
      <w:pPr>
        <w:rPr>
          <w:sz w:val="2"/>
          <w:szCs w:val="2"/>
        </w:rPr>
      </w:pPr>
    </w:p>
    <w:p w14:paraId="4E612913" w14:textId="00719EB7" w:rsidR="00E0128A" w:rsidRPr="00E0128A" w:rsidRDefault="00E0128A" w:rsidP="00E0128A">
      <w:pPr>
        <w:rPr>
          <w:sz w:val="2"/>
          <w:szCs w:val="2"/>
        </w:rPr>
      </w:pPr>
    </w:p>
    <w:p w14:paraId="21E279AC" w14:textId="08626EE4" w:rsidR="00E0128A" w:rsidRPr="00E0128A" w:rsidRDefault="00E0128A" w:rsidP="00E0128A">
      <w:pPr>
        <w:rPr>
          <w:sz w:val="2"/>
          <w:szCs w:val="2"/>
        </w:rPr>
      </w:pPr>
    </w:p>
    <w:p w14:paraId="4344D0AC" w14:textId="42061C48" w:rsidR="00E0128A" w:rsidRPr="00E0128A" w:rsidRDefault="00E0128A" w:rsidP="00E0128A">
      <w:pPr>
        <w:rPr>
          <w:sz w:val="2"/>
          <w:szCs w:val="2"/>
        </w:rPr>
      </w:pPr>
    </w:p>
    <w:p w14:paraId="7F77C461" w14:textId="30B5AF5B" w:rsidR="00E0128A" w:rsidRPr="00E0128A" w:rsidRDefault="00E0128A" w:rsidP="00E0128A">
      <w:pPr>
        <w:rPr>
          <w:sz w:val="2"/>
          <w:szCs w:val="2"/>
        </w:rPr>
      </w:pPr>
    </w:p>
    <w:p w14:paraId="4515021C" w14:textId="51FED406" w:rsidR="00E0128A" w:rsidRPr="00E0128A" w:rsidRDefault="00E0128A" w:rsidP="00E0128A">
      <w:pPr>
        <w:rPr>
          <w:sz w:val="2"/>
          <w:szCs w:val="2"/>
        </w:rPr>
      </w:pPr>
    </w:p>
    <w:p w14:paraId="3818BA94" w14:textId="27BA95C9" w:rsidR="00E0128A" w:rsidRPr="00E0128A" w:rsidRDefault="00E0128A" w:rsidP="00E0128A">
      <w:pPr>
        <w:rPr>
          <w:sz w:val="2"/>
          <w:szCs w:val="2"/>
        </w:rPr>
      </w:pPr>
    </w:p>
    <w:p w14:paraId="3C110794" w14:textId="745C7E25" w:rsidR="00E0128A" w:rsidRPr="00E0128A" w:rsidRDefault="00E0128A" w:rsidP="00E0128A">
      <w:pPr>
        <w:rPr>
          <w:sz w:val="2"/>
          <w:szCs w:val="2"/>
        </w:rPr>
      </w:pPr>
    </w:p>
    <w:p w14:paraId="1B60594A" w14:textId="5A4E2B7F" w:rsidR="00E0128A" w:rsidRPr="00E0128A" w:rsidRDefault="00E0128A" w:rsidP="00E0128A">
      <w:pPr>
        <w:rPr>
          <w:sz w:val="2"/>
          <w:szCs w:val="2"/>
        </w:rPr>
      </w:pPr>
    </w:p>
    <w:p w14:paraId="03E78926" w14:textId="64851A65" w:rsidR="00E0128A" w:rsidRPr="00E0128A" w:rsidRDefault="00E0128A" w:rsidP="00E0128A">
      <w:pPr>
        <w:rPr>
          <w:sz w:val="2"/>
          <w:szCs w:val="2"/>
        </w:rPr>
      </w:pPr>
    </w:p>
    <w:p w14:paraId="6152793E" w14:textId="34023696" w:rsidR="00E0128A" w:rsidRPr="00E0128A" w:rsidRDefault="00E0128A" w:rsidP="00E0128A">
      <w:pPr>
        <w:rPr>
          <w:sz w:val="2"/>
          <w:szCs w:val="2"/>
        </w:rPr>
      </w:pPr>
    </w:p>
    <w:p w14:paraId="53F4E405" w14:textId="74DC7140" w:rsidR="00E0128A" w:rsidRPr="00E0128A" w:rsidRDefault="00E0128A" w:rsidP="00E0128A">
      <w:pPr>
        <w:rPr>
          <w:sz w:val="2"/>
          <w:szCs w:val="2"/>
        </w:rPr>
      </w:pPr>
    </w:p>
    <w:p w14:paraId="47F1917F" w14:textId="196788AF" w:rsidR="00E0128A" w:rsidRPr="00E0128A" w:rsidRDefault="00E0128A" w:rsidP="00E0128A">
      <w:pPr>
        <w:rPr>
          <w:sz w:val="2"/>
          <w:szCs w:val="2"/>
        </w:rPr>
      </w:pPr>
    </w:p>
    <w:p w14:paraId="33F3695B" w14:textId="1C1DA25A" w:rsidR="00E0128A" w:rsidRPr="00E0128A" w:rsidRDefault="00E0128A" w:rsidP="00E0128A">
      <w:pPr>
        <w:rPr>
          <w:sz w:val="2"/>
          <w:szCs w:val="2"/>
        </w:rPr>
      </w:pPr>
    </w:p>
    <w:p w14:paraId="37EA0574" w14:textId="27DFF3CE" w:rsidR="00E0128A" w:rsidRPr="00E0128A" w:rsidRDefault="00E0128A" w:rsidP="00E0128A">
      <w:pPr>
        <w:rPr>
          <w:sz w:val="2"/>
          <w:szCs w:val="2"/>
        </w:rPr>
      </w:pPr>
    </w:p>
    <w:p w14:paraId="5598F64F" w14:textId="682E11AF" w:rsidR="00E0128A" w:rsidRPr="00E0128A" w:rsidRDefault="00E0128A" w:rsidP="00E0128A">
      <w:pPr>
        <w:rPr>
          <w:sz w:val="2"/>
          <w:szCs w:val="2"/>
        </w:rPr>
      </w:pPr>
    </w:p>
    <w:p w14:paraId="4A69505F" w14:textId="453D38A2" w:rsidR="00E0128A" w:rsidRPr="00E0128A" w:rsidRDefault="00E0128A" w:rsidP="00E0128A">
      <w:pPr>
        <w:rPr>
          <w:sz w:val="2"/>
          <w:szCs w:val="2"/>
        </w:rPr>
      </w:pPr>
    </w:p>
    <w:p w14:paraId="58B27CCF" w14:textId="526B08DC" w:rsidR="00E0128A" w:rsidRPr="00E0128A" w:rsidRDefault="00E0128A" w:rsidP="00E0128A">
      <w:pPr>
        <w:rPr>
          <w:sz w:val="2"/>
          <w:szCs w:val="2"/>
        </w:rPr>
      </w:pPr>
    </w:p>
    <w:p w14:paraId="6F3FBCD5" w14:textId="7B3C1A35" w:rsidR="00E0128A" w:rsidRPr="00E0128A" w:rsidRDefault="00E0128A" w:rsidP="00E0128A">
      <w:pPr>
        <w:rPr>
          <w:sz w:val="2"/>
          <w:szCs w:val="2"/>
        </w:rPr>
      </w:pPr>
    </w:p>
    <w:p w14:paraId="4BC65392" w14:textId="1280ECAC" w:rsidR="00E0128A" w:rsidRPr="00E0128A" w:rsidRDefault="00E0128A" w:rsidP="00E0128A">
      <w:pPr>
        <w:rPr>
          <w:sz w:val="2"/>
          <w:szCs w:val="2"/>
        </w:rPr>
      </w:pPr>
    </w:p>
    <w:p w14:paraId="770433C9" w14:textId="774393C9" w:rsidR="00E0128A" w:rsidRPr="00E0128A" w:rsidRDefault="00E0128A" w:rsidP="00E0128A">
      <w:pPr>
        <w:rPr>
          <w:sz w:val="2"/>
          <w:szCs w:val="2"/>
        </w:rPr>
      </w:pPr>
    </w:p>
    <w:p w14:paraId="76898A44" w14:textId="158A4379" w:rsidR="00E0128A" w:rsidRPr="00E0128A" w:rsidRDefault="00E0128A" w:rsidP="00E0128A">
      <w:pPr>
        <w:rPr>
          <w:sz w:val="2"/>
          <w:szCs w:val="2"/>
        </w:rPr>
      </w:pPr>
    </w:p>
    <w:p w14:paraId="744B3AAB" w14:textId="0516976E" w:rsidR="00E0128A" w:rsidRPr="00E0128A" w:rsidRDefault="00E0128A" w:rsidP="00E0128A">
      <w:pPr>
        <w:rPr>
          <w:sz w:val="2"/>
          <w:szCs w:val="2"/>
        </w:rPr>
      </w:pPr>
    </w:p>
    <w:p w14:paraId="4EBBFA40" w14:textId="1C7C584C" w:rsidR="00E0128A" w:rsidRPr="00E0128A" w:rsidRDefault="00E0128A" w:rsidP="00E0128A">
      <w:pPr>
        <w:rPr>
          <w:sz w:val="2"/>
          <w:szCs w:val="2"/>
        </w:rPr>
      </w:pPr>
    </w:p>
    <w:p w14:paraId="6954166D" w14:textId="59ED43FD" w:rsidR="00E0128A" w:rsidRPr="00E0128A" w:rsidRDefault="00E0128A" w:rsidP="00E0128A">
      <w:pPr>
        <w:rPr>
          <w:sz w:val="2"/>
          <w:szCs w:val="2"/>
        </w:rPr>
      </w:pPr>
    </w:p>
    <w:p w14:paraId="7E562C6E" w14:textId="4AF36AE7" w:rsidR="00E0128A" w:rsidRPr="00E0128A" w:rsidRDefault="00E0128A" w:rsidP="00E0128A">
      <w:pPr>
        <w:rPr>
          <w:sz w:val="2"/>
          <w:szCs w:val="2"/>
        </w:rPr>
      </w:pPr>
    </w:p>
    <w:p w14:paraId="7758EBF8" w14:textId="296170F2" w:rsidR="00E0128A" w:rsidRPr="00E0128A" w:rsidRDefault="00E0128A" w:rsidP="00E0128A">
      <w:pPr>
        <w:rPr>
          <w:sz w:val="2"/>
          <w:szCs w:val="2"/>
        </w:rPr>
      </w:pPr>
    </w:p>
    <w:p w14:paraId="1A36C477" w14:textId="421BC6D2" w:rsidR="00E0128A" w:rsidRPr="00E0128A" w:rsidRDefault="00E0128A" w:rsidP="00E0128A">
      <w:pPr>
        <w:rPr>
          <w:sz w:val="2"/>
          <w:szCs w:val="2"/>
        </w:rPr>
      </w:pPr>
    </w:p>
    <w:p w14:paraId="3EA74BF8" w14:textId="331A2F3A" w:rsidR="00E0128A" w:rsidRPr="00E0128A" w:rsidRDefault="00E0128A" w:rsidP="00E0128A">
      <w:pPr>
        <w:rPr>
          <w:sz w:val="2"/>
          <w:szCs w:val="2"/>
        </w:rPr>
      </w:pPr>
    </w:p>
    <w:p w14:paraId="0E929E83" w14:textId="29D7C449" w:rsidR="00E0128A" w:rsidRPr="00E0128A" w:rsidRDefault="00E0128A" w:rsidP="00E0128A">
      <w:pPr>
        <w:rPr>
          <w:sz w:val="2"/>
          <w:szCs w:val="2"/>
        </w:rPr>
      </w:pPr>
    </w:p>
    <w:p w14:paraId="5591DCF1" w14:textId="57D5DAC6" w:rsidR="00E0128A" w:rsidRPr="00E0128A" w:rsidRDefault="00E0128A" w:rsidP="00E0128A">
      <w:pPr>
        <w:rPr>
          <w:sz w:val="2"/>
          <w:szCs w:val="2"/>
        </w:rPr>
      </w:pPr>
    </w:p>
    <w:p w14:paraId="4236B3DF" w14:textId="479F58F7" w:rsidR="00E0128A" w:rsidRPr="00E0128A" w:rsidRDefault="00E0128A" w:rsidP="00E0128A">
      <w:pPr>
        <w:rPr>
          <w:sz w:val="2"/>
          <w:szCs w:val="2"/>
        </w:rPr>
      </w:pPr>
    </w:p>
    <w:p w14:paraId="4724C53C" w14:textId="68AF6FE7" w:rsidR="00E0128A" w:rsidRPr="00E0128A" w:rsidRDefault="00E0128A" w:rsidP="00E0128A">
      <w:pPr>
        <w:rPr>
          <w:sz w:val="2"/>
          <w:szCs w:val="2"/>
        </w:rPr>
      </w:pPr>
    </w:p>
    <w:p w14:paraId="2D64DA58" w14:textId="11192B40" w:rsidR="00E0128A" w:rsidRPr="00E0128A" w:rsidRDefault="00E0128A" w:rsidP="00E0128A">
      <w:pPr>
        <w:rPr>
          <w:sz w:val="2"/>
          <w:szCs w:val="2"/>
        </w:rPr>
      </w:pPr>
    </w:p>
    <w:p w14:paraId="0D9D0275" w14:textId="5B73EB90" w:rsidR="00E0128A" w:rsidRPr="00E0128A" w:rsidRDefault="00E0128A" w:rsidP="00E0128A">
      <w:pPr>
        <w:rPr>
          <w:sz w:val="2"/>
          <w:szCs w:val="2"/>
        </w:rPr>
      </w:pPr>
    </w:p>
    <w:p w14:paraId="0920E1D6" w14:textId="4D847F25" w:rsidR="00E0128A" w:rsidRPr="00E0128A" w:rsidRDefault="00E0128A" w:rsidP="00E0128A">
      <w:pPr>
        <w:rPr>
          <w:sz w:val="2"/>
          <w:szCs w:val="2"/>
        </w:rPr>
      </w:pPr>
    </w:p>
    <w:p w14:paraId="6F0E9551" w14:textId="1D832D54" w:rsidR="00E0128A" w:rsidRPr="00E0128A" w:rsidRDefault="00E0128A" w:rsidP="00E0128A">
      <w:pPr>
        <w:rPr>
          <w:sz w:val="2"/>
          <w:szCs w:val="2"/>
        </w:rPr>
      </w:pPr>
    </w:p>
    <w:p w14:paraId="4C6EAE61" w14:textId="4D24A84A" w:rsidR="00E0128A" w:rsidRPr="00E0128A" w:rsidRDefault="00E0128A" w:rsidP="00E0128A">
      <w:pPr>
        <w:rPr>
          <w:sz w:val="2"/>
          <w:szCs w:val="2"/>
        </w:rPr>
      </w:pPr>
    </w:p>
    <w:p w14:paraId="1258EBB0" w14:textId="78567961" w:rsidR="00E0128A" w:rsidRPr="00E0128A" w:rsidRDefault="00E0128A" w:rsidP="00E0128A">
      <w:pPr>
        <w:rPr>
          <w:sz w:val="2"/>
          <w:szCs w:val="2"/>
        </w:rPr>
      </w:pPr>
    </w:p>
    <w:p w14:paraId="287B7227" w14:textId="22D71C02" w:rsidR="00E0128A" w:rsidRPr="00E0128A" w:rsidRDefault="00E0128A" w:rsidP="00E0128A">
      <w:pPr>
        <w:rPr>
          <w:sz w:val="2"/>
          <w:szCs w:val="2"/>
        </w:rPr>
      </w:pPr>
    </w:p>
    <w:p w14:paraId="315A4A66" w14:textId="6FE50471" w:rsidR="00E0128A" w:rsidRPr="00E0128A" w:rsidRDefault="00E0128A" w:rsidP="00E0128A">
      <w:pPr>
        <w:rPr>
          <w:sz w:val="2"/>
          <w:szCs w:val="2"/>
        </w:rPr>
      </w:pPr>
    </w:p>
    <w:p w14:paraId="3FE857A4" w14:textId="4F76FA54" w:rsidR="00E0128A" w:rsidRPr="00E0128A" w:rsidRDefault="00E0128A" w:rsidP="00E0128A">
      <w:pPr>
        <w:rPr>
          <w:sz w:val="2"/>
          <w:szCs w:val="2"/>
        </w:rPr>
      </w:pPr>
    </w:p>
    <w:p w14:paraId="226E5ADC" w14:textId="7EA06470" w:rsidR="00E0128A" w:rsidRPr="00E0128A" w:rsidRDefault="00E0128A" w:rsidP="00E0128A">
      <w:pPr>
        <w:rPr>
          <w:sz w:val="2"/>
          <w:szCs w:val="2"/>
        </w:rPr>
      </w:pPr>
    </w:p>
    <w:p w14:paraId="6A3A1791" w14:textId="51A711AE" w:rsidR="00E0128A" w:rsidRPr="00E0128A" w:rsidRDefault="00E0128A" w:rsidP="00E0128A">
      <w:pPr>
        <w:rPr>
          <w:sz w:val="2"/>
          <w:szCs w:val="2"/>
        </w:rPr>
      </w:pPr>
    </w:p>
    <w:p w14:paraId="115E31A8" w14:textId="65A3ADA8" w:rsidR="00E0128A" w:rsidRPr="00E0128A" w:rsidRDefault="00E0128A" w:rsidP="00E0128A">
      <w:pPr>
        <w:rPr>
          <w:sz w:val="2"/>
          <w:szCs w:val="2"/>
        </w:rPr>
      </w:pPr>
    </w:p>
    <w:p w14:paraId="5349E5A4" w14:textId="54FB95B9" w:rsidR="00E0128A" w:rsidRPr="00E0128A" w:rsidRDefault="00E0128A" w:rsidP="00E0128A">
      <w:pPr>
        <w:rPr>
          <w:sz w:val="2"/>
          <w:szCs w:val="2"/>
        </w:rPr>
      </w:pPr>
    </w:p>
    <w:p w14:paraId="52ABCF8B" w14:textId="2445F292" w:rsidR="00E0128A" w:rsidRPr="00E0128A" w:rsidRDefault="00E0128A" w:rsidP="00E0128A">
      <w:pPr>
        <w:rPr>
          <w:sz w:val="2"/>
          <w:szCs w:val="2"/>
        </w:rPr>
      </w:pPr>
    </w:p>
    <w:p w14:paraId="2A77942C" w14:textId="487C1A40" w:rsidR="00E0128A" w:rsidRPr="00E0128A" w:rsidRDefault="00E0128A" w:rsidP="00E0128A">
      <w:pPr>
        <w:rPr>
          <w:sz w:val="2"/>
          <w:szCs w:val="2"/>
        </w:rPr>
      </w:pPr>
    </w:p>
    <w:p w14:paraId="5C07E0EA" w14:textId="354C5EC7" w:rsidR="00E0128A" w:rsidRPr="00E0128A" w:rsidRDefault="00E0128A" w:rsidP="00E0128A">
      <w:pPr>
        <w:rPr>
          <w:sz w:val="2"/>
          <w:szCs w:val="2"/>
        </w:rPr>
      </w:pPr>
    </w:p>
    <w:p w14:paraId="4DDCD61A" w14:textId="2C0E8D2C" w:rsidR="00E0128A" w:rsidRPr="00E0128A" w:rsidRDefault="00E0128A" w:rsidP="00E0128A">
      <w:pPr>
        <w:rPr>
          <w:sz w:val="2"/>
          <w:szCs w:val="2"/>
        </w:rPr>
      </w:pPr>
    </w:p>
    <w:p w14:paraId="454A8FC6" w14:textId="587A8102" w:rsidR="00E0128A" w:rsidRPr="00E0128A" w:rsidRDefault="00E0128A" w:rsidP="00E0128A">
      <w:pPr>
        <w:rPr>
          <w:sz w:val="2"/>
          <w:szCs w:val="2"/>
        </w:rPr>
      </w:pPr>
    </w:p>
    <w:p w14:paraId="6EB42103" w14:textId="0F635087" w:rsidR="00E0128A" w:rsidRPr="00E0128A" w:rsidRDefault="00E0128A" w:rsidP="00E0128A">
      <w:pPr>
        <w:rPr>
          <w:sz w:val="2"/>
          <w:szCs w:val="2"/>
        </w:rPr>
      </w:pPr>
    </w:p>
    <w:p w14:paraId="7014F5D3" w14:textId="6F2794FD" w:rsidR="00E0128A" w:rsidRPr="00E0128A" w:rsidRDefault="00E0128A" w:rsidP="00E0128A">
      <w:pPr>
        <w:rPr>
          <w:sz w:val="2"/>
          <w:szCs w:val="2"/>
        </w:rPr>
      </w:pPr>
    </w:p>
    <w:p w14:paraId="5C8B9922" w14:textId="727E847E" w:rsidR="00E0128A" w:rsidRPr="00E0128A" w:rsidRDefault="00E0128A" w:rsidP="00E0128A">
      <w:pPr>
        <w:rPr>
          <w:sz w:val="2"/>
          <w:szCs w:val="2"/>
        </w:rPr>
      </w:pPr>
    </w:p>
    <w:p w14:paraId="7AADB920" w14:textId="75A3FB6E" w:rsidR="00E0128A" w:rsidRPr="00E0128A" w:rsidRDefault="00E0128A" w:rsidP="00E0128A">
      <w:pPr>
        <w:rPr>
          <w:sz w:val="2"/>
          <w:szCs w:val="2"/>
        </w:rPr>
      </w:pPr>
    </w:p>
    <w:p w14:paraId="2EF1A013" w14:textId="0696CF26" w:rsidR="00E0128A" w:rsidRPr="00E0128A" w:rsidRDefault="00E0128A" w:rsidP="00E0128A">
      <w:pPr>
        <w:rPr>
          <w:sz w:val="2"/>
          <w:szCs w:val="2"/>
        </w:rPr>
      </w:pPr>
    </w:p>
    <w:p w14:paraId="62959AE7" w14:textId="20646F4E" w:rsidR="00E0128A" w:rsidRPr="00E0128A" w:rsidRDefault="00E0128A" w:rsidP="00E0128A">
      <w:pPr>
        <w:rPr>
          <w:sz w:val="2"/>
          <w:szCs w:val="2"/>
        </w:rPr>
      </w:pPr>
    </w:p>
    <w:p w14:paraId="480EBF94" w14:textId="78D86C1A" w:rsidR="00E0128A" w:rsidRPr="00E0128A" w:rsidRDefault="00E0128A" w:rsidP="00E0128A">
      <w:pPr>
        <w:rPr>
          <w:sz w:val="2"/>
          <w:szCs w:val="2"/>
        </w:rPr>
      </w:pPr>
    </w:p>
    <w:p w14:paraId="21B80B65" w14:textId="2C99F58A" w:rsidR="00E0128A" w:rsidRPr="00E0128A" w:rsidRDefault="00E0128A" w:rsidP="00E0128A">
      <w:pPr>
        <w:rPr>
          <w:sz w:val="2"/>
          <w:szCs w:val="2"/>
        </w:rPr>
      </w:pPr>
    </w:p>
    <w:p w14:paraId="296D6C6D" w14:textId="65E55B66" w:rsidR="00E0128A" w:rsidRPr="00E0128A" w:rsidRDefault="00E0128A" w:rsidP="00E0128A">
      <w:pPr>
        <w:rPr>
          <w:sz w:val="2"/>
          <w:szCs w:val="2"/>
        </w:rPr>
      </w:pPr>
    </w:p>
    <w:p w14:paraId="2AF05509" w14:textId="60FB1335" w:rsidR="00E0128A" w:rsidRPr="00E0128A" w:rsidRDefault="00E0128A" w:rsidP="00E0128A">
      <w:pPr>
        <w:rPr>
          <w:sz w:val="2"/>
          <w:szCs w:val="2"/>
        </w:rPr>
      </w:pPr>
    </w:p>
    <w:p w14:paraId="6ACF000C" w14:textId="1147C64C" w:rsidR="00E0128A" w:rsidRPr="00E0128A" w:rsidRDefault="00E0128A" w:rsidP="00AC21F4">
      <w:pPr>
        <w:tabs>
          <w:tab w:val="left" w:pos="7170"/>
        </w:tabs>
        <w:rPr>
          <w:sz w:val="2"/>
          <w:szCs w:val="2"/>
        </w:rPr>
      </w:pPr>
    </w:p>
    <w:p w14:paraId="4F015CB3" w14:textId="024E2456" w:rsidR="00E0128A" w:rsidRPr="00E0128A" w:rsidRDefault="00E0128A" w:rsidP="00E0128A">
      <w:pPr>
        <w:rPr>
          <w:sz w:val="2"/>
          <w:szCs w:val="2"/>
        </w:rPr>
      </w:pPr>
    </w:p>
    <w:p w14:paraId="0AD49A89" w14:textId="19394274" w:rsidR="00E0128A" w:rsidRPr="00E0128A" w:rsidRDefault="00E0128A" w:rsidP="00E0128A">
      <w:pPr>
        <w:rPr>
          <w:sz w:val="2"/>
          <w:szCs w:val="2"/>
        </w:rPr>
      </w:pPr>
    </w:p>
    <w:p w14:paraId="44B72DF4" w14:textId="426AC1B8" w:rsidR="00E0128A" w:rsidRPr="00E0128A" w:rsidRDefault="00E0128A" w:rsidP="00E0128A">
      <w:pPr>
        <w:rPr>
          <w:sz w:val="2"/>
          <w:szCs w:val="2"/>
        </w:rPr>
      </w:pPr>
    </w:p>
    <w:p w14:paraId="14968A5C" w14:textId="6E46AF14" w:rsidR="00E0128A" w:rsidRPr="00E0128A" w:rsidRDefault="00E0128A" w:rsidP="00E0128A">
      <w:pPr>
        <w:rPr>
          <w:sz w:val="2"/>
          <w:szCs w:val="2"/>
        </w:rPr>
      </w:pPr>
    </w:p>
    <w:p w14:paraId="28B7934B" w14:textId="259A75FF" w:rsidR="00E0128A" w:rsidRPr="00E0128A" w:rsidRDefault="00E0128A" w:rsidP="00E0128A">
      <w:pPr>
        <w:rPr>
          <w:sz w:val="2"/>
          <w:szCs w:val="2"/>
        </w:rPr>
      </w:pPr>
    </w:p>
    <w:p w14:paraId="31AD71A2" w14:textId="65ED1DF4" w:rsidR="00E0128A" w:rsidRPr="00E0128A" w:rsidRDefault="00E0128A" w:rsidP="00E0128A">
      <w:pPr>
        <w:rPr>
          <w:sz w:val="2"/>
          <w:szCs w:val="2"/>
        </w:rPr>
      </w:pPr>
    </w:p>
    <w:p w14:paraId="54A30C21" w14:textId="0E153CD0" w:rsidR="00E0128A" w:rsidRPr="00E0128A" w:rsidRDefault="00E0128A" w:rsidP="00E0128A">
      <w:pPr>
        <w:rPr>
          <w:sz w:val="2"/>
          <w:szCs w:val="2"/>
        </w:rPr>
      </w:pPr>
    </w:p>
    <w:p w14:paraId="5FCA9D79" w14:textId="7B0827B6" w:rsidR="00E0128A" w:rsidRPr="00E0128A" w:rsidRDefault="00E0128A" w:rsidP="00E0128A">
      <w:pPr>
        <w:rPr>
          <w:sz w:val="2"/>
          <w:szCs w:val="2"/>
        </w:rPr>
      </w:pPr>
    </w:p>
    <w:p w14:paraId="02E85B85" w14:textId="270BAE19" w:rsidR="00E0128A" w:rsidRPr="00E0128A" w:rsidRDefault="00E0128A" w:rsidP="00E0128A">
      <w:pPr>
        <w:rPr>
          <w:sz w:val="2"/>
          <w:szCs w:val="2"/>
        </w:rPr>
      </w:pPr>
    </w:p>
    <w:p w14:paraId="0622B214" w14:textId="7C166E32" w:rsidR="00E0128A" w:rsidRPr="00E0128A" w:rsidRDefault="00E0128A" w:rsidP="00E0128A">
      <w:pPr>
        <w:rPr>
          <w:sz w:val="2"/>
          <w:szCs w:val="2"/>
        </w:rPr>
      </w:pPr>
    </w:p>
    <w:p w14:paraId="038E7891" w14:textId="0BB404A8" w:rsidR="00E0128A" w:rsidRPr="00E0128A" w:rsidRDefault="00E0128A" w:rsidP="00E0128A">
      <w:pPr>
        <w:rPr>
          <w:sz w:val="2"/>
          <w:szCs w:val="2"/>
        </w:rPr>
      </w:pPr>
    </w:p>
    <w:p w14:paraId="14235A6E" w14:textId="2B50E6AF" w:rsidR="00E0128A" w:rsidRPr="00E0128A" w:rsidRDefault="00E0128A" w:rsidP="00E0128A">
      <w:pPr>
        <w:rPr>
          <w:sz w:val="2"/>
          <w:szCs w:val="2"/>
        </w:rPr>
      </w:pPr>
    </w:p>
    <w:p w14:paraId="59AE8E4E" w14:textId="18963229" w:rsidR="00E0128A" w:rsidRPr="00E0128A" w:rsidRDefault="00E0128A" w:rsidP="00E0128A">
      <w:pPr>
        <w:rPr>
          <w:sz w:val="2"/>
          <w:szCs w:val="2"/>
        </w:rPr>
      </w:pPr>
    </w:p>
    <w:p w14:paraId="550F10FB" w14:textId="3E0B4EF7" w:rsidR="00E0128A" w:rsidRPr="00E0128A" w:rsidRDefault="00E0128A" w:rsidP="00E0128A">
      <w:pPr>
        <w:rPr>
          <w:sz w:val="2"/>
          <w:szCs w:val="2"/>
        </w:rPr>
      </w:pPr>
    </w:p>
    <w:p w14:paraId="52E13524" w14:textId="24C096FF" w:rsidR="00E0128A" w:rsidRPr="00E0128A" w:rsidRDefault="00E0128A" w:rsidP="00E0128A">
      <w:pPr>
        <w:rPr>
          <w:sz w:val="2"/>
          <w:szCs w:val="2"/>
        </w:rPr>
      </w:pPr>
    </w:p>
    <w:p w14:paraId="794574BE" w14:textId="41A42F02" w:rsidR="00E0128A" w:rsidRPr="00E0128A" w:rsidRDefault="00E0128A" w:rsidP="00AC21F4">
      <w:pPr>
        <w:tabs>
          <w:tab w:val="left" w:pos="5280"/>
        </w:tabs>
        <w:rPr>
          <w:sz w:val="2"/>
          <w:szCs w:val="2"/>
        </w:rPr>
      </w:pPr>
    </w:p>
    <w:p w14:paraId="2C903D13" w14:textId="3483D8E5" w:rsidR="00E0128A" w:rsidRPr="00E0128A" w:rsidRDefault="00E0128A" w:rsidP="00E0128A">
      <w:pPr>
        <w:rPr>
          <w:sz w:val="2"/>
          <w:szCs w:val="2"/>
        </w:rPr>
      </w:pPr>
    </w:p>
    <w:p w14:paraId="41249E9C" w14:textId="34E5A336" w:rsidR="00E0128A" w:rsidRPr="00E0128A" w:rsidRDefault="00E0128A" w:rsidP="00E0128A">
      <w:pPr>
        <w:rPr>
          <w:sz w:val="2"/>
          <w:szCs w:val="2"/>
        </w:rPr>
      </w:pPr>
    </w:p>
    <w:p w14:paraId="68B30E9B" w14:textId="38442ECB" w:rsidR="00E0128A" w:rsidRPr="00E0128A" w:rsidRDefault="00E0128A" w:rsidP="00E0128A">
      <w:pPr>
        <w:rPr>
          <w:sz w:val="2"/>
          <w:szCs w:val="2"/>
        </w:rPr>
      </w:pPr>
    </w:p>
    <w:p w14:paraId="2AC3FD76" w14:textId="3BDF57EE" w:rsidR="00E0128A" w:rsidRPr="00E0128A" w:rsidRDefault="00E0128A" w:rsidP="00E0128A">
      <w:pPr>
        <w:rPr>
          <w:sz w:val="2"/>
          <w:szCs w:val="2"/>
        </w:rPr>
      </w:pPr>
    </w:p>
    <w:p w14:paraId="023D2AEB" w14:textId="7FA42A98" w:rsidR="00E0128A" w:rsidRPr="00E0128A" w:rsidRDefault="00E0128A" w:rsidP="00E0128A">
      <w:pPr>
        <w:rPr>
          <w:sz w:val="2"/>
          <w:szCs w:val="2"/>
        </w:rPr>
      </w:pPr>
    </w:p>
    <w:p w14:paraId="58031663" w14:textId="097EA69D" w:rsidR="00E0128A" w:rsidRPr="00E0128A" w:rsidRDefault="00E0128A" w:rsidP="00E0128A">
      <w:pPr>
        <w:rPr>
          <w:sz w:val="2"/>
          <w:szCs w:val="2"/>
        </w:rPr>
      </w:pPr>
    </w:p>
    <w:p w14:paraId="5ACA95EC" w14:textId="28E6641D" w:rsidR="00E0128A" w:rsidRPr="00E0128A" w:rsidRDefault="00E0128A" w:rsidP="00E0128A">
      <w:pPr>
        <w:rPr>
          <w:sz w:val="2"/>
          <w:szCs w:val="2"/>
        </w:rPr>
      </w:pPr>
    </w:p>
    <w:p w14:paraId="299B7D29" w14:textId="4D1D5274" w:rsidR="00E0128A" w:rsidRPr="00E0128A" w:rsidRDefault="00E0128A" w:rsidP="00E0128A">
      <w:pPr>
        <w:rPr>
          <w:sz w:val="2"/>
          <w:szCs w:val="2"/>
        </w:rPr>
      </w:pPr>
    </w:p>
    <w:p w14:paraId="78F10DB2" w14:textId="52A75289" w:rsidR="00E0128A" w:rsidRPr="00E0128A" w:rsidRDefault="00E0128A" w:rsidP="00E0128A">
      <w:pPr>
        <w:rPr>
          <w:sz w:val="2"/>
          <w:szCs w:val="2"/>
        </w:rPr>
      </w:pPr>
    </w:p>
    <w:p w14:paraId="781628C2" w14:textId="05269643" w:rsidR="00E0128A" w:rsidRPr="00E0128A" w:rsidRDefault="00E0128A" w:rsidP="00E0128A">
      <w:pPr>
        <w:rPr>
          <w:sz w:val="2"/>
          <w:szCs w:val="2"/>
        </w:rPr>
      </w:pPr>
    </w:p>
    <w:p w14:paraId="345F3E84" w14:textId="44EE0DF1" w:rsidR="00E0128A" w:rsidRPr="00E0128A" w:rsidRDefault="00E0128A" w:rsidP="00E0128A">
      <w:pPr>
        <w:rPr>
          <w:sz w:val="2"/>
          <w:szCs w:val="2"/>
        </w:rPr>
      </w:pPr>
    </w:p>
    <w:p w14:paraId="7B99B508" w14:textId="52C2F5FB" w:rsidR="00E0128A" w:rsidRPr="00E0128A" w:rsidRDefault="00E0128A" w:rsidP="00E0128A">
      <w:pPr>
        <w:rPr>
          <w:sz w:val="2"/>
          <w:szCs w:val="2"/>
        </w:rPr>
      </w:pPr>
    </w:p>
    <w:p w14:paraId="1C63849D" w14:textId="30E33A20" w:rsidR="00E0128A" w:rsidRPr="00E0128A" w:rsidRDefault="00E0128A" w:rsidP="00E0128A">
      <w:pPr>
        <w:rPr>
          <w:sz w:val="2"/>
          <w:szCs w:val="2"/>
        </w:rPr>
      </w:pPr>
    </w:p>
    <w:p w14:paraId="1839B538" w14:textId="78E9E5C7" w:rsidR="00E0128A" w:rsidRPr="00E0128A" w:rsidRDefault="00E0128A" w:rsidP="00E0128A">
      <w:pPr>
        <w:rPr>
          <w:sz w:val="2"/>
          <w:szCs w:val="2"/>
        </w:rPr>
      </w:pPr>
    </w:p>
    <w:p w14:paraId="40210B96" w14:textId="4EC662EA" w:rsidR="00E0128A" w:rsidRPr="00E0128A" w:rsidRDefault="00E0128A" w:rsidP="00E0128A">
      <w:pPr>
        <w:rPr>
          <w:sz w:val="2"/>
          <w:szCs w:val="2"/>
        </w:rPr>
      </w:pPr>
    </w:p>
    <w:p w14:paraId="2BCD9AA7" w14:textId="09B2C4E0" w:rsidR="00E0128A" w:rsidRPr="00E0128A" w:rsidRDefault="00E0128A" w:rsidP="00E0128A">
      <w:pPr>
        <w:rPr>
          <w:sz w:val="2"/>
          <w:szCs w:val="2"/>
        </w:rPr>
      </w:pPr>
    </w:p>
    <w:p w14:paraId="2A376E70" w14:textId="2B9486D8" w:rsidR="00E0128A" w:rsidRPr="00E0128A" w:rsidRDefault="00E0128A" w:rsidP="00E0128A">
      <w:pPr>
        <w:rPr>
          <w:sz w:val="2"/>
          <w:szCs w:val="2"/>
        </w:rPr>
      </w:pPr>
    </w:p>
    <w:p w14:paraId="7C05E33B" w14:textId="08EB5BAD" w:rsidR="00E0128A" w:rsidRPr="00E0128A" w:rsidRDefault="00E0128A" w:rsidP="00E0128A">
      <w:pPr>
        <w:rPr>
          <w:sz w:val="2"/>
          <w:szCs w:val="2"/>
        </w:rPr>
      </w:pPr>
    </w:p>
    <w:p w14:paraId="4828BE75" w14:textId="5E1F7AB3" w:rsidR="00E0128A" w:rsidRPr="00E0128A" w:rsidRDefault="00E0128A" w:rsidP="00E0128A">
      <w:pPr>
        <w:rPr>
          <w:sz w:val="2"/>
          <w:szCs w:val="2"/>
        </w:rPr>
      </w:pPr>
    </w:p>
    <w:p w14:paraId="78B309F4" w14:textId="0791C92F" w:rsidR="00E0128A" w:rsidRPr="00E0128A" w:rsidRDefault="00E0128A" w:rsidP="00E0128A">
      <w:pPr>
        <w:rPr>
          <w:sz w:val="2"/>
          <w:szCs w:val="2"/>
        </w:rPr>
      </w:pPr>
    </w:p>
    <w:p w14:paraId="7EDFC725" w14:textId="69E7C3AF" w:rsidR="00E0128A" w:rsidRPr="00E0128A" w:rsidRDefault="00E0128A" w:rsidP="00E0128A">
      <w:pPr>
        <w:rPr>
          <w:sz w:val="2"/>
          <w:szCs w:val="2"/>
        </w:rPr>
      </w:pPr>
    </w:p>
    <w:p w14:paraId="7B4B0A7B" w14:textId="08DDFED5" w:rsidR="00E0128A" w:rsidRPr="00E0128A" w:rsidRDefault="00E0128A" w:rsidP="00E0128A">
      <w:pPr>
        <w:rPr>
          <w:sz w:val="2"/>
          <w:szCs w:val="2"/>
        </w:rPr>
      </w:pPr>
    </w:p>
    <w:p w14:paraId="4785E574" w14:textId="76C07631" w:rsidR="00E0128A" w:rsidRPr="00E0128A" w:rsidRDefault="00E0128A" w:rsidP="00E0128A">
      <w:pPr>
        <w:rPr>
          <w:sz w:val="2"/>
          <w:szCs w:val="2"/>
        </w:rPr>
      </w:pPr>
    </w:p>
    <w:p w14:paraId="50833AF3" w14:textId="55794D93" w:rsidR="00E0128A" w:rsidRPr="00E0128A" w:rsidRDefault="00E0128A" w:rsidP="00E0128A">
      <w:pPr>
        <w:rPr>
          <w:sz w:val="2"/>
          <w:szCs w:val="2"/>
        </w:rPr>
      </w:pPr>
    </w:p>
    <w:p w14:paraId="29A1DD51" w14:textId="41B428E5" w:rsidR="00E0128A" w:rsidRPr="00E0128A" w:rsidRDefault="00E0128A" w:rsidP="00E0128A">
      <w:pPr>
        <w:rPr>
          <w:sz w:val="2"/>
          <w:szCs w:val="2"/>
        </w:rPr>
      </w:pPr>
    </w:p>
    <w:p w14:paraId="3791A312" w14:textId="6929C71F" w:rsidR="00E0128A" w:rsidRPr="00E0128A" w:rsidRDefault="00E0128A" w:rsidP="00E0128A">
      <w:pPr>
        <w:rPr>
          <w:sz w:val="2"/>
          <w:szCs w:val="2"/>
        </w:rPr>
      </w:pPr>
    </w:p>
    <w:p w14:paraId="02C8EB73" w14:textId="70FD3F91" w:rsidR="00E0128A" w:rsidRPr="00E0128A" w:rsidRDefault="00E0128A" w:rsidP="00E0128A">
      <w:pPr>
        <w:rPr>
          <w:sz w:val="2"/>
          <w:szCs w:val="2"/>
        </w:rPr>
      </w:pPr>
    </w:p>
    <w:p w14:paraId="3E7C7EA3" w14:textId="4912FF6B" w:rsidR="00E0128A" w:rsidRPr="00E0128A" w:rsidRDefault="00E0128A" w:rsidP="00E0128A">
      <w:pPr>
        <w:rPr>
          <w:sz w:val="2"/>
          <w:szCs w:val="2"/>
        </w:rPr>
      </w:pPr>
    </w:p>
    <w:p w14:paraId="78DD7B4B" w14:textId="63CFDAC3" w:rsidR="00E0128A" w:rsidRPr="00E0128A" w:rsidRDefault="00E0128A" w:rsidP="00E0128A">
      <w:pPr>
        <w:rPr>
          <w:sz w:val="2"/>
          <w:szCs w:val="2"/>
        </w:rPr>
      </w:pPr>
    </w:p>
    <w:p w14:paraId="3808680C" w14:textId="358C5BD8" w:rsidR="00E0128A" w:rsidRPr="00E0128A" w:rsidRDefault="00E0128A" w:rsidP="00E0128A">
      <w:pPr>
        <w:rPr>
          <w:sz w:val="2"/>
          <w:szCs w:val="2"/>
        </w:rPr>
      </w:pPr>
    </w:p>
    <w:p w14:paraId="64AC2BE2" w14:textId="3C1C62B4" w:rsidR="00E0128A" w:rsidRPr="00E0128A" w:rsidRDefault="00E0128A" w:rsidP="00E0128A">
      <w:pPr>
        <w:rPr>
          <w:sz w:val="2"/>
          <w:szCs w:val="2"/>
        </w:rPr>
      </w:pPr>
    </w:p>
    <w:p w14:paraId="280378EC" w14:textId="2842ADEF" w:rsidR="00E0128A" w:rsidRPr="00E0128A" w:rsidRDefault="00E0128A" w:rsidP="00E0128A">
      <w:pPr>
        <w:rPr>
          <w:sz w:val="2"/>
          <w:szCs w:val="2"/>
        </w:rPr>
      </w:pPr>
    </w:p>
    <w:p w14:paraId="21176625" w14:textId="19B65563" w:rsidR="00E0128A" w:rsidRPr="00E0128A" w:rsidRDefault="00E0128A" w:rsidP="00E0128A">
      <w:pPr>
        <w:rPr>
          <w:sz w:val="2"/>
          <w:szCs w:val="2"/>
        </w:rPr>
      </w:pPr>
    </w:p>
    <w:p w14:paraId="02F6766F" w14:textId="442A2E08" w:rsidR="00E0128A" w:rsidRPr="00E0128A" w:rsidRDefault="00E0128A" w:rsidP="00E0128A">
      <w:pPr>
        <w:rPr>
          <w:sz w:val="2"/>
          <w:szCs w:val="2"/>
        </w:rPr>
      </w:pPr>
    </w:p>
    <w:p w14:paraId="2134BB1B" w14:textId="7EFACF40" w:rsidR="00E0128A" w:rsidRPr="00E0128A" w:rsidRDefault="00E0128A" w:rsidP="00E0128A">
      <w:pPr>
        <w:rPr>
          <w:sz w:val="2"/>
          <w:szCs w:val="2"/>
        </w:rPr>
      </w:pPr>
    </w:p>
    <w:p w14:paraId="76EDBF49" w14:textId="19D0493C" w:rsidR="00E0128A" w:rsidRPr="00E0128A" w:rsidRDefault="00E0128A" w:rsidP="00E0128A">
      <w:pPr>
        <w:rPr>
          <w:sz w:val="2"/>
          <w:szCs w:val="2"/>
        </w:rPr>
      </w:pPr>
    </w:p>
    <w:p w14:paraId="6696440F" w14:textId="2DBDD54F" w:rsidR="00E0128A" w:rsidRPr="00E0128A" w:rsidRDefault="00E0128A" w:rsidP="00E0128A">
      <w:pPr>
        <w:rPr>
          <w:sz w:val="2"/>
          <w:szCs w:val="2"/>
        </w:rPr>
      </w:pPr>
    </w:p>
    <w:p w14:paraId="66ACF3B7" w14:textId="140EA048" w:rsidR="00E0128A" w:rsidRPr="00E0128A" w:rsidRDefault="00E0128A" w:rsidP="00E0128A">
      <w:pPr>
        <w:rPr>
          <w:sz w:val="2"/>
          <w:szCs w:val="2"/>
        </w:rPr>
      </w:pPr>
    </w:p>
    <w:p w14:paraId="102793BF" w14:textId="595BB298" w:rsidR="00E0128A" w:rsidRPr="00E0128A" w:rsidRDefault="00E0128A" w:rsidP="00E0128A">
      <w:pPr>
        <w:rPr>
          <w:sz w:val="2"/>
          <w:szCs w:val="2"/>
        </w:rPr>
      </w:pPr>
    </w:p>
    <w:p w14:paraId="2DDF5181" w14:textId="6B4684FF" w:rsidR="00E0128A" w:rsidRPr="00E0128A" w:rsidRDefault="00E0128A" w:rsidP="00E0128A">
      <w:pPr>
        <w:rPr>
          <w:sz w:val="2"/>
          <w:szCs w:val="2"/>
        </w:rPr>
      </w:pPr>
    </w:p>
    <w:p w14:paraId="0B692140" w14:textId="5B2D5C68" w:rsidR="00E0128A" w:rsidRPr="00E0128A" w:rsidRDefault="00E0128A" w:rsidP="00E0128A">
      <w:pPr>
        <w:rPr>
          <w:sz w:val="2"/>
          <w:szCs w:val="2"/>
        </w:rPr>
      </w:pPr>
    </w:p>
    <w:p w14:paraId="763ED88C" w14:textId="640659BC" w:rsidR="00E0128A" w:rsidRPr="00E0128A" w:rsidRDefault="00E0128A" w:rsidP="00E0128A">
      <w:pPr>
        <w:rPr>
          <w:sz w:val="2"/>
          <w:szCs w:val="2"/>
        </w:rPr>
      </w:pPr>
    </w:p>
    <w:p w14:paraId="62AD6A45" w14:textId="31D2C544" w:rsidR="00E0128A" w:rsidRPr="00E0128A" w:rsidRDefault="00E0128A" w:rsidP="00E0128A">
      <w:pPr>
        <w:rPr>
          <w:sz w:val="2"/>
          <w:szCs w:val="2"/>
        </w:rPr>
      </w:pPr>
    </w:p>
    <w:p w14:paraId="7DE68044" w14:textId="0ED3A43F" w:rsidR="00E0128A" w:rsidRPr="00E0128A" w:rsidRDefault="00E0128A" w:rsidP="00E0128A">
      <w:pPr>
        <w:rPr>
          <w:sz w:val="2"/>
          <w:szCs w:val="2"/>
        </w:rPr>
      </w:pPr>
    </w:p>
    <w:p w14:paraId="6850BBF5" w14:textId="7C47933F" w:rsidR="00E0128A" w:rsidRPr="00E0128A" w:rsidRDefault="00E0128A" w:rsidP="00E0128A">
      <w:pPr>
        <w:rPr>
          <w:sz w:val="2"/>
          <w:szCs w:val="2"/>
        </w:rPr>
      </w:pPr>
    </w:p>
    <w:p w14:paraId="60E8D1A5" w14:textId="5EBF8739" w:rsidR="00E0128A" w:rsidRPr="00E0128A" w:rsidRDefault="00E0128A" w:rsidP="00E0128A">
      <w:pPr>
        <w:rPr>
          <w:sz w:val="2"/>
          <w:szCs w:val="2"/>
        </w:rPr>
      </w:pPr>
    </w:p>
    <w:p w14:paraId="74B37F34" w14:textId="2523E481" w:rsidR="00E0128A" w:rsidRPr="00E0128A" w:rsidRDefault="00E0128A" w:rsidP="00E0128A">
      <w:pPr>
        <w:rPr>
          <w:sz w:val="2"/>
          <w:szCs w:val="2"/>
        </w:rPr>
      </w:pPr>
    </w:p>
    <w:p w14:paraId="58CE8A09" w14:textId="566D5763" w:rsidR="00E0128A" w:rsidRPr="00E0128A" w:rsidRDefault="00E0128A" w:rsidP="00FB47B2">
      <w:pPr>
        <w:tabs>
          <w:tab w:val="left" w:pos="5130"/>
        </w:tabs>
        <w:rPr>
          <w:sz w:val="2"/>
          <w:szCs w:val="2"/>
        </w:rPr>
      </w:pPr>
    </w:p>
    <w:p w14:paraId="3B613099" w14:textId="1A9227B0" w:rsidR="00E0128A" w:rsidRPr="00E0128A" w:rsidRDefault="00E0128A" w:rsidP="00E0128A">
      <w:pPr>
        <w:rPr>
          <w:sz w:val="2"/>
          <w:szCs w:val="2"/>
        </w:rPr>
      </w:pPr>
    </w:p>
    <w:p w14:paraId="74095710" w14:textId="255DEFA2" w:rsidR="00E0128A" w:rsidRPr="00E0128A" w:rsidRDefault="00E0128A" w:rsidP="00E0128A">
      <w:pPr>
        <w:rPr>
          <w:sz w:val="2"/>
          <w:szCs w:val="2"/>
        </w:rPr>
      </w:pPr>
    </w:p>
    <w:p w14:paraId="1FBEE635" w14:textId="79923640" w:rsidR="00E0128A" w:rsidRPr="00E0128A" w:rsidRDefault="00E0128A" w:rsidP="00E0128A">
      <w:pPr>
        <w:rPr>
          <w:sz w:val="2"/>
          <w:szCs w:val="2"/>
        </w:rPr>
      </w:pPr>
    </w:p>
    <w:p w14:paraId="79381B86" w14:textId="7884E1A2" w:rsidR="00E0128A" w:rsidRPr="00E0128A" w:rsidRDefault="00E0128A" w:rsidP="00E0128A">
      <w:pPr>
        <w:rPr>
          <w:sz w:val="2"/>
          <w:szCs w:val="2"/>
        </w:rPr>
      </w:pPr>
    </w:p>
    <w:p w14:paraId="1CD0EABB" w14:textId="15C9CA8C" w:rsidR="00E0128A" w:rsidRPr="00E0128A" w:rsidRDefault="00E0128A" w:rsidP="00E0128A">
      <w:pPr>
        <w:rPr>
          <w:sz w:val="2"/>
          <w:szCs w:val="2"/>
        </w:rPr>
      </w:pPr>
    </w:p>
    <w:p w14:paraId="796C22B0" w14:textId="447BC53B" w:rsidR="00E0128A" w:rsidRPr="00E0128A" w:rsidRDefault="00E0128A" w:rsidP="00E0128A">
      <w:pPr>
        <w:rPr>
          <w:sz w:val="2"/>
          <w:szCs w:val="2"/>
        </w:rPr>
      </w:pPr>
    </w:p>
    <w:p w14:paraId="5B4A35AF" w14:textId="48FA5ED4" w:rsidR="00E0128A" w:rsidRPr="00E0128A" w:rsidRDefault="00E0128A" w:rsidP="00E0128A">
      <w:pPr>
        <w:rPr>
          <w:sz w:val="2"/>
          <w:szCs w:val="2"/>
        </w:rPr>
      </w:pPr>
    </w:p>
    <w:p w14:paraId="4814C634" w14:textId="600494E7" w:rsidR="00E0128A" w:rsidRPr="00E0128A" w:rsidRDefault="00E0128A" w:rsidP="00E0128A">
      <w:pPr>
        <w:rPr>
          <w:sz w:val="2"/>
          <w:szCs w:val="2"/>
        </w:rPr>
      </w:pPr>
    </w:p>
    <w:p w14:paraId="2AD13DDB" w14:textId="383ECF87" w:rsidR="00E0128A" w:rsidRPr="00E0128A" w:rsidRDefault="00E0128A" w:rsidP="00E0128A">
      <w:pPr>
        <w:rPr>
          <w:sz w:val="2"/>
          <w:szCs w:val="2"/>
        </w:rPr>
      </w:pPr>
    </w:p>
    <w:p w14:paraId="5CAC4722" w14:textId="5831BC11" w:rsidR="00E0128A" w:rsidRPr="00E0128A" w:rsidRDefault="00E0128A" w:rsidP="00E0128A">
      <w:pPr>
        <w:rPr>
          <w:sz w:val="2"/>
          <w:szCs w:val="2"/>
        </w:rPr>
      </w:pPr>
    </w:p>
    <w:p w14:paraId="0708B46B" w14:textId="73FE10FC" w:rsidR="00E0128A" w:rsidRPr="00E0128A" w:rsidRDefault="00E0128A" w:rsidP="00E0128A">
      <w:pPr>
        <w:rPr>
          <w:sz w:val="2"/>
          <w:szCs w:val="2"/>
        </w:rPr>
      </w:pPr>
    </w:p>
    <w:p w14:paraId="74DE8283" w14:textId="1741DC3F" w:rsidR="00E0128A" w:rsidRPr="00E0128A" w:rsidRDefault="00E0128A" w:rsidP="00E0128A">
      <w:pPr>
        <w:rPr>
          <w:sz w:val="2"/>
          <w:szCs w:val="2"/>
        </w:rPr>
      </w:pPr>
    </w:p>
    <w:p w14:paraId="54AB0BB7" w14:textId="40ED597A" w:rsidR="00E0128A" w:rsidRPr="00E0128A" w:rsidRDefault="00E0128A" w:rsidP="00E0128A">
      <w:pPr>
        <w:rPr>
          <w:sz w:val="2"/>
          <w:szCs w:val="2"/>
        </w:rPr>
      </w:pPr>
    </w:p>
    <w:p w14:paraId="6C8E69AB" w14:textId="2E78C8D9" w:rsidR="00E0128A" w:rsidRPr="00E0128A" w:rsidRDefault="00E0128A" w:rsidP="00E0128A">
      <w:pPr>
        <w:rPr>
          <w:sz w:val="2"/>
          <w:szCs w:val="2"/>
        </w:rPr>
      </w:pPr>
    </w:p>
    <w:p w14:paraId="6ABDECE5" w14:textId="1335F2A6" w:rsidR="00E0128A" w:rsidRPr="00E0128A" w:rsidRDefault="00E0128A" w:rsidP="00E0128A">
      <w:pPr>
        <w:rPr>
          <w:sz w:val="2"/>
          <w:szCs w:val="2"/>
        </w:rPr>
      </w:pPr>
    </w:p>
    <w:p w14:paraId="1D858E30" w14:textId="27AC8A6D" w:rsidR="00E0128A" w:rsidRPr="00E0128A" w:rsidRDefault="00E0128A" w:rsidP="00E0128A">
      <w:pPr>
        <w:rPr>
          <w:sz w:val="2"/>
          <w:szCs w:val="2"/>
        </w:rPr>
      </w:pPr>
    </w:p>
    <w:p w14:paraId="214750EA" w14:textId="47F7E844" w:rsidR="00E0128A" w:rsidRPr="00E0128A" w:rsidRDefault="00E0128A" w:rsidP="00E0128A">
      <w:pPr>
        <w:rPr>
          <w:sz w:val="2"/>
          <w:szCs w:val="2"/>
        </w:rPr>
      </w:pPr>
    </w:p>
    <w:p w14:paraId="0C964895" w14:textId="7C6B215D" w:rsidR="00E0128A" w:rsidRPr="00E0128A" w:rsidRDefault="00E0128A" w:rsidP="00E0128A">
      <w:pPr>
        <w:rPr>
          <w:sz w:val="2"/>
          <w:szCs w:val="2"/>
        </w:rPr>
      </w:pPr>
    </w:p>
    <w:p w14:paraId="34EBF78E" w14:textId="5B84C558" w:rsidR="00E0128A" w:rsidRPr="00E0128A" w:rsidRDefault="00E0128A" w:rsidP="00E0128A">
      <w:pPr>
        <w:rPr>
          <w:sz w:val="2"/>
          <w:szCs w:val="2"/>
        </w:rPr>
      </w:pPr>
    </w:p>
    <w:p w14:paraId="0F93BB1B" w14:textId="317DB122" w:rsidR="00E0128A" w:rsidRPr="00E0128A" w:rsidRDefault="00E0128A" w:rsidP="00E0128A">
      <w:pPr>
        <w:rPr>
          <w:sz w:val="2"/>
          <w:szCs w:val="2"/>
        </w:rPr>
      </w:pPr>
    </w:p>
    <w:p w14:paraId="3E013347" w14:textId="4F190109" w:rsidR="00E0128A" w:rsidRPr="00E0128A" w:rsidRDefault="00E0128A" w:rsidP="00E0128A">
      <w:pPr>
        <w:rPr>
          <w:sz w:val="2"/>
          <w:szCs w:val="2"/>
        </w:rPr>
      </w:pPr>
    </w:p>
    <w:p w14:paraId="0D4992BC" w14:textId="5A8EEF51" w:rsidR="00E0128A" w:rsidRPr="00E0128A" w:rsidRDefault="00E0128A" w:rsidP="00E0128A">
      <w:pPr>
        <w:rPr>
          <w:sz w:val="2"/>
          <w:szCs w:val="2"/>
        </w:rPr>
      </w:pPr>
    </w:p>
    <w:p w14:paraId="387FD908" w14:textId="6EFC0B23" w:rsidR="00E0128A" w:rsidRPr="00E0128A" w:rsidRDefault="00AC21F4" w:rsidP="00AC21F4">
      <w:pPr>
        <w:tabs>
          <w:tab w:val="left" w:pos="48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BDBAB79" w14:textId="254E14A7" w:rsidR="00E0128A" w:rsidRPr="00E0128A" w:rsidRDefault="00E0128A" w:rsidP="00E0128A">
      <w:pPr>
        <w:rPr>
          <w:sz w:val="2"/>
          <w:szCs w:val="2"/>
        </w:rPr>
      </w:pPr>
    </w:p>
    <w:p w14:paraId="3F7B2063" w14:textId="71964802" w:rsidR="00E0128A" w:rsidRPr="00E0128A" w:rsidRDefault="00E0128A" w:rsidP="00E0128A">
      <w:pPr>
        <w:rPr>
          <w:sz w:val="2"/>
          <w:szCs w:val="2"/>
        </w:rPr>
      </w:pPr>
    </w:p>
    <w:p w14:paraId="2D5570F6" w14:textId="41DB4723" w:rsidR="00E0128A" w:rsidRPr="00E0128A" w:rsidRDefault="00E0128A" w:rsidP="00E0128A">
      <w:pPr>
        <w:rPr>
          <w:sz w:val="2"/>
          <w:szCs w:val="2"/>
        </w:rPr>
      </w:pPr>
    </w:p>
    <w:p w14:paraId="113090DB" w14:textId="77A39F1D" w:rsidR="00E0128A" w:rsidRPr="00E0128A" w:rsidRDefault="00E0128A" w:rsidP="00CB4282">
      <w:pPr>
        <w:tabs>
          <w:tab w:val="left" w:pos="5055"/>
        </w:tabs>
        <w:rPr>
          <w:sz w:val="2"/>
          <w:szCs w:val="2"/>
        </w:rPr>
      </w:pPr>
    </w:p>
    <w:p w14:paraId="0553911E" w14:textId="71F2EA50" w:rsidR="00E0128A" w:rsidRPr="00E0128A" w:rsidRDefault="00E0128A" w:rsidP="00E0128A">
      <w:pPr>
        <w:rPr>
          <w:sz w:val="2"/>
          <w:szCs w:val="2"/>
        </w:rPr>
      </w:pPr>
    </w:p>
    <w:p w14:paraId="0F13E4AB" w14:textId="0938334A" w:rsidR="00E0128A" w:rsidRPr="00E0128A" w:rsidRDefault="00E0128A" w:rsidP="00E0128A">
      <w:pPr>
        <w:rPr>
          <w:sz w:val="2"/>
          <w:szCs w:val="2"/>
        </w:rPr>
      </w:pPr>
    </w:p>
    <w:p w14:paraId="4C145614" w14:textId="43371FF2" w:rsidR="00E0128A" w:rsidRPr="00E0128A" w:rsidRDefault="00E0128A" w:rsidP="00E0128A">
      <w:pPr>
        <w:rPr>
          <w:sz w:val="2"/>
          <w:szCs w:val="2"/>
        </w:rPr>
      </w:pPr>
    </w:p>
    <w:p w14:paraId="34D16939" w14:textId="60BE6F2B" w:rsidR="00E0128A" w:rsidRPr="00E0128A" w:rsidRDefault="00E0128A" w:rsidP="00E0128A">
      <w:pPr>
        <w:rPr>
          <w:sz w:val="2"/>
          <w:szCs w:val="2"/>
        </w:rPr>
      </w:pPr>
    </w:p>
    <w:p w14:paraId="04BBBF0F" w14:textId="319D4E49" w:rsidR="00E0128A" w:rsidRPr="00E0128A" w:rsidRDefault="00E0128A" w:rsidP="00E0128A">
      <w:pPr>
        <w:rPr>
          <w:sz w:val="2"/>
          <w:szCs w:val="2"/>
        </w:rPr>
      </w:pPr>
    </w:p>
    <w:p w14:paraId="00BC4EDA" w14:textId="5329BCD6" w:rsidR="00E0128A" w:rsidRPr="00E0128A" w:rsidRDefault="00E0128A" w:rsidP="00E0128A">
      <w:pPr>
        <w:rPr>
          <w:sz w:val="2"/>
          <w:szCs w:val="2"/>
        </w:rPr>
      </w:pPr>
    </w:p>
    <w:p w14:paraId="033E4E11" w14:textId="08458579" w:rsidR="00E0128A" w:rsidRPr="00E0128A" w:rsidRDefault="00E0128A" w:rsidP="00E0128A">
      <w:pPr>
        <w:rPr>
          <w:sz w:val="2"/>
          <w:szCs w:val="2"/>
        </w:rPr>
      </w:pPr>
    </w:p>
    <w:p w14:paraId="6E1E1546" w14:textId="1323169C" w:rsidR="00E0128A" w:rsidRPr="00E0128A" w:rsidRDefault="00E0128A" w:rsidP="00E0128A">
      <w:pPr>
        <w:rPr>
          <w:sz w:val="2"/>
          <w:szCs w:val="2"/>
        </w:rPr>
      </w:pPr>
    </w:p>
    <w:p w14:paraId="44271080" w14:textId="29B0D053" w:rsidR="00E0128A" w:rsidRPr="00E0128A" w:rsidRDefault="00E0128A" w:rsidP="00E0128A">
      <w:pPr>
        <w:rPr>
          <w:sz w:val="2"/>
          <w:szCs w:val="2"/>
        </w:rPr>
      </w:pPr>
    </w:p>
    <w:p w14:paraId="7F34C11D" w14:textId="25E161E2" w:rsidR="00E0128A" w:rsidRPr="00E0128A" w:rsidRDefault="00E0128A" w:rsidP="00E0128A">
      <w:pPr>
        <w:rPr>
          <w:sz w:val="2"/>
          <w:szCs w:val="2"/>
        </w:rPr>
      </w:pPr>
    </w:p>
    <w:p w14:paraId="5274E7C1" w14:textId="69EBA9FB" w:rsidR="00E0128A" w:rsidRPr="00E0128A" w:rsidRDefault="00E0128A" w:rsidP="00E0128A">
      <w:pPr>
        <w:rPr>
          <w:sz w:val="2"/>
          <w:szCs w:val="2"/>
        </w:rPr>
      </w:pPr>
    </w:p>
    <w:p w14:paraId="10E4FE58" w14:textId="3BFE289F" w:rsidR="00E0128A" w:rsidRPr="00E0128A" w:rsidRDefault="00E0128A" w:rsidP="00E0128A">
      <w:pPr>
        <w:rPr>
          <w:sz w:val="2"/>
          <w:szCs w:val="2"/>
        </w:rPr>
      </w:pPr>
    </w:p>
    <w:p w14:paraId="20692D83" w14:textId="7E03B495" w:rsidR="00E0128A" w:rsidRPr="00E0128A" w:rsidRDefault="00E0128A" w:rsidP="00E0128A">
      <w:pPr>
        <w:rPr>
          <w:sz w:val="2"/>
          <w:szCs w:val="2"/>
        </w:rPr>
      </w:pPr>
    </w:p>
    <w:p w14:paraId="6F33A898" w14:textId="2BD7C1C9" w:rsidR="00E0128A" w:rsidRPr="00E0128A" w:rsidRDefault="00E0128A" w:rsidP="00E0128A">
      <w:pPr>
        <w:rPr>
          <w:sz w:val="2"/>
          <w:szCs w:val="2"/>
        </w:rPr>
      </w:pPr>
    </w:p>
    <w:p w14:paraId="0F320B86" w14:textId="0DF0BC72" w:rsidR="00E0128A" w:rsidRPr="00E0128A" w:rsidRDefault="00E0128A" w:rsidP="00E0128A">
      <w:pPr>
        <w:rPr>
          <w:sz w:val="2"/>
          <w:szCs w:val="2"/>
        </w:rPr>
      </w:pPr>
    </w:p>
    <w:p w14:paraId="677A0DB2" w14:textId="506C4CEA" w:rsidR="00E0128A" w:rsidRPr="00E0128A" w:rsidRDefault="00E0128A" w:rsidP="00E0128A">
      <w:pPr>
        <w:rPr>
          <w:sz w:val="2"/>
          <w:szCs w:val="2"/>
        </w:rPr>
      </w:pPr>
    </w:p>
    <w:p w14:paraId="65CF9262" w14:textId="672FB096" w:rsidR="00E0128A" w:rsidRPr="00E0128A" w:rsidRDefault="00E0128A" w:rsidP="00E0128A">
      <w:pPr>
        <w:rPr>
          <w:sz w:val="2"/>
          <w:szCs w:val="2"/>
        </w:rPr>
      </w:pPr>
    </w:p>
    <w:p w14:paraId="2B96556B" w14:textId="4157A511" w:rsidR="00E0128A" w:rsidRPr="00E0128A" w:rsidRDefault="00E0128A" w:rsidP="00E0128A">
      <w:pPr>
        <w:rPr>
          <w:sz w:val="2"/>
          <w:szCs w:val="2"/>
        </w:rPr>
      </w:pPr>
    </w:p>
    <w:p w14:paraId="5A6443AF" w14:textId="5385677D" w:rsidR="00E0128A" w:rsidRPr="00E0128A" w:rsidRDefault="00E0128A" w:rsidP="00E0128A">
      <w:pPr>
        <w:rPr>
          <w:sz w:val="2"/>
          <w:szCs w:val="2"/>
        </w:rPr>
      </w:pPr>
    </w:p>
    <w:p w14:paraId="3FE01B39" w14:textId="13813A5E" w:rsidR="00E0128A" w:rsidRPr="00E0128A" w:rsidRDefault="00E0128A" w:rsidP="00E0128A">
      <w:pPr>
        <w:rPr>
          <w:sz w:val="2"/>
          <w:szCs w:val="2"/>
        </w:rPr>
      </w:pPr>
    </w:p>
    <w:p w14:paraId="5FA8E7C3" w14:textId="6DD005D8" w:rsidR="00E0128A" w:rsidRPr="00E0128A" w:rsidRDefault="00E0128A" w:rsidP="00E0128A">
      <w:pPr>
        <w:rPr>
          <w:sz w:val="2"/>
          <w:szCs w:val="2"/>
        </w:rPr>
      </w:pPr>
    </w:p>
    <w:p w14:paraId="607D1FC9" w14:textId="3B3946A6" w:rsidR="00E0128A" w:rsidRPr="00E0128A" w:rsidRDefault="00E0128A" w:rsidP="00E0128A">
      <w:pPr>
        <w:rPr>
          <w:sz w:val="2"/>
          <w:szCs w:val="2"/>
        </w:rPr>
      </w:pPr>
    </w:p>
    <w:p w14:paraId="1F5825F9" w14:textId="13B588DE" w:rsidR="00E0128A" w:rsidRPr="00E0128A" w:rsidRDefault="00E0128A" w:rsidP="00E0128A">
      <w:pPr>
        <w:rPr>
          <w:sz w:val="2"/>
          <w:szCs w:val="2"/>
        </w:rPr>
      </w:pPr>
    </w:p>
    <w:p w14:paraId="36506419" w14:textId="451CD671" w:rsidR="00E0128A" w:rsidRPr="00E0128A" w:rsidRDefault="00E0128A" w:rsidP="00E0128A">
      <w:pPr>
        <w:rPr>
          <w:sz w:val="2"/>
          <w:szCs w:val="2"/>
        </w:rPr>
      </w:pPr>
    </w:p>
    <w:p w14:paraId="7E5B9233" w14:textId="1A04B6F9" w:rsidR="00E0128A" w:rsidRPr="00E0128A" w:rsidRDefault="00E0128A" w:rsidP="00E0128A">
      <w:pPr>
        <w:rPr>
          <w:sz w:val="2"/>
          <w:szCs w:val="2"/>
        </w:rPr>
      </w:pPr>
    </w:p>
    <w:p w14:paraId="41EC3F74" w14:textId="1F4B2C8B" w:rsidR="00E0128A" w:rsidRPr="00E0128A" w:rsidRDefault="00E0128A" w:rsidP="00E0128A">
      <w:pPr>
        <w:rPr>
          <w:sz w:val="2"/>
          <w:szCs w:val="2"/>
        </w:rPr>
      </w:pPr>
    </w:p>
    <w:p w14:paraId="21F89D73" w14:textId="59BD0D28" w:rsidR="00E0128A" w:rsidRPr="00E0128A" w:rsidRDefault="00E0128A" w:rsidP="00E0128A">
      <w:pPr>
        <w:rPr>
          <w:sz w:val="2"/>
          <w:szCs w:val="2"/>
        </w:rPr>
      </w:pPr>
    </w:p>
    <w:p w14:paraId="44AEA334" w14:textId="7AB7DC67" w:rsidR="00E0128A" w:rsidRPr="00E0128A" w:rsidRDefault="00E0128A" w:rsidP="00E0128A">
      <w:pPr>
        <w:rPr>
          <w:sz w:val="2"/>
          <w:szCs w:val="2"/>
        </w:rPr>
      </w:pPr>
    </w:p>
    <w:p w14:paraId="7A8F4570" w14:textId="6567DAC9" w:rsidR="00E0128A" w:rsidRPr="00E0128A" w:rsidRDefault="00E0128A" w:rsidP="00E0128A">
      <w:pPr>
        <w:rPr>
          <w:sz w:val="2"/>
          <w:szCs w:val="2"/>
        </w:rPr>
      </w:pPr>
    </w:p>
    <w:p w14:paraId="5C415006" w14:textId="50A7CB73" w:rsidR="00E0128A" w:rsidRPr="00E0128A" w:rsidRDefault="00E0128A" w:rsidP="00E0128A">
      <w:pPr>
        <w:rPr>
          <w:sz w:val="2"/>
          <w:szCs w:val="2"/>
        </w:rPr>
      </w:pPr>
    </w:p>
    <w:p w14:paraId="5034C960" w14:textId="141E5679" w:rsidR="00E0128A" w:rsidRPr="00E0128A" w:rsidRDefault="00E0128A" w:rsidP="00E0128A">
      <w:pPr>
        <w:rPr>
          <w:sz w:val="2"/>
          <w:szCs w:val="2"/>
        </w:rPr>
      </w:pPr>
    </w:p>
    <w:p w14:paraId="6AE81754" w14:textId="64D3D445" w:rsidR="00E0128A" w:rsidRPr="00E0128A" w:rsidRDefault="00E0128A" w:rsidP="00E0128A">
      <w:pPr>
        <w:rPr>
          <w:sz w:val="2"/>
          <w:szCs w:val="2"/>
        </w:rPr>
      </w:pPr>
    </w:p>
    <w:p w14:paraId="1603D308" w14:textId="2BC39C72" w:rsidR="00E0128A" w:rsidRPr="00E0128A" w:rsidRDefault="00E0128A" w:rsidP="00E0128A">
      <w:pPr>
        <w:rPr>
          <w:sz w:val="2"/>
          <w:szCs w:val="2"/>
        </w:rPr>
      </w:pPr>
    </w:p>
    <w:p w14:paraId="0A558048" w14:textId="0D270CD9" w:rsidR="00E0128A" w:rsidRPr="00E0128A" w:rsidRDefault="00E0128A" w:rsidP="00E0128A">
      <w:pPr>
        <w:rPr>
          <w:sz w:val="2"/>
          <w:szCs w:val="2"/>
        </w:rPr>
      </w:pPr>
    </w:p>
    <w:p w14:paraId="2E248746" w14:textId="4A6642E0" w:rsidR="00E0128A" w:rsidRPr="00E0128A" w:rsidRDefault="00E0128A" w:rsidP="00E0128A">
      <w:pPr>
        <w:rPr>
          <w:sz w:val="2"/>
          <w:szCs w:val="2"/>
        </w:rPr>
      </w:pPr>
    </w:p>
    <w:p w14:paraId="502058ED" w14:textId="040055DE" w:rsidR="00E0128A" w:rsidRPr="00E0128A" w:rsidRDefault="00E0128A" w:rsidP="00E0128A">
      <w:pPr>
        <w:rPr>
          <w:sz w:val="2"/>
          <w:szCs w:val="2"/>
        </w:rPr>
      </w:pPr>
    </w:p>
    <w:p w14:paraId="656C9D2B" w14:textId="12D66A91" w:rsidR="00E0128A" w:rsidRPr="00E0128A" w:rsidRDefault="00E0128A" w:rsidP="00AC21F4">
      <w:pPr>
        <w:rPr>
          <w:sz w:val="2"/>
          <w:szCs w:val="2"/>
        </w:rPr>
      </w:pPr>
    </w:p>
    <w:p w14:paraId="46C2FE63" w14:textId="41A60145" w:rsidR="00E0128A" w:rsidRPr="00E0128A" w:rsidRDefault="00E0128A" w:rsidP="00E0128A">
      <w:pPr>
        <w:rPr>
          <w:sz w:val="2"/>
          <w:szCs w:val="2"/>
        </w:rPr>
      </w:pPr>
    </w:p>
    <w:p w14:paraId="188B7DB9" w14:textId="3A62EAE3" w:rsidR="00E0128A" w:rsidRPr="00E0128A" w:rsidRDefault="00E0128A" w:rsidP="00E0128A">
      <w:pPr>
        <w:rPr>
          <w:sz w:val="2"/>
          <w:szCs w:val="2"/>
        </w:rPr>
      </w:pPr>
    </w:p>
    <w:p w14:paraId="7FD9E7A5" w14:textId="65989555" w:rsidR="00E0128A" w:rsidRPr="00E0128A" w:rsidRDefault="00E0128A" w:rsidP="00E0128A">
      <w:pPr>
        <w:rPr>
          <w:sz w:val="2"/>
          <w:szCs w:val="2"/>
        </w:rPr>
      </w:pPr>
    </w:p>
    <w:p w14:paraId="29A5C967" w14:textId="582C40FE" w:rsidR="00E0128A" w:rsidRPr="00E0128A" w:rsidRDefault="00E0128A" w:rsidP="00E0128A">
      <w:pPr>
        <w:rPr>
          <w:sz w:val="2"/>
          <w:szCs w:val="2"/>
        </w:rPr>
      </w:pPr>
    </w:p>
    <w:p w14:paraId="34C6428A" w14:textId="34F3820C" w:rsidR="00E0128A" w:rsidRPr="00E0128A" w:rsidRDefault="00E0128A" w:rsidP="00E0128A">
      <w:pPr>
        <w:rPr>
          <w:sz w:val="2"/>
          <w:szCs w:val="2"/>
        </w:rPr>
      </w:pPr>
    </w:p>
    <w:p w14:paraId="7CD0DEFF" w14:textId="7407D844" w:rsidR="00E0128A" w:rsidRPr="00E0128A" w:rsidRDefault="00E0128A" w:rsidP="00E0128A">
      <w:pPr>
        <w:rPr>
          <w:sz w:val="2"/>
          <w:szCs w:val="2"/>
        </w:rPr>
      </w:pPr>
    </w:p>
    <w:p w14:paraId="6C009DD0" w14:textId="6EB3312A" w:rsidR="00E0128A" w:rsidRPr="00E0128A" w:rsidRDefault="00E0128A" w:rsidP="00E0128A">
      <w:pPr>
        <w:rPr>
          <w:sz w:val="2"/>
          <w:szCs w:val="2"/>
        </w:rPr>
      </w:pPr>
    </w:p>
    <w:p w14:paraId="6B721B28" w14:textId="1388B3F6" w:rsidR="00E0128A" w:rsidRPr="00E0128A" w:rsidRDefault="00E0128A" w:rsidP="00E0128A">
      <w:pPr>
        <w:rPr>
          <w:sz w:val="2"/>
          <w:szCs w:val="2"/>
        </w:rPr>
      </w:pPr>
    </w:p>
    <w:p w14:paraId="7E6CA387" w14:textId="28CA76F8" w:rsidR="00E0128A" w:rsidRPr="00E0128A" w:rsidRDefault="00E0128A" w:rsidP="00E0128A">
      <w:pPr>
        <w:rPr>
          <w:sz w:val="2"/>
          <w:szCs w:val="2"/>
        </w:rPr>
      </w:pPr>
    </w:p>
    <w:p w14:paraId="7A42C48F" w14:textId="6E7B9230" w:rsidR="00E0128A" w:rsidRPr="00E0128A" w:rsidRDefault="00E0128A" w:rsidP="00E0128A">
      <w:pPr>
        <w:rPr>
          <w:sz w:val="2"/>
          <w:szCs w:val="2"/>
        </w:rPr>
      </w:pPr>
    </w:p>
    <w:p w14:paraId="15A43F8A" w14:textId="59264D99" w:rsidR="00E0128A" w:rsidRPr="00E0128A" w:rsidRDefault="00E0128A" w:rsidP="00E0128A">
      <w:pPr>
        <w:rPr>
          <w:sz w:val="2"/>
          <w:szCs w:val="2"/>
        </w:rPr>
      </w:pPr>
    </w:p>
    <w:p w14:paraId="2D7BD6D3" w14:textId="02ED3A3E" w:rsidR="00E0128A" w:rsidRPr="00E0128A" w:rsidRDefault="00E0128A" w:rsidP="00E0128A">
      <w:pPr>
        <w:rPr>
          <w:sz w:val="2"/>
          <w:szCs w:val="2"/>
        </w:rPr>
      </w:pPr>
    </w:p>
    <w:p w14:paraId="61E00AFA" w14:textId="6B120A56" w:rsidR="00E0128A" w:rsidRPr="00E0128A" w:rsidRDefault="00E0128A" w:rsidP="00E0128A">
      <w:pPr>
        <w:rPr>
          <w:sz w:val="2"/>
          <w:szCs w:val="2"/>
        </w:rPr>
      </w:pPr>
    </w:p>
    <w:p w14:paraId="2E237D34" w14:textId="22870664" w:rsidR="00E0128A" w:rsidRPr="00E0128A" w:rsidRDefault="00E0128A" w:rsidP="00E0128A">
      <w:pPr>
        <w:rPr>
          <w:sz w:val="2"/>
          <w:szCs w:val="2"/>
        </w:rPr>
      </w:pPr>
    </w:p>
    <w:p w14:paraId="310CDD48" w14:textId="5591DA69" w:rsidR="00E0128A" w:rsidRPr="00E0128A" w:rsidRDefault="00E0128A" w:rsidP="00E0128A">
      <w:pPr>
        <w:rPr>
          <w:sz w:val="2"/>
          <w:szCs w:val="2"/>
        </w:rPr>
      </w:pPr>
    </w:p>
    <w:p w14:paraId="5774E461" w14:textId="3A6A4F34" w:rsidR="00E0128A" w:rsidRPr="00E0128A" w:rsidRDefault="00E0128A" w:rsidP="00E0128A">
      <w:pPr>
        <w:rPr>
          <w:sz w:val="2"/>
          <w:szCs w:val="2"/>
        </w:rPr>
      </w:pPr>
    </w:p>
    <w:p w14:paraId="1B6D624C" w14:textId="4E60C05F" w:rsidR="00E0128A" w:rsidRPr="00E0128A" w:rsidRDefault="00E0128A" w:rsidP="00E0128A">
      <w:pPr>
        <w:rPr>
          <w:sz w:val="2"/>
          <w:szCs w:val="2"/>
        </w:rPr>
      </w:pPr>
    </w:p>
    <w:p w14:paraId="70C0D047" w14:textId="300336D8" w:rsidR="00E0128A" w:rsidRPr="00E0128A" w:rsidRDefault="00E0128A" w:rsidP="00E0128A">
      <w:pPr>
        <w:rPr>
          <w:sz w:val="2"/>
          <w:szCs w:val="2"/>
        </w:rPr>
      </w:pPr>
    </w:p>
    <w:p w14:paraId="065BCA79" w14:textId="0A733ACF" w:rsidR="00E0128A" w:rsidRPr="00E0128A" w:rsidRDefault="00E0128A" w:rsidP="00E0128A">
      <w:pPr>
        <w:rPr>
          <w:sz w:val="2"/>
          <w:szCs w:val="2"/>
        </w:rPr>
      </w:pPr>
    </w:p>
    <w:p w14:paraId="01A3C92E" w14:textId="0369A31C" w:rsidR="00E0128A" w:rsidRPr="00E0128A" w:rsidRDefault="00E0128A" w:rsidP="00E0128A">
      <w:pPr>
        <w:rPr>
          <w:sz w:val="2"/>
          <w:szCs w:val="2"/>
        </w:rPr>
      </w:pPr>
    </w:p>
    <w:p w14:paraId="06A321E6" w14:textId="3B58206C" w:rsidR="00E0128A" w:rsidRPr="00E0128A" w:rsidRDefault="00E0128A" w:rsidP="00E0128A">
      <w:pPr>
        <w:rPr>
          <w:sz w:val="2"/>
          <w:szCs w:val="2"/>
        </w:rPr>
      </w:pPr>
    </w:p>
    <w:p w14:paraId="3EE09BB7" w14:textId="49C280A4" w:rsidR="00E0128A" w:rsidRPr="00E0128A" w:rsidRDefault="00E0128A" w:rsidP="00E0128A">
      <w:pPr>
        <w:rPr>
          <w:sz w:val="2"/>
          <w:szCs w:val="2"/>
        </w:rPr>
      </w:pPr>
    </w:p>
    <w:p w14:paraId="45CDE028" w14:textId="4FA6FD98" w:rsidR="00E0128A" w:rsidRPr="00E0128A" w:rsidRDefault="00FB47B2" w:rsidP="00FB47B2">
      <w:pPr>
        <w:tabs>
          <w:tab w:val="left" w:pos="802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27F1BE3D" w14:textId="001C02CE" w:rsidR="00E0128A" w:rsidRPr="00E0128A" w:rsidRDefault="00E0128A" w:rsidP="00E0128A">
      <w:pPr>
        <w:rPr>
          <w:sz w:val="2"/>
          <w:szCs w:val="2"/>
        </w:rPr>
      </w:pPr>
    </w:p>
    <w:p w14:paraId="4DA447BE" w14:textId="326112A0" w:rsidR="00E0128A" w:rsidRPr="00E0128A" w:rsidRDefault="00E0128A" w:rsidP="00E0128A">
      <w:pPr>
        <w:rPr>
          <w:sz w:val="2"/>
          <w:szCs w:val="2"/>
        </w:rPr>
      </w:pPr>
    </w:p>
    <w:p w14:paraId="51145ABE" w14:textId="14EA03F7" w:rsidR="00E0128A" w:rsidRPr="00E0128A" w:rsidRDefault="00E0128A" w:rsidP="00E0128A">
      <w:pPr>
        <w:rPr>
          <w:sz w:val="2"/>
          <w:szCs w:val="2"/>
        </w:rPr>
      </w:pPr>
    </w:p>
    <w:p w14:paraId="70A6E582" w14:textId="4DBF90B4" w:rsidR="00E0128A" w:rsidRPr="00E0128A" w:rsidRDefault="00E0128A" w:rsidP="00E0128A">
      <w:pPr>
        <w:rPr>
          <w:sz w:val="2"/>
          <w:szCs w:val="2"/>
        </w:rPr>
      </w:pPr>
    </w:p>
    <w:p w14:paraId="491F398F" w14:textId="4DEFF991" w:rsidR="00E0128A" w:rsidRPr="00E0128A" w:rsidRDefault="00E0128A" w:rsidP="00E0128A">
      <w:pPr>
        <w:rPr>
          <w:sz w:val="2"/>
          <w:szCs w:val="2"/>
        </w:rPr>
      </w:pPr>
    </w:p>
    <w:p w14:paraId="0A46089F" w14:textId="3BC5602D" w:rsidR="00E0128A" w:rsidRPr="00E0128A" w:rsidRDefault="00E0128A" w:rsidP="00E0128A">
      <w:pPr>
        <w:rPr>
          <w:sz w:val="2"/>
          <w:szCs w:val="2"/>
        </w:rPr>
      </w:pPr>
    </w:p>
    <w:p w14:paraId="1E0782D4" w14:textId="2132C8BF" w:rsidR="00E0128A" w:rsidRPr="00E0128A" w:rsidRDefault="00E0128A" w:rsidP="00E0128A">
      <w:pPr>
        <w:rPr>
          <w:sz w:val="2"/>
          <w:szCs w:val="2"/>
        </w:rPr>
      </w:pPr>
    </w:p>
    <w:p w14:paraId="344C1709" w14:textId="661C9154" w:rsidR="00E0128A" w:rsidRPr="00E0128A" w:rsidRDefault="00E0128A" w:rsidP="00E0128A">
      <w:pPr>
        <w:rPr>
          <w:sz w:val="2"/>
          <w:szCs w:val="2"/>
        </w:rPr>
      </w:pPr>
    </w:p>
    <w:p w14:paraId="71003448" w14:textId="2FE29628" w:rsidR="00E0128A" w:rsidRPr="00E0128A" w:rsidRDefault="00E0128A" w:rsidP="00E0128A">
      <w:pPr>
        <w:rPr>
          <w:sz w:val="2"/>
          <w:szCs w:val="2"/>
        </w:rPr>
      </w:pPr>
    </w:p>
    <w:p w14:paraId="22A75ADE" w14:textId="0955C46D" w:rsidR="00E0128A" w:rsidRPr="00E0128A" w:rsidRDefault="00E0128A" w:rsidP="00E0128A">
      <w:pPr>
        <w:rPr>
          <w:sz w:val="2"/>
          <w:szCs w:val="2"/>
        </w:rPr>
      </w:pPr>
    </w:p>
    <w:p w14:paraId="37E513CD" w14:textId="4B0F601C" w:rsidR="00E0128A" w:rsidRPr="00E0128A" w:rsidRDefault="00E0128A" w:rsidP="004E1AAB">
      <w:pPr>
        <w:tabs>
          <w:tab w:val="left" w:pos="4635"/>
        </w:tabs>
        <w:rPr>
          <w:sz w:val="2"/>
          <w:szCs w:val="2"/>
        </w:rPr>
      </w:pPr>
    </w:p>
    <w:p w14:paraId="20A9C1AB" w14:textId="2B777AF0" w:rsidR="00E0128A" w:rsidRPr="00E0128A" w:rsidRDefault="00E0128A" w:rsidP="00E0128A">
      <w:pPr>
        <w:rPr>
          <w:sz w:val="2"/>
          <w:szCs w:val="2"/>
        </w:rPr>
      </w:pPr>
    </w:p>
    <w:p w14:paraId="0A6ED859" w14:textId="7C4241EC" w:rsidR="00E0128A" w:rsidRPr="00E0128A" w:rsidRDefault="00E0128A" w:rsidP="00AC21F4">
      <w:pPr>
        <w:tabs>
          <w:tab w:val="left" w:pos="6255"/>
        </w:tabs>
        <w:rPr>
          <w:sz w:val="2"/>
          <w:szCs w:val="2"/>
        </w:rPr>
      </w:pPr>
    </w:p>
    <w:p w14:paraId="011A60FE" w14:textId="6C07AF70" w:rsidR="00E0128A" w:rsidRPr="00E0128A" w:rsidRDefault="00E0128A" w:rsidP="00E0128A">
      <w:pPr>
        <w:rPr>
          <w:sz w:val="2"/>
          <w:szCs w:val="2"/>
        </w:rPr>
      </w:pPr>
    </w:p>
    <w:p w14:paraId="7DE23A3F" w14:textId="6AE1711B" w:rsidR="00E0128A" w:rsidRPr="00E0128A" w:rsidRDefault="00E0128A" w:rsidP="00E0128A">
      <w:pPr>
        <w:rPr>
          <w:sz w:val="2"/>
          <w:szCs w:val="2"/>
        </w:rPr>
      </w:pPr>
    </w:p>
    <w:p w14:paraId="552CECCF" w14:textId="37859B7D" w:rsidR="00E0128A" w:rsidRPr="00E0128A" w:rsidRDefault="00E0128A" w:rsidP="00E0128A">
      <w:pPr>
        <w:rPr>
          <w:sz w:val="2"/>
          <w:szCs w:val="2"/>
        </w:rPr>
      </w:pPr>
    </w:p>
    <w:p w14:paraId="1BAADF88" w14:textId="054E2513" w:rsidR="00E0128A" w:rsidRPr="00E0128A" w:rsidRDefault="00E0128A" w:rsidP="00E0128A">
      <w:pPr>
        <w:rPr>
          <w:sz w:val="2"/>
          <w:szCs w:val="2"/>
        </w:rPr>
      </w:pPr>
    </w:p>
    <w:p w14:paraId="21F0F404" w14:textId="33CDF414" w:rsidR="00E0128A" w:rsidRPr="00E0128A" w:rsidRDefault="00E0128A" w:rsidP="00E0128A">
      <w:pPr>
        <w:rPr>
          <w:sz w:val="2"/>
          <w:szCs w:val="2"/>
        </w:rPr>
      </w:pPr>
    </w:p>
    <w:p w14:paraId="7F1966B3" w14:textId="0C85CD27" w:rsidR="00E0128A" w:rsidRPr="00E0128A" w:rsidRDefault="00E0128A" w:rsidP="00E0128A">
      <w:pPr>
        <w:rPr>
          <w:sz w:val="2"/>
          <w:szCs w:val="2"/>
        </w:rPr>
      </w:pPr>
    </w:p>
    <w:p w14:paraId="041C08D8" w14:textId="428BF85F" w:rsidR="00E0128A" w:rsidRPr="00E0128A" w:rsidRDefault="00E0128A" w:rsidP="00E0128A">
      <w:pPr>
        <w:rPr>
          <w:sz w:val="2"/>
          <w:szCs w:val="2"/>
        </w:rPr>
      </w:pPr>
    </w:p>
    <w:p w14:paraId="28989503" w14:textId="2DDE6F92" w:rsidR="00E0128A" w:rsidRPr="00E0128A" w:rsidRDefault="00E0128A" w:rsidP="00E0128A">
      <w:pPr>
        <w:tabs>
          <w:tab w:val="left" w:pos="5138"/>
        </w:tabs>
        <w:rPr>
          <w:sz w:val="2"/>
          <w:szCs w:val="2"/>
        </w:rPr>
      </w:pPr>
    </w:p>
    <w:p w14:paraId="14442CE0" w14:textId="167A4BDF" w:rsidR="00E0128A" w:rsidRPr="00E0128A" w:rsidRDefault="00E0128A" w:rsidP="00E0128A">
      <w:pPr>
        <w:rPr>
          <w:sz w:val="2"/>
          <w:szCs w:val="2"/>
        </w:rPr>
      </w:pPr>
    </w:p>
    <w:p w14:paraId="6CBD555B" w14:textId="3680741D" w:rsidR="00E0128A" w:rsidRPr="00E0128A" w:rsidRDefault="00E0128A" w:rsidP="00E0128A">
      <w:pPr>
        <w:rPr>
          <w:sz w:val="2"/>
          <w:szCs w:val="2"/>
        </w:rPr>
      </w:pPr>
    </w:p>
    <w:p w14:paraId="78F35BEA" w14:textId="2B1A28FA" w:rsidR="00E0128A" w:rsidRPr="00E0128A" w:rsidRDefault="00E0128A" w:rsidP="00E0128A">
      <w:pPr>
        <w:rPr>
          <w:sz w:val="2"/>
          <w:szCs w:val="2"/>
        </w:rPr>
      </w:pPr>
    </w:p>
    <w:p w14:paraId="25A2DA29" w14:textId="73981A7A" w:rsidR="00E0128A" w:rsidRPr="00E0128A" w:rsidRDefault="00E0128A" w:rsidP="00E0128A">
      <w:pPr>
        <w:rPr>
          <w:sz w:val="2"/>
          <w:szCs w:val="2"/>
        </w:rPr>
      </w:pPr>
    </w:p>
    <w:p w14:paraId="2D3CB461" w14:textId="0CE0C309" w:rsidR="00E0128A" w:rsidRPr="00E0128A" w:rsidRDefault="00E0128A" w:rsidP="00E0128A">
      <w:pPr>
        <w:rPr>
          <w:sz w:val="2"/>
          <w:szCs w:val="2"/>
        </w:rPr>
      </w:pPr>
    </w:p>
    <w:p w14:paraId="25A6E2EC" w14:textId="0E5C497C" w:rsidR="00E0128A" w:rsidRPr="00E0128A" w:rsidRDefault="00E0128A" w:rsidP="00E0128A">
      <w:pPr>
        <w:rPr>
          <w:sz w:val="2"/>
          <w:szCs w:val="2"/>
        </w:rPr>
      </w:pPr>
    </w:p>
    <w:p w14:paraId="057BD40C" w14:textId="7A827419" w:rsidR="00E0128A" w:rsidRPr="00E0128A" w:rsidRDefault="00E0128A" w:rsidP="00E0128A">
      <w:pPr>
        <w:rPr>
          <w:sz w:val="2"/>
          <w:szCs w:val="2"/>
        </w:rPr>
      </w:pPr>
    </w:p>
    <w:p w14:paraId="79ACD592" w14:textId="768A30DB" w:rsidR="00E0128A" w:rsidRPr="00E0128A" w:rsidRDefault="00E0128A" w:rsidP="00E0128A">
      <w:pPr>
        <w:rPr>
          <w:sz w:val="2"/>
          <w:szCs w:val="2"/>
        </w:rPr>
      </w:pPr>
    </w:p>
    <w:p w14:paraId="2E813446" w14:textId="2DBF3EDE" w:rsidR="00E0128A" w:rsidRPr="00E0128A" w:rsidRDefault="00E0128A" w:rsidP="00E0128A">
      <w:pPr>
        <w:rPr>
          <w:sz w:val="2"/>
          <w:szCs w:val="2"/>
        </w:rPr>
      </w:pPr>
    </w:p>
    <w:p w14:paraId="1CDB9188" w14:textId="2E6AE1CE" w:rsidR="00E0128A" w:rsidRPr="00E0128A" w:rsidRDefault="00E0128A" w:rsidP="00E0128A">
      <w:pPr>
        <w:rPr>
          <w:sz w:val="2"/>
          <w:szCs w:val="2"/>
        </w:rPr>
      </w:pPr>
    </w:p>
    <w:p w14:paraId="556555AE" w14:textId="2B94D6BE" w:rsidR="00E0128A" w:rsidRPr="00E0128A" w:rsidRDefault="00E0128A" w:rsidP="00E0128A">
      <w:pPr>
        <w:rPr>
          <w:sz w:val="2"/>
          <w:szCs w:val="2"/>
        </w:rPr>
      </w:pPr>
    </w:p>
    <w:p w14:paraId="07FF0B65" w14:textId="5E64E965" w:rsidR="00E0128A" w:rsidRPr="00E0128A" w:rsidRDefault="00E0128A" w:rsidP="00E0128A">
      <w:pPr>
        <w:rPr>
          <w:sz w:val="2"/>
          <w:szCs w:val="2"/>
        </w:rPr>
      </w:pPr>
    </w:p>
    <w:p w14:paraId="605AC160" w14:textId="14B9591E" w:rsidR="00E0128A" w:rsidRPr="00E0128A" w:rsidRDefault="00E0128A" w:rsidP="00E0128A">
      <w:pPr>
        <w:rPr>
          <w:sz w:val="2"/>
          <w:szCs w:val="2"/>
        </w:rPr>
      </w:pPr>
    </w:p>
    <w:p w14:paraId="259C9430" w14:textId="02EDC970" w:rsidR="00E0128A" w:rsidRPr="00E0128A" w:rsidRDefault="00E0128A" w:rsidP="00E0128A">
      <w:pPr>
        <w:rPr>
          <w:sz w:val="2"/>
          <w:szCs w:val="2"/>
        </w:rPr>
      </w:pPr>
    </w:p>
    <w:p w14:paraId="7755728D" w14:textId="24187327" w:rsidR="00E0128A" w:rsidRPr="00E0128A" w:rsidRDefault="00E0128A" w:rsidP="00E0128A">
      <w:pPr>
        <w:rPr>
          <w:sz w:val="2"/>
          <w:szCs w:val="2"/>
        </w:rPr>
      </w:pPr>
    </w:p>
    <w:p w14:paraId="5906672C" w14:textId="65B0F22D" w:rsidR="00E0128A" w:rsidRPr="00E0128A" w:rsidRDefault="00E0128A" w:rsidP="00E0128A">
      <w:pPr>
        <w:rPr>
          <w:sz w:val="2"/>
          <w:szCs w:val="2"/>
        </w:rPr>
      </w:pPr>
    </w:p>
    <w:p w14:paraId="50479777" w14:textId="658A9861" w:rsidR="00E0128A" w:rsidRPr="00E0128A" w:rsidRDefault="00E0128A" w:rsidP="00E0128A">
      <w:pPr>
        <w:rPr>
          <w:sz w:val="2"/>
          <w:szCs w:val="2"/>
        </w:rPr>
      </w:pPr>
    </w:p>
    <w:p w14:paraId="1104AD83" w14:textId="7B81401F" w:rsidR="00E0128A" w:rsidRPr="00E0128A" w:rsidRDefault="00E0128A" w:rsidP="00E0128A">
      <w:pPr>
        <w:rPr>
          <w:sz w:val="2"/>
          <w:szCs w:val="2"/>
        </w:rPr>
      </w:pPr>
    </w:p>
    <w:p w14:paraId="2885D4AF" w14:textId="313CF4F3" w:rsidR="00E0128A" w:rsidRPr="00E0128A" w:rsidRDefault="00E0128A" w:rsidP="00E0128A">
      <w:pPr>
        <w:rPr>
          <w:sz w:val="2"/>
          <w:szCs w:val="2"/>
        </w:rPr>
      </w:pPr>
    </w:p>
    <w:p w14:paraId="0A8DCAAC" w14:textId="7CA4EB64" w:rsidR="00E0128A" w:rsidRPr="00E0128A" w:rsidRDefault="00E0128A" w:rsidP="00E0128A">
      <w:pPr>
        <w:rPr>
          <w:sz w:val="2"/>
          <w:szCs w:val="2"/>
        </w:rPr>
      </w:pPr>
    </w:p>
    <w:p w14:paraId="5DE76365" w14:textId="10DD1481" w:rsidR="00E0128A" w:rsidRPr="00E0128A" w:rsidRDefault="00E0128A" w:rsidP="00E0128A">
      <w:pPr>
        <w:rPr>
          <w:sz w:val="2"/>
          <w:szCs w:val="2"/>
        </w:rPr>
      </w:pPr>
    </w:p>
    <w:p w14:paraId="0C68412E" w14:textId="16992A8D" w:rsidR="00E0128A" w:rsidRPr="00E0128A" w:rsidRDefault="00E0128A" w:rsidP="00E0128A">
      <w:pPr>
        <w:rPr>
          <w:sz w:val="2"/>
          <w:szCs w:val="2"/>
        </w:rPr>
      </w:pPr>
    </w:p>
    <w:p w14:paraId="0D02167A" w14:textId="24250317" w:rsidR="00E0128A" w:rsidRPr="00E0128A" w:rsidRDefault="00E0128A" w:rsidP="00E0128A">
      <w:pPr>
        <w:rPr>
          <w:sz w:val="2"/>
          <w:szCs w:val="2"/>
        </w:rPr>
      </w:pPr>
    </w:p>
    <w:p w14:paraId="3AF448BF" w14:textId="4897947D" w:rsidR="00E0128A" w:rsidRPr="00E0128A" w:rsidRDefault="00E0128A" w:rsidP="00E0128A">
      <w:pPr>
        <w:rPr>
          <w:sz w:val="2"/>
          <w:szCs w:val="2"/>
        </w:rPr>
      </w:pPr>
    </w:p>
    <w:p w14:paraId="7A2855B9" w14:textId="786DA3FF" w:rsidR="00E0128A" w:rsidRPr="00E0128A" w:rsidRDefault="00E0128A" w:rsidP="00E0128A">
      <w:pPr>
        <w:rPr>
          <w:sz w:val="2"/>
          <w:szCs w:val="2"/>
        </w:rPr>
      </w:pPr>
    </w:p>
    <w:p w14:paraId="21396F57" w14:textId="33712044" w:rsidR="00E0128A" w:rsidRPr="00E0128A" w:rsidRDefault="00E0128A" w:rsidP="00E0128A">
      <w:pPr>
        <w:rPr>
          <w:sz w:val="2"/>
          <w:szCs w:val="2"/>
        </w:rPr>
      </w:pPr>
    </w:p>
    <w:p w14:paraId="15EFAB5F" w14:textId="268E06BF" w:rsidR="00E0128A" w:rsidRPr="00E0128A" w:rsidRDefault="00E0128A" w:rsidP="00E0128A">
      <w:pPr>
        <w:rPr>
          <w:sz w:val="2"/>
          <w:szCs w:val="2"/>
        </w:rPr>
      </w:pPr>
    </w:p>
    <w:p w14:paraId="31A59FCF" w14:textId="39F09A8C" w:rsidR="00E0128A" w:rsidRPr="00E0128A" w:rsidRDefault="00E0128A" w:rsidP="00E0128A">
      <w:pPr>
        <w:rPr>
          <w:sz w:val="2"/>
          <w:szCs w:val="2"/>
        </w:rPr>
      </w:pPr>
    </w:p>
    <w:p w14:paraId="5E65B83C" w14:textId="7F59CBA8" w:rsidR="00E0128A" w:rsidRPr="00E0128A" w:rsidRDefault="00E0128A" w:rsidP="00E0128A">
      <w:pPr>
        <w:rPr>
          <w:sz w:val="2"/>
          <w:szCs w:val="2"/>
        </w:rPr>
      </w:pPr>
    </w:p>
    <w:p w14:paraId="32E6E185" w14:textId="5E667DF6" w:rsidR="00E0128A" w:rsidRPr="00E0128A" w:rsidRDefault="00E0128A" w:rsidP="00E0128A">
      <w:pPr>
        <w:rPr>
          <w:sz w:val="2"/>
          <w:szCs w:val="2"/>
        </w:rPr>
      </w:pPr>
    </w:p>
    <w:p w14:paraId="1CFB2D9F" w14:textId="6B11EBC6" w:rsidR="00E0128A" w:rsidRPr="00E0128A" w:rsidRDefault="00E0128A" w:rsidP="00E0128A">
      <w:pPr>
        <w:rPr>
          <w:sz w:val="2"/>
          <w:szCs w:val="2"/>
        </w:rPr>
      </w:pPr>
    </w:p>
    <w:p w14:paraId="298F01EB" w14:textId="6E4958EE" w:rsidR="00E0128A" w:rsidRPr="00E0128A" w:rsidRDefault="00E0128A" w:rsidP="00E0128A">
      <w:pPr>
        <w:rPr>
          <w:sz w:val="2"/>
          <w:szCs w:val="2"/>
        </w:rPr>
      </w:pPr>
    </w:p>
    <w:p w14:paraId="0EE58405" w14:textId="16067A7A" w:rsidR="00E0128A" w:rsidRPr="00E0128A" w:rsidRDefault="00E0128A" w:rsidP="00E0128A">
      <w:pPr>
        <w:rPr>
          <w:sz w:val="2"/>
          <w:szCs w:val="2"/>
        </w:rPr>
      </w:pPr>
    </w:p>
    <w:p w14:paraId="6D65291F" w14:textId="659210EC" w:rsidR="00E0128A" w:rsidRPr="00E0128A" w:rsidRDefault="00E0128A" w:rsidP="00E0128A">
      <w:pPr>
        <w:tabs>
          <w:tab w:val="left" w:pos="3876"/>
        </w:tabs>
        <w:rPr>
          <w:sz w:val="2"/>
          <w:szCs w:val="2"/>
        </w:rPr>
      </w:pPr>
    </w:p>
    <w:p w14:paraId="39C90834" w14:textId="704C7A85" w:rsidR="00E0128A" w:rsidRPr="00E0128A" w:rsidRDefault="00E0128A" w:rsidP="00E0128A">
      <w:pPr>
        <w:rPr>
          <w:sz w:val="2"/>
          <w:szCs w:val="2"/>
        </w:rPr>
      </w:pPr>
    </w:p>
    <w:p w14:paraId="41053308" w14:textId="7F839757" w:rsidR="00E0128A" w:rsidRPr="00E0128A" w:rsidRDefault="00E0128A" w:rsidP="00E0128A">
      <w:pPr>
        <w:rPr>
          <w:sz w:val="2"/>
          <w:szCs w:val="2"/>
        </w:rPr>
      </w:pPr>
    </w:p>
    <w:p w14:paraId="7651D1D9" w14:textId="3BEC6BBE" w:rsidR="00E0128A" w:rsidRPr="00E0128A" w:rsidRDefault="00E0128A" w:rsidP="00E0128A">
      <w:pPr>
        <w:rPr>
          <w:sz w:val="2"/>
          <w:szCs w:val="2"/>
        </w:rPr>
      </w:pPr>
    </w:p>
    <w:p w14:paraId="77EE1FE0" w14:textId="0549DC00" w:rsidR="00E0128A" w:rsidRPr="00E0128A" w:rsidRDefault="00E0128A" w:rsidP="00E0128A">
      <w:pPr>
        <w:rPr>
          <w:sz w:val="2"/>
          <w:szCs w:val="2"/>
        </w:rPr>
      </w:pPr>
    </w:p>
    <w:p w14:paraId="7D8996C8" w14:textId="226A6BFF" w:rsidR="00E0128A" w:rsidRPr="00E0128A" w:rsidRDefault="00E0128A" w:rsidP="00E0128A">
      <w:pPr>
        <w:rPr>
          <w:sz w:val="2"/>
          <w:szCs w:val="2"/>
        </w:rPr>
      </w:pPr>
    </w:p>
    <w:p w14:paraId="67BDDA7E" w14:textId="79741133" w:rsidR="00E0128A" w:rsidRPr="00E0128A" w:rsidRDefault="00E0128A" w:rsidP="00E0128A">
      <w:pPr>
        <w:rPr>
          <w:sz w:val="2"/>
          <w:szCs w:val="2"/>
        </w:rPr>
      </w:pPr>
    </w:p>
    <w:p w14:paraId="74C4D446" w14:textId="3E108049" w:rsidR="00E0128A" w:rsidRPr="00E0128A" w:rsidRDefault="00E0128A" w:rsidP="00E0128A">
      <w:pPr>
        <w:rPr>
          <w:sz w:val="2"/>
          <w:szCs w:val="2"/>
        </w:rPr>
      </w:pPr>
    </w:p>
    <w:p w14:paraId="0046653D" w14:textId="27A67FDF" w:rsidR="00E0128A" w:rsidRPr="00E0128A" w:rsidRDefault="00E0128A" w:rsidP="00E0128A">
      <w:pPr>
        <w:rPr>
          <w:sz w:val="2"/>
          <w:szCs w:val="2"/>
        </w:rPr>
      </w:pPr>
    </w:p>
    <w:p w14:paraId="39845605" w14:textId="24E4D509" w:rsidR="00E0128A" w:rsidRPr="00E0128A" w:rsidRDefault="00E0128A" w:rsidP="00E0128A">
      <w:pPr>
        <w:rPr>
          <w:sz w:val="2"/>
          <w:szCs w:val="2"/>
        </w:rPr>
      </w:pPr>
    </w:p>
    <w:p w14:paraId="79CD7E3A" w14:textId="5B706D9B" w:rsidR="00E0128A" w:rsidRPr="00E0128A" w:rsidRDefault="00E0128A" w:rsidP="00E0128A">
      <w:pPr>
        <w:rPr>
          <w:sz w:val="2"/>
          <w:szCs w:val="2"/>
        </w:rPr>
      </w:pPr>
    </w:p>
    <w:p w14:paraId="0329BAF0" w14:textId="72F544AE" w:rsidR="00E0128A" w:rsidRPr="00E0128A" w:rsidRDefault="00E0128A" w:rsidP="00E0128A">
      <w:pPr>
        <w:rPr>
          <w:sz w:val="2"/>
          <w:szCs w:val="2"/>
        </w:rPr>
      </w:pPr>
    </w:p>
    <w:p w14:paraId="4658A998" w14:textId="526F09A7" w:rsidR="00E0128A" w:rsidRPr="00E0128A" w:rsidRDefault="00E0128A" w:rsidP="00E0128A">
      <w:pPr>
        <w:rPr>
          <w:sz w:val="2"/>
          <w:szCs w:val="2"/>
        </w:rPr>
      </w:pPr>
    </w:p>
    <w:p w14:paraId="08D238EB" w14:textId="03DE3C68" w:rsidR="00E0128A" w:rsidRPr="00E0128A" w:rsidRDefault="00E0128A" w:rsidP="00E0128A">
      <w:pPr>
        <w:rPr>
          <w:sz w:val="2"/>
          <w:szCs w:val="2"/>
        </w:rPr>
      </w:pPr>
    </w:p>
    <w:p w14:paraId="7FC01B9F" w14:textId="07F0ABA9" w:rsidR="00E0128A" w:rsidRPr="00E0128A" w:rsidRDefault="00E0128A" w:rsidP="00E0128A">
      <w:pPr>
        <w:rPr>
          <w:sz w:val="2"/>
          <w:szCs w:val="2"/>
        </w:rPr>
      </w:pPr>
    </w:p>
    <w:p w14:paraId="36F6207A" w14:textId="1B48B6FF" w:rsidR="00E0128A" w:rsidRPr="00E0128A" w:rsidRDefault="00E0128A" w:rsidP="00E0128A">
      <w:pPr>
        <w:rPr>
          <w:sz w:val="2"/>
          <w:szCs w:val="2"/>
        </w:rPr>
      </w:pPr>
    </w:p>
    <w:p w14:paraId="4FA123D6" w14:textId="73E8A25B" w:rsidR="00E0128A" w:rsidRPr="00E0128A" w:rsidRDefault="00E0128A" w:rsidP="00E0128A">
      <w:pPr>
        <w:rPr>
          <w:sz w:val="2"/>
          <w:szCs w:val="2"/>
        </w:rPr>
      </w:pPr>
    </w:p>
    <w:p w14:paraId="3EA96030" w14:textId="02DBF745" w:rsidR="00E0128A" w:rsidRPr="00E0128A" w:rsidRDefault="00E0128A" w:rsidP="00E0128A">
      <w:pPr>
        <w:rPr>
          <w:sz w:val="2"/>
          <w:szCs w:val="2"/>
        </w:rPr>
      </w:pPr>
    </w:p>
    <w:p w14:paraId="4BA9BFC6" w14:textId="4A2EE121" w:rsidR="00E0128A" w:rsidRPr="00E0128A" w:rsidRDefault="00E0128A" w:rsidP="00E0128A">
      <w:pPr>
        <w:rPr>
          <w:sz w:val="2"/>
          <w:szCs w:val="2"/>
        </w:rPr>
      </w:pPr>
    </w:p>
    <w:p w14:paraId="037F8370" w14:textId="4DE20800" w:rsidR="00E0128A" w:rsidRPr="00E0128A" w:rsidRDefault="00E0128A" w:rsidP="00E0128A">
      <w:pPr>
        <w:rPr>
          <w:sz w:val="2"/>
          <w:szCs w:val="2"/>
        </w:rPr>
      </w:pPr>
    </w:p>
    <w:p w14:paraId="7359B732" w14:textId="53D5F924" w:rsidR="00E0128A" w:rsidRPr="00E0128A" w:rsidRDefault="00E0128A" w:rsidP="00E0128A">
      <w:pPr>
        <w:rPr>
          <w:sz w:val="2"/>
          <w:szCs w:val="2"/>
        </w:rPr>
      </w:pPr>
    </w:p>
    <w:p w14:paraId="52C3BD35" w14:textId="3A3E8002" w:rsidR="00E0128A" w:rsidRPr="00E0128A" w:rsidRDefault="00E0128A" w:rsidP="00E0128A">
      <w:pPr>
        <w:rPr>
          <w:sz w:val="2"/>
          <w:szCs w:val="2"/>
        </w:rPr>
      </w:pPr>
    </w:p>
    <w:p w14:paraId="0AC199D5" w14:textId="40373055" w:rsidR="00E0128A" w:rsidRPr="00E0128A" w:rsidRDefault="00E0128A" w:rsidP="00E0128A">
      <w:pPr>
        <w:rPr>
          <w:sz w:val="2"/>
          <w:szCs w:val="2"/>
        </w:rPr>
      </w:pPr>
    </w:p>
    <w:p w14:paraId="20461050" w14:textId="3AEC81F6" w:rsidR="00E0128A" w:rsidRPr="00E0128A" w:rsidRDefault="00E0128A" w:rsidP="00E0128A">
      <w:pPr>
        <w:rPr>
          <w:sz w:val="2"/>
          <w:szCs w:val="2"/>
        </w:rPr>
      </w:pPr>
    </w:p>
    <w:p w14:paraId="1E429D5A" w14:textId="7C9B3725" w:rsidR="00E0128A" w:rsidRPr="00E0128A" w:rsidRDefault="00E0128A" w:rsidP="00E0128A">
      <w:pPr>
        <w:rPr>
          <w:sz w:val="2"/>
          <w:szCs w:val="2"/>
        </w:rPr>
      </w:pPr>
    </w:p>
    <w:p w14:paraId="699F8225" w14:textId="2750C173" w:rsidR="00E0128A" w:rsidRPr="00E0128A" w:rsidRDefault="00E0128A" w:rsidP="00E0128A">
      <w:pPr>
        <w:rPr>
          <w:sz w:val="2"/>
          <w:szCs w:val="2"/>
        </w:rPr>
      </w:pPr>
    </w:p>
    <w:p w14:paraId="601A23DB" w14:textId="65DE628C" w:rsidR="00E0128A" w:rsidRPr="00E0128A" w:rsidRDefault="00E0128A" w:rsidP="00E0128A">
      <w:pPr>
        <w:rPr>
          <w:sz w:val="2"/>
          <w:szCs w:val="2"/>
        </w:rPr>
      </w:pPr>
    </w:p>
    <w:p w14:paraId="1F777478" w14:textId="44BBF0BE" w:rsidR="00E0128A" w:rsidRPr="00E0128A" w:rsidRDefault="00E0128A" w:rsidP="00E0128A">
      <w:pPr>
        <w:rPr>
          <w:sz w:val="2"/>
          <w:szCs w:val="2"/>
        </w:rPr>
      </w:pPr>
    </w:p>
    <w:p w14:paraId="790F77FF" w14:textId="617B5CB5" w:rsidR="00E0128A" w:rsidRPr="00E0128A" w:rsidRDefault="00E0128A" w:rsidP="00E0128A">
      <w:pPr>
        <w:rPr>
          <w:sz w:val="2"/>
          <w:szCs w:val="2"/>
        </w:rPr>
      </w:pPr>
    </w:p>
    <w:p w14:paraId="54A07B52" w14:textId="2BA7E463" w:rsidR="00E0128A" w:rsidRPr="00E0128A" w:rsidRDefault="00E0128A" w:rsidP="00E0128A">
      <w:pPr>
        <w:rPr>
          <w:sz w:val="2"/>
          <w:szCs w:val="2"/>
        </w:rPr>
      </w:pPr>
    </w:p>
    <w:p w14:paraId="62F17D82" w14:textId="6568D25F" w:rsidR="00E0128A" w:rsidRPr="00E0128A" w:rsidRDefault="00E0128A" w:rsidP="00E0128A">
      <w:pPr>
        <w:rPr>
          <w:sz w:val="2"/>
          <w:szCs w:val="2"/>
        </w:rPr>
      </w:pPr>
    </w:p>
    <w:p w14:paraId="015B60CE" w14:textId="299D6D98" w:rsidR="00E0128A" w:rsidRPr="00E0128A" w:rsidRDefault="00E0128A" w:rsidP="00E0128A">
      <w:pPr>
        <w:rPr>
          <w:sz w:val="2"/>
          <w:szCs w:val="2"/>
        </w:rPr>
      </w:pPr>
    </w:p>
    <w:p w14:paraId="178220E3" w14:textId="76345A13" w:rsidR="00E0128A" w:rsidRPr="00E0128A" w:rsidRDefault="00E0128A" w:rsidP="00E0128A">
      <w:pPr>
        <w:rPr>
          <w:sz w:val="2"/>
          <w:szCs w:val="2"/>
        </w:rPr>
      </w:pPr>
    </w:p>
    <w:p w14:paraId="51707689" w14:textId="62805017" w:rsidR="00E0128A" w:rsidRPr="00E0128A" w:rsidRDefault="00E0128A" w:rsidP="00E0128A">
      <w:pPr>
        <w:rPr>
          <w:sz w:val="2"/>
          <w:szCs w:val="2"/>
        </w:rPr>
      </w:pPr>
    </w:p>
    <w:p w14:paraId="6F8D78E4" w14:textId="2163AA4E" w:rsidR="00E0128A" w:rsidRPr="00E0128A" w:rsidRDefault="00E0128A" w:rsidP="00E0128A">
      <w:pPr>
        <w:rPr>
          <w:sz w:val="2"/>
          <w:szCs w:val="2"/>
        </w:rPr>
      </w:pPr>
    </w:p>
    <w:p w14:paraId="07894656" w14:textId="385BF61C" w:rsidR="00E0128A" w:rsidRPr="00E0128A" w:rsidRDefault="00E0128A" w:rsidP="00E0128A">
      <w:pPr>
        <w:rPr>
          <w:sz w:val="2"/>
          <w:szCs w:val="2"/>
        </w:rPr>
      </w:pPr>
    </w:p>
    <w:p w14:paraId="3AFD51BC" w14:textId="233570AA" w:rsidR="00E0128A" w:rsidRPr="00E0128A" w:rsidRDefault="00E0128A" w:rsidP="00E0128A">
      <w:pPr>
        <w:rPr>
          <w:sz w:val="2"/>
          <w:szCs w:val="2"/>
        </w:rPr>
      </w:pPr>
    </w:p>
    <w:p w14:paraId="542FFBA7" w14:textId="4FD623F6" w:rsidR="00E0128A" w:rsidRPr="00E0128A" w:rsidRDefault="00E0128A" w:rsidP="00E0128A">
      <w:pPr>
        <w:rPr>
          <w:sz w:val="2"/>
          <w:szCs w:val="2"/>
        </w:rPr>
      </w:pPr>
    </w:p>
    <w:p w14:paraId="652E7C97" w14:textId="436EA018" w:rsidR="00E0128A" w:rsidRPr="00E0128A" w:rsidRDefault="00E0128A" w:rsidP="00E0128A">
      <w:pPr>
        <w:rPr>
          <w:sz w:val="2"/>
          <w:szCs w:val="2"/>
        </w:rPr>
      </w:pPr>
    </w:p>
    <w:p w14:paraId="0600A080" w14:textId="6119F191" w:rsidR="00E0128A" w:rsidRPr="00E0128A" w:rsidRDefault="00E0128A" w:rsidP="00E0128A">
      <w:pPr>
        <w:rPr>
          <w:sz w:val="2"/>
          <w:szCs w:val="2"/>
        </w:rPr>
      </w:pPr>
    </w:p>
    <w:p w14:paraId="3B5521D1" w14:textId="4BFF161B" w:rsidR="00E0128A" w:rsidRPr="00E0128A" w:rsidRDefault="00E0128A" w:rsidP="00E0128A">
      <w:pPr>
        <w:rPr>
          <w:sz w:val="2"/>
          <w:szCs w:val="2"/>
        </w:rPr>
      </w:pPr>
    </w:p>
    <w:p w14:paraId="13FFF915" w14:textId="5E0343FD" w:rsidR="00E0128A" w:rsidRPr="00E0128A" w:rsidRDefault="00E0128A" w:rsidP="00E0128A">
      <w:pPr>
        <w:rPr>
          <w:sz w:val="2"/>
          <w:szCs w:val="2"/>
        </w:rPr>
      </w:pPr>
    </w:p>
    <w:p w14:paraId="3E5424F1" w14:textId="3D19F7D6" w:rsidR="00E0128A" w:rsidRPr="00E0128A" w:rsidRDefault="00E0128A" w:rsidP="00E0128A">
      <w:pPr>
        <w:rPr>
          <w:sz w:val="2"/>
          <w:szCs w:val="2"/>
        </w:rPr>
      </w:pPr>
    </w:p>
    <w:p w14:paraId="28458EC1" w14:textId="0F825CEE" w:rsidR="00E0128A" w:rsidRPr="00E0128A" w:rsidRDefault="00E0128A" w:rsidP="00E0128A">
      <w:pPr>
        <w:rPr>
          <w:sz w:val="2"/>
          <w:szCs w:val="2"/>
        </w:rPr>
      </w:pPr>
    </w:p>
    <w:p w14:paraId="608BBA00" w14:textId="5BE0417E" w:rsidR="00E0128A" w:rsidRPr="00E0128A" w:rsidRDefault="00E0128A" w:rsidP="00AC21F4">
      <w:pPr>
        <w:tabs>
          <w:tab w:val="left" w:pos="2055"/>
        </w:tabs>
        <w:rPr>
          <w:sz w:val="2"/>
          <w:szCs w:val="2"/>
        </w:rPr>
      </w:pPr>
    </w:p>
    <w:p w14:paraId="159BABAF" w14:textId="10160529" w:rsidR="00E0128A" w:rsidRPr="00E0128A" w:rsidRDefault="00E0128A" w:rsidP="00E0128A">
      <w:pPr>
        <w:rPr>
          <w:sz w:val="2"/>
          <w:szCs w:val="2"/>
        </w:rPr>
      </w:pPr>
    </w:p>
    <w:p w14:paraId="37D0AC4B" w14:textId="5B6E8E23" w:rsidR="00E0128A" w:rsidRPr="00E0128A" w:rsidRDefault="00E0128A" w:rsidP="00E0128A">
      <w:pPr>
        <w:rPr>
          <w:sz w:val="2"/>
          <w:szCs w:val="2"/>
        </w:rPr>
      </w:pPr>
    </w:p>
    <w:p w14:paraId="3B4FCD33" w14:textId="7F7FFA5C" w:rsidR="00E0128A" w:rsidRPr="00E0128A" w:rsidRDefault="00E0128A" w:rsidP="00E0128A">
      <w:pPr>
        <w:rPr>
          <w:sz w:val="2"/>
          <w:szCs w:val="2"/>
        </w:rPr>
      </w:pPr>
    </w:p>
    <w:p w14:paraId="6BB49DA5" w14:textId="0B10B775" w:rsidR="00E0128A" w:rsidRPr="00E0128A" w:rsidRDefault="00E0128A" w:rsidP="00E0128A">
      <w:pPr>
        <w:rPr>
          <w:sz w:val="2"/>
          <w:szCs w:val="2"/>
        </w:rPr>
      </w:pPr>
    </w:p>
    <w:p w14:paraId="1B5AC85E" w14:textId="04C56EDB" w:rsidR="00E0128A" w:rsidRPr="00E0128A" w:rsidRDefault="00E0128A" w:rsidP="00E0128A">
      <w:pPr>
        <w:rPr>
          <w:sz w:val="2"/>
          <w:szCs w:val="2"/>
        </w:rPr>
      </w:pPr>
    </w:p>
    <w:p w14:paraId="253A7D95" w14:textId="4FF0958B" w:rsidR="00E0128A" w:rsidRPr="00E0128A" w:rsidRDefault="00E0128A" w:rsidP="00E0128A">
      <w:pPr>
        <w:rPr>
          <w:sz w:val="2"/>
          <w:szCs w:val="2"/>
        </w:rPr>
      </w:pPr>
    </w:p>
    <w:p w14:paraId="5BA5DC39" w14:textId="04FE51AD" w:rsidR="00E0128A" w:rsidRPr="00E0128A" w:rsidRDefault="00E0128A" w:rsidP="00E0128A">
      <w:pPr>
        <w:rPr>
          <w:sz w:val="2"/>
          <w:szCs w:val="2"/>
        </w:rPr>
      </w:pPr>
    </w:p>
    <w:p w14:paraId="2B8FFA98" w14:textId="4D8D5B28" w:rsidR="00E0128A" w:rsidRPr="00E0128A" w:rsidRDefault="00E0128A" w:rsidP="00E0128A">
      <w:pPr>
        <w:rPr>
          <w:sz w:val="2"/>
          <w:szCs w:val="2"/>
        </w:rPr>
      </w:pPr>
    </w:p>
    <w:p w14:paraId="42EEE160" w14:textId="61490387" w:rsidR="00E0128A" w:rsidRPr="00E0128A" w:rsidRDefault="00E0128A" w:rsidP="00E0128A">
      <w:pPr>
        <w:rPr>
          <w:sz w:val="2"/>
          <w:szCs w:val="2"/>
        </w:rPr>
      </w:pPr>
    </w:p>
    <w:p w14:paraId="49194236" w14:textId="690DE83B" w:rsidR="00E0128A" w:rsidRPr="00E0128A" w:rsidRDefault="00E0128A" w:rsidP="00E0128A">
      <w:pPr>
        <w:rPr>
          <w:sz w:val="2"/>
          <w:szCs w:val="2"/>
        </w:rPr>
      </w:pPr>
    </w:p>
    <w:p w14:paraId="55931EBC" w14:textId="080F0371" w:rsidR="00E0128A" w:rsidRPr="00E0128A" w:rsidRDefault="00E0128A" w:rsidP="00E0128A">
      <w:pPr>
        <w:rPr>
          <w:sz w:val="2"/>
          <w:szCs w:val="2"/>
        </w:rPr>
      </w:pPr>
    </w:p>
    <w:p w14:paraId="4303C42B" w14:textId="02896F5B" w:rsidR="00E0128A" w:rsidRPr="00E0128A" w:rsidRDefault="00E0128A" w:rsidP="00E0128A">
      <w:pPr>
        <w:rPr>
          <w:sz w:val="2"/>
          <w:szCs w:val="2"/>
        </w:rPr>
      </w:pPr>
    </w:p>
    <w:p w14:paraId="6D819F57" w14:textId="20CAD009" w:rsidR="00E0128A" w:rsidRPr="00E0128A" w:rsidRDefault="00E0128A" w:rsidP="00E0128A">
      <w:pPr>
        <w:rPr>
          <w:sz w:val="2"/>
          <w:szCs w:val="2"/>
        </w:rPr>
      </w:pPr>
    </w:p>
    <w:p w14:paraId="1F9BA464" w14:textId="30FE4FDE" w:rsidR="00E0128A" w:rsidRPr="00E0128A" w:rsidRDefault="00E0128A" w:rsidP="00E0128A">
      <w:pPr>
        <w:rPr>
          <w:sz w:val="2"/>
          <w:szCs w:val="2"/>
        </w:rPr>
      </w:pPr>
    </w:p>
    <w:p w14:paraId="274AD2B0" w14:textId="7C817802" w:rsidR="00E0128A" w:rsidRPr="00E0128A" w:rsidRDefault="00E0128A" w:rsidP="00E0128A">
      <w:pPr>
        <w:rPr>
          <w:sz w:val="2"/>
          <w:szCs w:val="2"/>
        </w:rPr>
      </w:pPr>
    </w:p>
    <w:p w14:paraId="0DE5EF46" w14:textId="4918FE5C" w:rsidR="00E0128A" w:rsidRPr="00E0128A" w:rsidRDefault="00E0128A" w:rsidP="00E0128A">
      <w:pPr>
        <w:rPr>
          <w:sz w:val="2"/>
          <w:szCs w:val="2"/>
        </w:rPr>
      </w:pPr>
    </w:p>
    <w:p w14:paraId="5EE2F686" w14:textId="44184A1F" w:rsidR="00E0128A" w:rsidRPr="00E0128A" w:rsidRDefault="00E0128A" w:rsidP="00E0128A">
      <w:pPr>
        <w:rPr>
          <w:sz w:val="2"/>
          <w:szCs w:val="2"/>
        </w:rPr>
      </w:pPr>
    </w:p>
    <w:p w14:paraId="72E06020" w14:textId="24D495CD" w:rsidR="00E0128A" w:rsidRPr="00E0128A" w:rsidRDefault="00E0128A" w:rsidP="00E0128A">
      <w:pPr>
        <w:rPr>
          <w:sz w:val="2"/>
          <w:szCs w:val="2"/>
        </w:rPr>
      </w:pPr>
    </w:p>
    <w:p w14:paraId="0A839BCA" w14:textId="75FC3E57" w:rsidR="00E0128A" w:rsidRPr="00E0128A" w:rsidRDefault="00E0128A" w:rsidP="00E0128A">
      <w:pPr>
        <w:rPr>
          <w:sz w:val="2"/>
          <w:szCs w:val="2"/>
        </w:rPr>
      </w:pPr>
    </w:p>
    <w:p w14:paraId="68F08504" w14:textId="6E2BDC91" w:rsidR="00E0128A" w:rsidRPr="00E0128A" w:rsidRDefault="00E0128A" w:rsidP="00E0128A">
      <w:pPr>
        <w:rPr>
          <w:sz w:val="2"/>
          <w:szCs w:val="2"/>
        </w:rPr>
      </w:pPr>
    </w:p>
    <w:p w14:paraId="23B99905" w14:textId="22300F7D" w:rsidR="00E0128A" w:rsidRPr="00E0128A" w:rsidRDefault="00E0128A" w:rsidP="00E0128A">
      <w:pPr>
        <w:rPr>
          <w:sz w:val="2"/>
          <w:szCs w:val="2"/>
        </w:rPr>
      </w:pPr>
    </w:p>
    <w:p w14:paraId="28CEEA81" w14:textId="25072444" w:rsidR="00E0128A" w:rsidRPr="00E0128A" w:rsidRDefault="00E0128A" w:rsidP="00E0128A">
      <w:pPr>
        <w:rPr>
          <w:sz w:val="2"/>
          <w:szCs w:val="2"/>
        </w:rPr>
      </w:pPr>
    </w:p>
    <w:p w14:paraId="1E071088" w14:textId="1012045B" w:rsidR="00E0128A" w:rsidRPr="00E0128A" w:rsidRDefault="00E0128A" w:rsidP="00E0128A">
      <w:pPr>
        <w:rPr>
          <w:sz w:val="2"/>
          <w:szCs w:val="2"/>
        </w:rPr>
      </w:pPr>
    </w:p>
    <w:p w14:paraId="1E3DCD75" w14:textId="43FFD666" w:rsidR="00E0128A" w:rsidRPr="00E0128A" w:rsidRDefault="00E0128A" w:rsidP="00E0128A">
      <w:pPr>
        <w:rPr>
          <w:sz w:val="2"/>
          <w:szCs w:val="2"/>
        </w:rPr>
      </w:pPr>
    </w:p>
    <w:p w14:paraId="48D0D92D" w14:textId="0F287030" w:rsidR="00E0128A" w:rsidRPr="00E0128A" w:rsidRDefault="00E0128A" w:rsidP="00E0128A">
      <w:pPr>
        <w:rPr>
          <w:sz w:val="2"/>
          <w:szCs w:val="2"/>
        </w:rPr>
      </w:pPr>
    </w:p>
    <w:p w14:paraId="1D6496F0" w14:textId="36FF4330" w:rsidR="00E0128A" w:rsidRPr="00E0128A" w:rsidRDefault="00E0128A" w:rsidP="00E0128A">
      <w:pPr>
        <w:rPr>
          <w:sz w:val="2"/>
          <w:szCs w:val="2"/>
        </w:rPr>
      </w:pPr>
    </w:p>
    <w:p w14:paraId="79C165A5" w14:textId="0B6569A6" w:rsidR="00E0128A" w:rsidRPr="00E0128A" w:rsidRDefault="00E0128A" w:rsidP="00E0128A">
      <w:pPr>
        <w:rPr>
          <w:sz w:val="2"/>
          <w:szCs w:val="2"/>
        </w:rPr>
      </w:pPr>
    </w:p>
    <w:p w14:paraId="4C92BEC6" w14:textId="34AD97FC" w:rsidR="00E0128A" w:rsidRPr="00E0128A" w:rsidRDefault="00E0128A" w:rsidP="00E0128A">
      <w:pPr>
        <w:rPr>
          <w:sz w:val="2"/>
          <w:szCs w:val="2"/>
        </w:rPr>
      </w:pPr>
    </w:p>
    <w:p w14:paraId="02AC612A" w14:textId="2A1827BB" w:rsidR="00E0128A" w:rsidRPr="00E0128A" w:rsidRDefault="00E0128A" w:rsidP="00E0128A">
      <w:pPr>
        <w:rPr>
          <w:sz w:val="2"/>
          <w:szCs w:val="2"/>
        </w:rPr>
      </w:pPr>
    </w:p>
    <w:p w14:paraId="7BB8EF7F" w14:textId="00C8E5AF" w:rsidR="00E0128A" w:rsidRPr="00E0128A" w:rsidRDefault="00E0128A" w:rsidP="00E0128A">
      <w:pPr>
        <w:rPr>
          <w:sz w:val="2"/>
          <w:szCs w:val="2"/>
        </w:rPr>
      </w:pPr>
    </w:p>
    <w:p w14:paraId="36201882" w14:textId="0858F3F8" w:rsidR="00E0128A" w:rsidRPr="00E0128A" w:rsidRDefault="00E0128A" w:rsidP="00E0128A">
      <w:pPr>
        <w:rPr>
          <w:sz w:val="2"/>
          <w:szCs w:val="2"/>
        </w:rPr>
      </w:pPr>
    </w:p>
    <w:p w14:paraId="57942DA2" w14:textId="6AA7970F" w:rsidR="00E0128A" w:rsidRPr="00E0128A" w:rsidRDefault="00E0128A" w:rsidP="00E0128A">
      <w:pPr>
        <w:rPr>
          <w:sz w:val="2"/>
          <w:szCs w:val="2"/>
        </w:rPr>
      </w:pPr>
    </w:p>
    <w:p w14:paraId="69BB91C8" w14:textId="5BD4857D" w:rsidR="00E0128A" w:rsidRPr="00E0128A" w:rsidRDefault="00E0128A" w:rsidP="00E0128A">
      <w:pPr>
        <w:rPr>
          <w:sz w:val="2"/>
          <w:szCs w:val="2"/>
        </w:rPr>
      </w:pPr>
    </w:p>
    <w:p w14:paraId="0311F277" w14:textId="628F81D7" w:rsidR="00E0128A" w:rsidRPr="00E0128A" w:rsidRDefault="00E0128A" w:rsidP="00E0128A">
      <w:pPr>
        <w:rPr>
          <w:sz w:val="2"/>
          <w:szCs w:val="2"/>
        </w:rPr>
      </w:pPr>
    </w:p>
    <w:p w14:paraId="3675014E" w14:textId="41BFE2E7" w:rsidR="00E0128A" w:rsidRPr="00E0128A" w:rsidRDefault="00E0128A" w:rsidP="00E0128A">
      <w:pPr>
        <w:rPr>
          <w:sz w:val="2"/>
          <w:szCs w:val="2"/>
        </w:rPr>
      </w:pPr>
    </w:p>
    <w:p w14:paraId="7970A263" w14:textId="7112B46F" w:rsidR="00E0128A" w:rsidRPr="00E0128A" w:rsidRDefault="00E0128A" w:rsidP="00E0128A">
      <w:pPr>
        <w:rPr>
          <w:sz w:val="2"/>
          <w:szCs w:val="2"/>
        </w:rPr>
      </w:pPr>
    </w:p>
    <w:p w14:paraId="75A10BEB" w14:textId="3E53317B" w:rsidR="00E0128A" w:rsidRPr="00E0128A" w:rsidRDefault="00E0128A" w:rsidP="00E0128A">
      <w:pPr>
        <w:rPr>
          <w:sz w:val="2"/>
          <w:szCs w:val="2"/>
        </w:rPr>
      </w:pPr>
    </w:p>
    <w:p w14:paraId="189DFFF2" w14:textId="0070AC9A" w:rsidR="00E0128A" w:rsidRPr="00E0128A" w:rsidRDefault="00E0128A" w:rsidP="00E0128A">
      <w:pPr>
        <w:rPr>
          <w:sz w:val="2"/>
          <w:szCs w:val="2"/>
        </w:rPr>
      </w:pPr>
    </w:p>
    <w:p w14:paraId="7D9A4092" w14:textId="1D04C282" w:rsidR="00E0128A" w:rsidRPr="00E0128A" w:rsidRDefault="00E0128A" w:rsidP="004E1AAB">
      <w:pPr>
        <w:tabs>
          <w:tab w:val="left" w:pos="6315"/>
        </w:tabs>
        <w:rPr>
          <w:sz w:val="2"/>
          <w:szCs w:val="2"/>
        </w:rPr>
      </w:pPr>
    </w:p>
    <w:p w14:paraId="62DA8C5D" w14:textId="7547B116" w:rsidR="00E0128A" w:rsidRPr="00E0128A" w:rsidRDefault="00E0128A" w:rsidP="00E0128A">
      <w:pPr>
        <w:rPr>
          <w:sz w:val="2"/>
          <w:szCs w:val="2"/>
        </w:rPr>
      </w:pPr>
    </w:p>
    <w:p w14:paraId="304A6014" w14:textId="3054B403" w:rsidR="00E0128A" w:rsidRPr="00E0128A" w:rsidRDefault="00E0128A" w:rsidP="00E0128A">
      <w:pPr>
        <w:rPr>
          <w:sz w:val="2"/>
          <w:szCs w:val="2"/>
        </w:rPr>
      </w:pPr>
    </w:p>
    <w:p w14:paraId="3C8A9B46" w14:textId="2C73B182" w:rsidR="00E0128A" w:rsidRPr="00E0128A" w:rsidRDefault="00E0128A" w:rsidP="00E0128A">
      <w:pPr>
        <w:rPr>
          <w:sz w:val="2"/>
          <w:szCs w:val="2"/>
        </w:rPr>
      </w:pPr>
    </w:p>
    <w:p w14:paraId="6D6DA356" w14:textId="222015A7" w:rsidR="00E0128A" w:rsidRPr="00E0128A" w:rsidRDefault="00E0128A" w:rsidP="00E0128A">
      <w:pPr>
        <w:rPr>
          <w:sz w:val="2"/>
          <w:szCs w:val="2"/>
        </w:rPr>
      </w:pPr>
    </w:p>
    <w:p w14:paraId="43EB6170" w14:textId="3805E140" w:rsidR="00E0128A" w:rsidRPr="00E0128A" w:rsidRDefault="00E0128A" w:rsidP="00E0128A">
      <w:pPr>
        <w:rPr>
          <w:sz w:val="2"/>
          <w:szCs w:val="2"/>
        </w:rPr>
      </w:pPr>
    </w:p>
    <w:p w14:paraId="549F2CBD" w14:textId="79843C5A" w:rsidR="00E0128A" w:rsidRPr="00E0128A" w:rsidRDefault="00E0128A" w:rsidP="00E0128A">
      <w:pPr>
        <w:rPr>
          <w:sz w:val="2"/>
          <w:szCs w:val="2"/>
        </w:rPr>
      </w:pPr>
    </w:p>
    <w:p w14:paraId="669B05EA" w14:textId="643EBD0B" w:rsidR="00E0128A" w:rsidRPr="00E0128A" w:rsidRDefault="00E0128A" w:rsidP="00E0128A">
      <w:pPr>
        <w:rPr>
          <w:sz w:val="2"/>
          <w:szCs w:val="2"/>
        </w:rPr>
      </w:pPr>
    </w:p>
    <w:p w14:paraId="55E7436F" w14:textId="2412DD81" w:rsidR="00E0128A" w:rsidRPr="00E0128A" w:rsidRDefault="00E0128A" w:rsidP="00E0128A">
      <w:pPr>
        <w:rPr>
          <w:sz w:val="2"/>
          <w:szCs w:val="2"/>
        </w:rPr>
      </w:pPr>
    </w:p>
    <w:p w14:paraId="02C87216" w14:textId="5ECD6FC3" w:rsidR="00E0128A" w:rsidRPr="00E0128A" w:rsidRDefault="00E0128A" w:rsidP="00E0128A">
      <w:pPr>
        <w:rPr>
          <w:sz w:val="2"/>
          <w:szCs w:val="2"/>
        </w:rPr>
      </w:pPr>
    </w:p>
    <w:p w14:paraId="0A456768" w14:textId="239CC9EA" w:rsidR="00E0128A" w:rsidRPr="00E0128A" w:rsidRDefault="00E0128A" w:rsidP="00E0128A">
      <w:pPr>
        <w:rPr>
          <w:sz w:val="2"/>
          <w:szCs w:val="2"/>
        </w:rPr>
      </w:pPr>
    </w:p>
    <w:p w14:paraId="50FAD446" w14:textId="41AE5919" w:rsidR="00E0128A" w:rsidRPr="00E0128A" w:rsidRDefault="00E0128A" w:rsidP="00E0128A">
      <w:pPr>
        <w:rPr>
          <w:sz w:val="2"/>
          <w:szCs w:val="2"/>
        </w:rPr>
      </w:pPr>
    </w:p>
    <w:p w14:paraId="589CDB7D" w14:textId="149D2839" w:rsidR="00E0128A" w:rsidRPr="00E0128A" w:rsidRDefault="00E0128A" w:rsidP="00E0128A">
      <w:pPr>
        <w:rPr>
          <w:sz w:val="2"/>
          <w:szCs w:val="2"/>
        </w:rPr>
      </w:pPr>
    </w:p>
    <w:p w14:paraId="6C1CD611" w14:textId="294D2F55" w:rsidR="00E0128A" w:rsidRPr="00E0128A" w:rsidRDefault="00E0128A" w:rsidP="00E0128A">
      <w:pPr>
        <w:rPr>
          <w:sz w:val="2"/>
          <w:szCs w:val="2"/>
        </w:rPr>
      </w:pPr>
    </w:p>
    <w:p w14:paraId="111D8BC0" w14:textId="3586FD3F" w:rsidR="00E0128A" w:rsidRPr="00E0128A" w:rsidRDefault="00E0128A" w:rsidP="00E0128A">
      <w:pPr>
        <w:rPr>
          <w:sz w:val="2"/>
          <w:szCs w:val="2"/>
        </w:rPr>
      </w:pPr>
    </w:p>
    <w:p w14:paraId="16AE3215" w14:textId="33C3FB17" w:rsidR="00E0128A" w:rsidRPr="00E0128A" w:rsidRDefault="00E0128A" w:rsidP="00E0128A">
      <w:pPr>
        <w:rPr>
          <w:sz w:val="2"/>
          <w:szCs w:val="2"/>
        </w:rPr>
      </w:pPr>
    </w:p>
    <w:p w14:paraId="00846253" w14:textId="71BCA9C5" w:rsidR="00E0128A" w:rsidRPr="00E0128A" w:rsidRDefault="00E0128A" w:rsidP="00E0128A">
      <w:pPr>
        <w:rPr>
          <w:sz w:val="2"/>
          <w:szCs w:val="2"/>
        </w:rPr>
      </w:pPr>
    </w:p>
    <w:p w14:paraId="6DC9DD6E" w14:textId="7440BBDF" w:rsidR="00E0128A" w:rsidRPr="00E0128A" w:rsidRDefault="00E0128A" w:rsidP="00E0128A">
      <w:pPr>
        <w:rPr>
          <w:sz w:val="2"/>
          <w:szCs w:val="2"/>
        </w:rPr>
      </w:pPr>
    </w:p>
    <w:p w14:paraId="72743E0A" w14:textId="707CF25A" w:rsidR="00E0128A" w:rsidRPr="00E0128A" w:rsidRDefault="00E0128A" w:rsidP="00E0128A">
      <w:pPr>
        <w:rPr>
          <w:sz w:val="2"/>
          <w:szCs w:val="2"/>
        </w:rPr>
      </w:pPr>
    </w:p>
    <w:p w14:paraId="046A561E" w14:textId="7E767444" w:rsidR="00E0128A" w:rsidRPr="00E0128A" w:rsidRDefault="00E0128A" w:rsidP="00E0128A">
      <w:pPr>
        <w:rPr>
          <w:sz w:val="2"/>
          <w:szCs w:val="2"/>
        </w:rPr>
      </w:pPr>
    </w:p>
    <w:p w14:paraId="21575DD3" w14:textId="2FB72AB7" w:rsidR="00E0128A" w:rsidRPr="00E0128A" w:rsidRDefault="00E0128A" w:rsidP="00E0128A">
      <w:pPr>
        <w:rPr>
          <w:sz w:val="2"/>
          <w:szCs w:val="2"/>
        </w:rPr>
      </w:pPr>
    </w:p>
    <w:p w14:paraId="20EE77C3" w14:textId="7775400A" w:rsidR="00E0128A" w:rsidRPr="00E0128A" w:rsidRDefault="00E0128A" w:rsidP="00E0128A">
      <w:pPr>
        <w:rPr>
          <w:sz w:val="2"/>
          <w:szCs w:val="2"/>
        </w:rPr>
      </w:pPr>
    </w:p>
    <w:p w14:paraId="6826B56B" w14:textId="300AB864" w:rsidR="00E0128A" w:rsidRPr="00E0128A" w:rsidRDefault="00E0128A" w:rsidP="00E0128A">
      <w:pPr>
        <w:rPr>
          <w:sz w:val="2"/>
          <w:szCs w:val="2"/>
        </w:rPr>
      </w:pPr>
    </w:p>
    <w:p w14:paraId="2650AB19" w14:textId="7FC09E97" w:rsidR="00E0128A" w:rsidRPr="00E0128A" w:rsidRDefault="00E0128A" w:rsidP="00E0128A">
      <w:pPr>
        <w:rPr>
          <w:sz w:val="2"/>
          <w:szCs w:val="2"/>
        </w:rPr>
      </w:pPr>
    </w:p>
    <w:p w14:paraId="0A141697" w14:textId="3FB34392" w:rsidR="00E0128A" w:rsidRPr="00E0128A" w:rsidRDefault="00E0128A" w:rsidP="00E0128A">
      <w:pPr>
        <w:rPr>
          <w:sz w:val="2"/>
          <w:szCs w:val="2"/>
        </w:rPr>
      </w:pPr>
    </w:p>
    <w:p w14:paraId="5B341207" w14:textId="77A47626" w:rsidR="00E0128A" w:rsidRPr="00E0128A" w:rsidRDefault="00E0128A" w:rsidP="00E0128A">
      <w:pPr>
        <w:rPr>
          <w:sz w:val="2"/>
          <w:szCs w:val="2"/>
        </w:rPr>
      </w:pPr>
    </w:p>
    <w:p w14:paraId="7B558750" w14:textId="1B34FD7A" w:rsidR="00E0128A" w:rsidRPr="00E0128A" w:rsidRDefault="00E0128A" w:rsidP="00E0128A">
      <w:pPr>
        <w:rPr>
          <w:sz w:val="2"/>
          <w:szCs w:val="2"/>
        </w:rPr>
      </w:pPr>
    </w:p>
    <w:p w14:paraId="5AECFD12" w14:textId="50B58DE1" w:rsidR="00E0128A" w:rsidRPr="00E0128A" w:rsidRDefault="00E0128A" w:rsidP="00E0128A">
      <w:pPr>
        <w:rPr>
          <w:sz w:val="2"/>
          <w:szCs w:val="2"/>
        </w:rPr>
      </w:pPr>
    </w:p>
    <w:p w14:paraId="6010D19E" w14:textId="00469549" w:rsidR="00E0128A" w:rsidRPr="00E0128A" w:rsidRDefault="00E0128A" w:rsidP="00E0128A">
      <w:pPr>
        <w:rPr>
          <w:sz w:val="2"/>
          <w:szCs w:val="2"/>
        </w:rPr>
      </w:pPr>
    </w:p>
    <w:p w14:paraId="2ED9C0CD" w14:textId="72C6438D" w:rsidR="00E0128A" w:rsidRPr="00E0128A" w:rsidRDefault="00E0128A" w:rsidP="00E0128A">
      <w:pPr>
        <w:rPr>
          <w:sz w:val="2"/>
          <w:szCs w:val="2"/>
        </w:rPr>
      </w:pPr>
    </w:p>
    <w:p w14:paraId="3B1A6099" w14:textId="7DF8A877" w:rsidR="00E0128A" w:rsidRPr="00E0128A" w:rsidRDefault="00E0128A" w:rsidP="00E0128A">
      <w:pPr>
        <w:rPr>
          <w:sz w:val="2"/>
          <w:szCs w:val="2"/>
        </w:rPr>
      </w:pPr>
    </w:p>
    <w:p w14:paraId="4763EA18" w14:textId="5F188723" w:rsidR="00E0128A" w:rsidRPr="00E0128A" w:rsidRDefault="00E0128A" w:rsidP="00E0128A">
      <w:pPr>
        <w:rPr>
          <w:sz w:val="2"/>
          <w:szCs w:val="2"/>
        </w:rPr>
      </w:pPr>
    </w:p>
    <w:p w14:paraId="4B05438C" w14:textId="23FD390A" w:rsidR="00E0128A" w:rsidRPr="00E0128A" w:rsidRDefault="00E0128A" w:rsidP="00E0128A">
      <w:pPr>
        <w:rPr>
          <w:sz w:val="2"/>
          <w:szCs w:val="2"/>
        </w:rPr>
      </w:pPr>
    </w:p>
    <w:p w14:paraId="4481ECAE" w14:textId="4761A3F4" w:rsidR="00E0128A" w:rsidRPr="00E0128A" w:rsidRDefault="00E0128A" w:rsidP="00E0128A">
      <w:pPr>
        <w:rPr>
          <w:sz w:val="2"/>
          <w:szCs w:val="2"/>
        </w:rPr>
      </w:pPr>
    </w:p>
    <w:p w14:paraId="07DBB231" w14:textId="124FC085" w:rsidR="00E0128A" w:rsidRPr="00E0128A" w:rsidRDefault="00E0128A" w:rsidP="00E0128A">
      <w:pPr>
        <w:rPr>
          <w:sz w:val="2"/>
          <w:szCs w:val="2"/>
        </w:rPr>
      </w:pPr>
    </w:p>
    <w:p w14:paraId="18996312" w14:textId="4F7A5838" w:rsidR="00E0128A" w:rsidRPr="00E0128A" w:rsidRDefault="00E0128A" w:rsidP="00E0128A">
      <w:pPr>
        <w:rPr>
          <w:sz w:val="2"/>
          <w:szCs w:val="2"/>
        </w:rPr>
      </w:pPr>
    </w:p>
    <w:p w14:paraId="23973C67" w14:textId="7BF51002" w:rsidR="00E0128A" w:rsidRPr="00E0128A" w:rsidRDefault="00E0128A" w:rsidP="00E0128A">
      <w:pPr>
        <w:rPr>
          <w:sz w:val="2"/>
          <w:szCs w:val="2"/>
        </w:rPr>
      </w:pPr>
    </w:p>
    <w:p w14:paraId="03741FB5" w14:textId="18F1035A" w:rsidR="00E0128A" w:rsidRPr="00E0128A" w:rsidRDefault="00E0128A" w:rsidP="00E0128A">
      <w:pPr>
        <w:rPr>
          <w:sz w:val="2"/>
          <w:szCs w:val="2"/>
        </w:rPr>
      </w:pPr>
    </w:p>
    <w:p w14:paraId="711A47B1" w14:textId="183D53C1" w:rsidR="00E0128A" w:rsidRPr="00E0128A" w:rsidRDefault="00E0128A" w:rsidP="00E0128A">
      <w:pPr>
        <w:rPr>
          <w:sz w:val="2"/>
          <w:szCs w:val="2"/>
        </w:rPr>
      </w:pPr>
    </w:p>
    <w:p w14:paraId="03C2CFBC" w14:textId="63A810BF" w:rsidR="00E0128A" w:rsidRPr="00E0128A" w:rsidRDefault="00E0128A" w:rsidP="00E0128A">
      <w:pPr>
        <w:rPr>
          <w:sz w:val="2"/>
          <w:szCs w:val="2"/>
        </w:rPr>
      </w:pPr>
    </w:p>
    <w:p w14:paraId="41976B18" w14:textId="68F44D49" w:rsidR="00E0128A" w:rsidRPr="00E0128A" w:rsidRDefault="00E0128A" w:rsidP="00E0128A">
      <w:pPr>
        <w:rPr>
          <w:sz w:val="2"/>
          <w:szCs w:val="2"/>
        </w:rPr>
      </w:pPr>
    </w:p>
    <w:p w14:paraId="7F45D3FD" w14:textId="34E29562" w:rsidR="00E0128A" w:rsidRPr="00E0128A" w:rsidRDefault="00E0128A" w:rsidP="00E0128A">
      <w:pPr>
        <w:rPr>
          <w:sz w:val="2"/>
          <w:szCs w:val="2"/>
        </w:rPr>
      </w:pPr>
    </w:p>
    <w:p w14:paraId="7389AFD5" w14:textId="042B796A" w:rsidR="00E0128A" w:rsidRPr="00E0128A" w:rsidRDefault="00E0128A" w:rsidP="00E0128A">
      <w:pPr>
        <w:rPr>
          <w:sz w:val="2"/>
          <w:szCs w:val="2"/>
        </w:rPr>
      </w:pPr>
    </w:p>
    <w:p w14:paraId="12DD94E1" w14:textId="59A52625" w:rsidR="00E0128A" w:rsidRPr="00E0128A" w:rsidRDefault="00E0128A" w:rsidP="00E0128A">
      <w:pPr>
        <w:rPr>
          <w:sz w:val="2"/>
          <w:szCs w:val="2"/>
        </w:rPr>
      </w:pPr>
    </w:p>
    <w:p w14:paraId="2FB5524D" w14:textId="5A232D49" w:rsidR="00E0128A" w:rsidRPr="00E0128A" w:rsidRDefault="00E0128A" w:rsidP="00E0128A">
      <w:pPr>
        <w:rPr>
          <w:sz w:val="2"/>
          <w:szCs w:val="2"/>
        </w:rPr>
      </w:pPr>
    </w:p>
    <w:p w14:paraId="128D3725" w14:textId="4E892FF3" w:rsidR="00E0128A" w:rsidRPr="00E0128A" w:rsidRDefault="00E0128A" w:rsidP="00E0128A">
      <w:pPr>
        <w:rPr>
          <w:sz w:val="2"/>
          <w:szCs w:val="2"/>
        </w:rPr>
      </w:pPr>
    </w:p>
    <w:p w14:paraId="00016F3F" w14:textId="521581ED" w:rsidR="00E0128A" w:rsidRPr="00E0128A" w:rsidRDefault="00E0128A" w:rsidP="00E0128A">
      <w:pPr>
        <w:rPr>
          <w:sz w:val="2"/>
          <w:szCs w:val="2"/>
        </w:rPr>
      </w:pPr>
    </w:p>
    <w:p w14:paraId="1E264A3A" w14:textId="3DFA4E57" w:rsidR="00E0128A" w:rsidRPr="00E0128A" w:rsidRDefault="00E0128A" w:rsidP="00E0128A">
      <w:pPr>
        <w:rPr>
          <w:sz w:val="2"/>
          <w:szCs w:val="2"/>
        </w:rPr>
      </w:pPr>
    </w:p>
    <w:p w14:paraId="469C2D15" w14:textId="707A516C" w:rsidR="00E0128A" w:rsidRPr="00E0128A" w:rsidRDefault="00E0128A" w:rsidP="00E0128A">
      <w:pPr>
        <w:rPr>
          <w:sz w:val="2"/>
          <w:szCs w:val="2"/>
        </w:rPr>
      </w:pPr>
    </w:p>
    <w:p w14:paraId="1F92916D" w14:textId="54E1B95F" w:rsidR="00E0128A" w:rsidRPr="00E0128A" w:rsidRDefault="00E0128A" w:rsidP="00E0128A">
      <w:pPr>
        <w:rPr>
          <w:sz w:val="2"/>
          <w:szCs w:val="2"/>
        </w:rPr>
      </w:pPr>
    </w:p>
    <w:p w14:paraId="729142E2" w14:textId="49BFBBFB" w:rsidR="00E0128A" w:rsidRPr="00E0128A" w:rsidRDefault="00E0128A" w:rsidP="00E0128A">
      <w:pPr>
        <w:rPr>
          <w:sz w:val="2"/>
          <w:szCs w:val="2"/>
        </w:rPr>
      </w:pPr>
    </w:p>
    <w:p w14:paraId="5B9B6AF7" w14:textId="74637D50" w:rsidR="00E0128A" w:rsidRPr="00E0128A" w:rsidRDefault="00E0128A" w:rsidP="00E0128A">
      <w:pPr>
        <w:rPr>
          <w:sz w:val="2"/>
          <w:szCs w:val="2"/>
        </w:rPr>
      </w:pPr>
    </w:p>
    <w:p w14:paraId="27CB625F" w14:textId="4089972D" w:rsidR="00E0128A" w:rsidRPr="00E0128A" w:rsidRDefault="00E0128A" w:rsidP="00E0128A">
      <w:pPr>
        <w:rPr>
          <w:sz w:val="2"/>
          <w:szCs w:val="2"/>
        </w:rPr>
      </w:pPr>
    </w:p>
    <w:p w14:paraId="797969D1" w14:textId="41DD7A46" w:rsidR="00E0128A" w:rsidRPr="00E0128A" w:rsidRDefault="00E0128A" w:rsidP="00E0128A">
      <w:pPr>
        <w:rPr>
          <w:sz w:val="2"/>
          <w:szCs w:val="2"/>
        </w:rPr>
      </w:pPr>
    </w:p>
    <w:p w14:paraId="68A8B94D" w14:textId="2BD9B210" w:rsidR="00E0128A" w:rsidRPr="00E0128A" w:rsidRDefault="00E0128A" w:rsidP="00E0128A">
      <w:pPr>
        <w:rPr>
          <w:sz w:val="2"/>
          <w:szCs w:val="2"/>
        </w:rPr>
      </w:pPr>
    </w:p>
    <w:p w14:paraId="5990E9A6" w14:textId="27607D57" w:rsidR="00E0128A" w:rsidRPr="00E0128A" w:rsidRDefault="00E0128A" w:rsidP="00E0128A">
      <w:pPr>
        <w:rPr>
          <w:sz w:val="2"/>
          <w:szCs w:val="2"/>
        </w:rPr>
      </w:pPr>
    </w:p>
    <w:p w14:paraId="3BB54BFF" w14:textId="353143DD" w:rsidR="00E0128A" w:rsidRPr="00E0128A" w:rsidRDefault="00E0128A" w:rsidP="00E0128A">
      <w:pPr>
        <w:rPr>
          <w:sz w:val="2"/>
          <w:szCs w:val="2"/>
        </w:rPr>
      </w:pPr>
    </w:p>
    <w:p w14:paraId="3E05410A" w14:textId="6A9CE89C" w:rsidR="00E0128A" w:rsidRPr="00E0128A" w:rsidRDefault="00E0128A" w:rsidP="00E0128A">
      <w:pPr>
        <w:rPr>
          <w:sz w:val="2"/>
          <w:szCs w:val="2"/>
        </w:rPr>
      </w:pPr>
    </w:p>
    <w:p w14:paraId="2094898E" w14:textId="7D6DE11A" w:rsidR="00E0128A" w:rsidRPr="00E0128A" w:rsidRDefault="00E0128A" w:rsidP="00E0128A">
      <w:pPr>
        <w:rPr>
          <w:sz w:val="2"/>
          <w:szCs w:val="2"/>
        </w:rPr>
      </w:pPr>
    </w:p>
    <w:p w14:paraId="7B619E73" w14:textId="6B08934B" w:rsidR="00E0128A" w:rsidRPr="00E0128A" w:rsidRDefault="00E0128A" w:rsidP="00E0128A">
      <w:pPr>
        <w:rPr>
          <w:sz w:val="2"/>
          <w:szCs w:val="2"/>
        </w:rPr>
      </w:pPr>
    </w:p>
    <w:p w14:paraId="3A8A2C49" w14:textId="61D1C5C2" w:rsidR="00E0128A" w:rsidRPr="00E0128A" w:rsidRDefault="00E0128A" w:rsidP="00AC21F4">
      <w:pPr>
        <w:rPr>
          <w:sz w:val="2"/>
          <w:szCs w:val="2"/>
        </w:rPr>
      </w:pPr>
    </w:p>
    <w:sectPr w:rsidR="00E0128A" w:rsidRPr="00E0128A" w:rsidSect="008B0F5D">
      <w:pgSz w:w="12240" w:h="15840" w:code="1"/>
      <w:pgMar w:top="180" w:right="360" w:bottom="81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45995" w14:textId="77777777" w:rsidR="00FE5A28" w:rsidRDefault="00FE5A28">
      <w:pPr>
        <w:spacing w:line="240" w:lineRule="auto"/>
      </w:pPr>
      <w:r>
        <w:separator/>
      </w:r>
    </w:p>
  </w:endnote>
  <w:endnote w:type="continuationSeparator" w:id="0">
    <w:p w14:paraId="436A9713" w14:textId="77777777" w:rsidR="00FE5A28" w:rsidRDefault="00FE5A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9394" w14:textId="77777777" w:rsidR="00FE5A28" w:rsidRDefault="00FE5A28">
      <w:pPr>
        <w:spacing w:line="240" w:lineRule="auto"/>
      </w:pPr>
      <w:r>
        <w:separator/>
      </w:r>
    </w:p>
  </w:footnote>
  <w:footnote w:type="continuationSeparator" w:id="0">
    <w:p w14:paraId="2EE535E6" w14:textId="77777777" w:rsidR="00FE5A28" w:rsidRDefault="00FE5A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45B7B"/>
    <w:multiLevelType w:val="hybridMultilevel"/>
    <w:tmpl w:val="953EE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D1C1AF4"/>
    <w:multiLevelType w:val="hybridMultilevel"/>
    <w:tmpl w:val="AE3E2CAC"/>
    <w:lvl w:ilvl="0" w:tplc="B43E56BA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276D2E"/>
    <w:multiLevelType w:val="hybridMultilevel"/>
    <w:tmpl w:val="A8AA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603AD4"/>
    <w:multiLevelType w:val="hybridMultilevel"/>
    <w:tmpl w:val="3E9EC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377A3"/>
    <w:multiLevelType w:val="hybridMultilevel"/>
    <w:tmpl w:val="013239B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AC2BBF"/>
    <w:multiLevelType w:val="hybridMultilevel"/>
    <w:tmpl w:val="0CF2DF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D61EB0"/>
    <w:multiLevelType w:val="hybridMultilevel"/>
    <w:tmpl w:val="F38A7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C7150"/>
    <w:multiLevelType w:val="hybridMultilevel"/>
    <w:tmpl w:val="9F02BF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F48D9"/>
    <w:multiLevelType w:val="hybridMultilevel"/>
    <w:tmpl w:val="E942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C93C63"/>
    <w:multiLevelType w:val="hybridMultilevel"/>
    <w:tmpl w:val="D8302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7A2997"/>
    <w:multiLevelType w:val="hybridMultilevel"/>
    <w:tmpl w:val="70BEB92C"/>
    <w:lvl w:ilvl="0" w:tplc="61B61BF6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  <w:color w:val="004F8A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B25DB"/>
    <w:multiLevelType w:val="hybridMultilevel"/>
    <w:tmpl w:val="E51AB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52C2D"/>
    <w:multiLevelType w:val="hybridMultilevel"/>
    <w:tmpl w:val="CE0672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3877AA1"/>
    <w:multiLevelType w:val="hybridMultilevel"/>
    <w:tmpl w:val="9AE25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E909B7"/>
    <w:multiLevelType w:val="hybridMultilevel"/>
    <w:tmpl w:val="BA96848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EFC7817"/>
    <w:multiLevelType w:val="hybridMultilevel"/>
    <w:tmpl w:val="9FFCF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6F53BD"/>
    <w:multiLevelType w:val="hybridMultilevel"/>
    <w:tmpl w:val="8D8E0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AB0473"/>
    <w:multiLevelType w:val="hybridMultilevel"/>
    <w:tmpl w:val="9BCEA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5410F4"/>
    <w:multiLevelType w:val="hybridMultilevel"/>
    <w:tmpl w:val="17383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0E6375"/>
    <w:multiLevelType w:val="hybridMultilevel"/>
    <w:tmpl w:val="95FC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B0B80"/>
    <w:multiLevelType w:val="hybridMultilevel"/>
    <w:tmpl w:val="A3FCAA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3449F6"/>
    <w:multiLevelType w:val="hybridMultilevel"/>
    <w:tmpl w:val="341EAAC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BA1198"/>
    <w:multiLevelType w:val="hybridMultilevel"/>
    <w:tmpl w:val="6E5C5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75C7826"/>
    <w:multiLevelType w:val="hybridMultilevel"/>
    <w:tmpl w:val="1800FC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E3259"/>
    <w:multiLevelType w:val="hybridMultilevel"/>
    <w:tmpl w:val="0DB65360"/>
    <w:lvl w:ilvl="0" w:tplc="C20CF274">
      <w:numFmt w:val="bullet"/>
      <w:lvlText w:val=""/>
      <w:lvlJc w:val="left"/>
      <w:pPr>
        <w:ind w:left="720" w:hanging="360"/>
      </w:pPr>
      <w:rPr>
        <w:rFonts w:ascii="Symbol" w:eastAsia="Times New Roman" w:hAnsi="Symbol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7837C0"/>
    <w:multiLevelType w:val="hybridMultilevel"/>
    <w:tmpl w:val="E1728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358C4"/>
    <w:multiLevelType w:val="hybridMultilevel"/>
    <w:tmpl w:val="257C8C7C"/>
    <w:lvl w:ilvl="0" w:tplc="B43E56BA">
      <w:numFmt w:val="bullet"/>
      <w:lvlText w:val=""/>
      <w:lvlJc w:val="left"/>
      <w:pPr>
        <w:ind w:left="1080" w:hanging="360"/>
      </w:pPr>
      <w:rPr>
        <w:rFonts w:ascii="Symbol" w:eastAsia="Times New Roman" w:hAnsi="Symbol" w:cs="Calibri" w:hint="default"/>
        <w:b w:val="0"/>
        <w:sz w:val="2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506459"/>
    <w:multiLevelType w:val="hybridMultilevel"/>
    <w:tmpl w:val="FEBE54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22"/>
  </w:num>
  <w:num w:numId="13">
    <w:abstractNumId w:val="21"/>
  </w:num>
  <w:num w:numId="14">
    <w:abstractNumId w:val="35"/>
  </w:num>
  <w:num w:numId="15">
    <w:abstractNumId w:val="13"/>
  </w:num>
  <w:num w:numId="16">
    <w:abstractNumId w:val="18"/>
  </w:num>
  <w:num w:numId="17">
    <w:abstractNumId w:val="26"/>
  </w:num>
  <w:num w:numId="18">
    <w:abstractNumId w:val="23"/>
  </w:num>
  <w:num w:numId="19">
    <w:abstractNumId w:val="19"/>
  </w:num>
  <w:num w:numId="20">
    <w:abstractNumId w:val="16"/>
  </w:num>
  <w:num w:numId="21">
    <w:abstractNumId w:val="28"/>
  </w:num>
  <w:num w:numId="22">
    <w:abstractNumId w:val="27"/>
  </w:num>
  <w:num w:numId="23">
    <w:abstractNumId w:val="33"/>
  </w:num>
  <w:num w:numId="24">
    <w:abstractNumId w:val="34"/>
  </w:num>
  <w:num w:numId="25">
    <w:abstractNumId w:val="14"/>
  </w:num>
  <w:num w:numId="26">
    <w:abstractNumId w:val="11"/>
  </w:num>
  <w:num w:numId="27">
    <w:abstractNumId w:val="25"/>
  </w:num>
  <w:num w:numId="28">
    <w:abstractNumId w:val="36"/>
  </w:num>
  <w:num w:numId="29">
    <w:abstractNumId w:val="20"/>
  </w:num>
  <w:num w:numId="30">
    <w:abstractNumId w:val="29"/>
  </w:num>
  <w:num w:numId="31">
    <w:abstractNumId w:val="15"/>
  </w:num>
  <w:num w:numId="32">
    <w:abstractNumId w:val="17"/>
  </w:num>
  <w:num w:numId="33">
    <w:abstractNumId w:val="30"/>
  </w:num>
  <w:num w:numId="34">
    <w:abstractNumId w:val="31"/>
  </w:num>
  <w:num w:numId="35">
    <w:abstractNumId w:val="10"/>
  </w:num>
  <w:num w:numId="36">
    <w:abstractNumId w:val="24"/>
  </w:num>
  <w:num w:numId="37">
    <w:abstractNumId w:val="37"/>
  </w:num>
  <w:num w:numId="3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967"/>
    <w:rsid w:val="000028A2"/>
    <w:rsid w:val="0000301D"/>
    <w:rsid w:val="00003277"/>
    <w:rsid w:val="00010157"/>
    <w:rsid w:val="00014E73"/>
    <w:rsid w:val="00023870"/>
    <w:rsid w:val="000325A0"/>
    <w:rsid w:val="0003525F"/>
    <w:rsid w:val="00035B41"/>
    <w:rsid w:val="000501C7"/>
    <w:rsid w:val="00052594"/>
    <w:rsid w:val="000606F5"/>
    <w:rsid w:val="000748BA"/>
    <w:rsid w:val="000805D4"/>
    <w:rsid w:val="00094147"/>
    <w:rsid w:val="00094D24"/>
    <w:rsid w:val="000A0420"/>
    <w:rsid w:val="000A071E"/>
    <w:rsid w:val="000A0F89"/>
    <w:rsid w:val="000A10BE"/>
    <w:rsid w:val="000A5910"/>
    <w:rsid w:val="000B4133"/>
    <w:rsid w:val="000B5536"/>
    <w:rsid w:val="000B6216"/>
    <w:rsid w:val="000B6BB7"/>
    <w:rsid w:val="000D035E"/>
    <w:rsid w:val="000E06B4"/>
    <w:rsid w:val="000E0A63"/>
    <w:rsid w:val="000E1280"/>
    <w:rsid w:val="000E2EBA"/>
    <w:rsid w:val="000E73B3"/>
    <w:rsid w:val="000F28BF"/>
    <w:rsid w:val="000F30DB"/>
    <w:rsid w:val="000F5455"/>
    <w:rsid w:val="00100396"/>
    <w:rsid w:val="00101CD4"/>
    <w:rsid w:val="00111313"/>
    <w:rsid w:val="00113358"/>
    <w:rsid w:val="00121DB1"/>
    <w:rsid w:val="001301BD"/>
    <w:rsid w:val="00136946"/>
    <w:rsid w:val="00142028"/>
    <w:rsid w:val="00151C56"/>
    <w:rsid w:val="00156432"/>
    <w:rsid w:val="001667EB"/>
    <w:rsid w:val="00170F50"/>
    <w:rsid w:val="0017272C"/>
    <w:rsid w:val="0018023D"/>
    <w:rsid w:val="00181D89"/>
    <w:rsid w:val="001839BC"/>
    <w:rsid w:val="00194EB9"/>
    <w:rsid w:val="0019581F"/>
    <w:rsid w:val="00196A65"/>
    <w:rsid w:val="001A5A70"/>
    <w:rsid w:val="001B2757"/>
    <w:rsid w:val="001B7510"/>
    <w:rsid w:val="001C2467"/>
    <w:rsid w:val="001C4082"/>
    <w:rsid w:val="001C5773"/>
    <w:rsid w:val="001C5921"/>
    <w:rsid w:val="001D24B8"/>
    <w:rsid w:val="001D5CF9"/>
    <w:rsid w:val="001F4A5C"/>
    <w:rsid w:val="001F600E"/>
    <w:rsid w:val="001F740B"/>
    <w:rsid w:val="002001F3"/>
    <w:rsid w:val="00205A0F"/>
    <w:rsid w:val="002115E5"/>
    <w:rsid w:val="00211609"/>
    <w:rsid w:val="0022226A"/>
    <w:rsid w:val="00222874"/>
    <w:rsid w:val="00224E12"/>
    <w:rsid w:val="0023568F"/>
    <w:rsid w:val="00235B75"/>
    <w:rsid w:val="0023656B"/>
    <w:rsid w:val="00251D26"/>
    <w:rsid w:val="002523D3"/>
    <w:rsid w:val="00253729"/>
    <w:rsid w:val="002558ED"/>
    <w:rsid w:val="00261901"/>
    <w:rsid w:val="002675B2"/>
    <w:rsid w:val="002763FD"/>
    <w:rsid w:val="00281AD9"/>
    <w:rsid w:val="00282CD8"/>
    <w:rsid w:val="00285A6A"/>
    <w:rsid w:val="002924D2"/>
    <w:rsid w:val="00295CD2"/>
    <w:rsid w:val="002A0FA2"/>
    <w:rsid w:val="002A3C63"/>
    <w:rsid w:val="002A3D59"/>
    <w:rsid w:val="002B67D5"/>
    <w:rsid w:val="002C373D"/>
    <w:rsid w:val="002C44AB"/>
    <w:rsid w:val="002C67A9"/>
    <w:rsid w:val="002D4CBA"/>
    <w:rsid w:val="002D6819"/>
    <w:rsid w:val="002E34C2"/>
    <w:rsid w:val="002E3C00"/>
    <w:rsid w:val="002E500A"/>
    <w:rsid w:val="002E6CC4"/>
    <w:rsid w:val="002F0465"/>
    <w:rsid w:val="002F5A0D"/>
    <w:rsid w:val="002F7EB5"/>
    <w:rsid w:val="003013BA"/>
    <w:rsid w:val="00303908"/>
    <w:rsid w:val="0030601C"/>
    <w:rsid w:val="003160A8"/>
    <w:rsid w:val="0032094D"/>
    <w:rsid w:val="00325BC8"/>
    <w:rsid w:val="00332613"/>
    <w:rsid w:val="00333288"/>
    <w:rsid w:val="00342582"/>
    <w:rsid w:val="0034548D"/>
    <w:rsid w:val="00362F07"/>
    <w:rsid w:val="00365851"/>
    <w:rsid w:val="00366EED"/>
    <w:rsid w:val="003673AA"/>
    <w:rsid w:val="003718EC"/>
    <w:rsid w:val="003734D1"/>
    <w:rsid w:val="00374BDD"/>
    <w:rsid w:val="00377962"/>
    <w:rsid w:val="0038293A"/>
    <w:rsid w:val="00382C88"/>
    <w:rsid w:val="00383CE6"/>
    <w:rsid w:val="003870B1"/>
    <w:rsid w:val="00392463"/>
    <w:rsid w:val="00397D72"/>
    <w:rsid w:val="003A2AB0"/>
    <w:rsid w:val="003A4672"/>
    <w:rsid w:val="003A4E33"/>
    <w:rsid w:val="003A5BAC"/>
    <w:rsid w:val="003A62BA"/>
    <w:rsid w:val="003A739A"/>
    <w:rsid w:val="003B7E7B"/>
    <w:rsid w:val="003C1410"/>
    <w:rsid w:val="003D24E9"/>
    <w:rsid w:val="003D438D"/>
    <w:rsid w:val="003E00CD"/>
    <w:rsid w:val="003E347E"/>
    <w:rsid w:val="003F20F9"/>
    <w:rsid w:val="003F79A7"/>
    <w:rsid w:val="00400E5F"/>
    <w:rsid w:val="00402A21"/>
    <w:rsid w:val="00404FDE"/>
    <w:rsid w:val="004051FA"/>
    <w:rsid w:val="00405513"/>
    <w:rsid w:val="004134A3"/>
    <w:rsid w:val="00413843"/>
    <w:rsid w:val="0041396C"/>
    <w:rsid w:val="00414FF6"/>
    <w:rsid w:val="00424493"/>
    <w:rsid w:val="00425540"/>
    <w:rsid w:val="00430E8E"/>
    <w:rsid w:val="00434225"/>
    <w:rsid w:val="004343D0"/>
    <w:rsid w:val="004379B2"/>
    <w:rsid w:val="0044244D"/>
    <w:rsid w:val="004441C2"/>
    <w:rsid w:val="00445A1F"/>
    <w:rsid w:val="00447546"/>
    <w:rsid w:val="00451F8B"/>
    <w:rsid w:val="004564CA"/>
    <w:rsid w:val="00460F50"/>
    <w:rsid w:val="00464CB2"/>
    <w:rsid w:val="00466870"/>
    <w:rsid w:val="00466914"/>
    <w:rsid w:val="00473BF1"/>
    <w:rsid w:val="00474CED"/>
    <w:rsid w:val="0047667E"/>
    <w:rsid w:val="00482A5F"/>
    <w:rsid w:val="00485966"/>
    <w:rsid w:val="00485AB4"/>
    <w:rsid w:val="00485ABF"/>
    <w:rsid w:val="00485DBA"/>
    <w:rsid w:val="0048652A"/>
    <w:rsid w:val="00490F17"/>
    <w:rsid w:val="0049214D"/>
    <w:rsid w:val="004974A6"/>
    <w:rsid w:val="004A5528"/>
    <w:rsid w:val="004B113F"/>
    <w:rsid w:val="004B1812"/>
    <w:rsid w:val="004B30A7"/>
    <w:rsid w:val="004B3232"/>
    <w:rsid w:val="004B7239"/>
    <w:rsid w:val="004C03AF"/>
    <w:rsid w:val="004C4A34"/>
    <w:rsid w:val="004C70F8"/>
    <w:rsid w:val="004D5876"/>
    <w:rsid w:val="004D6EEA"/>
    <w:rsid w:val="004E1AAB"/>
    <w:rsid w:val="004E3465"/>
    <w:rsid w:val="004E58AB"/>
    <w:rsid w:val="004F44D2"/>
    <w:rsid w:val="004F7D21"/>
    <w:rsid w:val="00500E13"/>
    <w:rsid w:val="00501AF7"/>
    <w:rsid w:val="00505696"/>
    <w:rsid w:val="00505D21"/>
    <w:rsid w:val="0051135E"/>
    <w:rsid w:val="0051295D"/>
    <w:rsid w:val="00513B78"/>
    <w:rsid w:val="0051503B"/>
    <w:rsid w:val="00516C6B"/>
    <w:rsid w:val="00522967"/>
    <w:rsid w:val="00523C9D"/>
    <w:rsid w:val="00531A35"/>
    <w:rsid w:val="00532CFC"/>
    <w:rsid w:val="00535DE7"/>
    <w:rsid w:val="005510B1"/>
    <w:rsid w:val="00552504"/>
    <w:rsid w:val="0055255A"/>
    <w:rsid w:val="005700FB"/>
    <w:rsid w:val="005735D2"/>
    <w:rsid w:val="00577A29"/>
    <w:rsid w:val="00577F32"/>
    <w:rsid w:val="005809C1"/>
    <w:rsid w:val="00580E5B"/>
    <w:rsid w:val="005818A5"/>
    <w:rsid w:val="005849D4"/>
    <w:rsid w:val="005851CF"/>
    <w:rsid w:val="00586EE0"/>
    <w:rsid w:val="00592664"/>
    <w:rsid w:val="005A07F6"/>
    <w:rsid w:val="005A32E9"/>
    <w:rsid w:val="005A3734"/>
    <w:rsid w:val="005A491F"/>
    <w:rsid w:val="005A67FE"/>
    <w:rsid w:val="005C66B5"/>
    <w:rsid w:val="005C6850"/>
    <w:rsid w:val="005C6DA8"/>
    <w:rsid w:val="005D26C2"/>
    <w:rsid w:val="005D5087"/>
    <w:rsid w:val="005F27B7"/>
    <w:rsid w:val="005F350D"/>
    <w:rsid w:val="005F441D"/>
    <w:rsid w:val="005F7723"/>
    <w:rsid w:val="005F7E71"/>
    <w:rsid w:val="0060453E"/>
    <w:rsid w:val="00607A72"/>
    <w:rsid w:val="00610DFD"/>
    <w:rsid w:val="00620A11"/>
    <w:rsid w:val="0062260D"/>
    <w:rsid w:val="00623C64"/>
    <w:rsid w:val="00627801"/>
    <w:rsid w:val="00627DC7"/>
    <w:rsid w:val="006358E7"/>
    <w:rsid w:val="00635B13"/>
    <w:rsid w:val="00640CF7"/>
    <w:rsid w:val="00644213"/>
    <w:rsid w:val="00647540"/>
    <w:rsid w:val="00661B7F"/>
    <w:rsid w:val="006624C5"/>
    <w:rsid w:val="00665195"/>
    <w:rsid w:val="0066707D"/>
    <w:rsid w:val="00667492"/>
    <w:rsid w:val="00671DDD"/>
    <w:rsid w:val="0067384C"/>
    <w:rsid w:val="00673E2C"/>
    <w:rsid w:val="00674294"/>
    <w:rsid w:val="0068166D"/>
    <w:rsid w:val="00685E0B"/>
    <w:rsid w:val="006869AE"/>
    <w:rsid w:val="00686ECA"/>
    <w:rsid w:val="00690D5C"/>
    <w:rsid w:val="00691914"/>
    <w:rsid w:val="006926C1"/>
    <w:rsid w:val="00692B52"/>
    <w:rsid w:val="0069338C"/>
    <w:rsid w:val="00694EEE"/>
    <w:rsid w:val="00694FAC"/>
    <w:rsid w:val="0069585E"/>
    <w:rsid w:val="0069672C"/>
    <w:rsid w:val="006968B8"/>
    <w:rsid w:val="00696E81"/>
    <w:rsid w:val="00697CDC"/>
    <w:rsid w:val="006A223A"/>
    <w:rsid w:val="006A3301"/>
    <w:rsid w:val="006A432F"/>
    <w:rsid w:val="006A7F23"/>
    <w:rsid w:val="006B46CB"/>
    <w:rsid w:val="006C0E0B"/>
    <w:rsid w:val="006C4AA7"/>
    <w:rsid w:val="006C78D0"/>
    <w:rsid w:val="006D0B1E"/>
    <w:rsid w:val="006E0136"/>
    <w:rsid w:val="006E36BB"/>
    <w:rsid w:val="006E5067"/>
    <w:rsid w:val="006E649E"/>
    <w:rsid w:val="006E75B2"/>
    <w:rsid w:val="006F015E"/>
    <w:rsid w:val="006F5147"/>
    <w:rsid w:val="006F7306"/>
    <w:rsid w:val="00700A88"/>
    <w:rsid w:val="00706D24"/>
    <w:rsid w:val="00707544"/>
    <w:rsid w:val="0071036C"/>
    <w:rsid w:val="00715068"/>
    <w:rsid w:val="00716D97"/>
    <w:rsid w:val="0072015D"/>
    <w:rsid w:val="00725AF2"/>
    <w:rsid w:val="0073238B"/>
    <w:rsid w:val="00743442"/>
    <w:rsid w:val="00746292"/>
    <w:rsid w:val="00746C17"/>
    <w:rsid w:val="0074773C"/>
    <w:rsid w:val="00752F9F"/>
    <w:rsid w:val="00754402"/>
    <w:rsid w:val="00760379"/>
    <w:rsid w:val="007609C2"/>
    <w:rsid w:val="00761B28"/>
    <w:rsid w:val="007634CF"/>
    <w:rsid w:val="00763A32"/>
    <w:rsid w:val="00772F94"/>
    <w:rsid w:val="00784B5B"/>
    <w:rsid w:val="00790064"/>
    <w:rsid w:val="00792309"/>
    <w:rsid w:val="0079666F"/>
    <w:rsid w:val="00797CD2"/>
    <w:rsid w:val="007A1091"/>
    <w:rsid w:val="007A6556"/>
    <w:rsid w:val="007A7194"/>
    <w:rsid w:val="007A7841"/>
    <w:rsid w:val="007B2D6E"/>
    <w:rsid w:val="007B6D6A"/>
    <w:rsid w:val="007C0A2F"/>
    <w:rsid w:val="007C1BF2"/>
    <w:rsid w:val="007C74B6"/>
    <w:rsid w:val="007C7CED"/>
    <w:rsid w:val="007D0967"/>
    <w:rsid w:val="007D3F3C"/>
    <w:rsid w:val="007D5D0F"/>
    <w:rsid w:val="007E55F6"/>
    <w:rsid w:val="007E7833"/>
    <w:rsid w:val="007E7F6C"/>
    <w:rsid w:val="007F162B"/>
    <w:rsid w:val="007F2544"/>
    <w:rsid w:val="007F3B5A"/>
    <w:rsid w:val="00804446"/>
    <w:rsid w:val="00804616"/>
    <w:rsid w:val="00807714"/>
    <w:rsid w:val="00830721"/>
    <w:rsid w:val="00831D30"/>
    <w:rsid w:val="00833247"/>
    <w:rsid w:val="008333B1"/>
    <w:rsid w:val="00847FB9"/>
    <w:rsid w:val="00851FB8"/>
    <w:rsid w:val="008552CD"/>
    <w:rsid w:val="008606D9"/>
    <w:rsid w:val="00864BC4"/>
    <w:rsid w:val="00866A6C"/>
    <w:rsid w:val="00866CB1"/>
    <w:rsid w:val="00870E94"/>
    <w:rsid w:val="00882D23"/>
    <w:rsid w:val="00894E4F"/>
    <w:rsid w:val="008A2D10"/>
    <w:rsid w:val="008B0C90"/>
    <w:rsid w:val="008B0F5D"/>
    <w:rsid w:val="008B2FAC"/>
    <w:rsid w:val="008B53C4"/>
    <w:rsid w:val="008B6FAC"/>
    <w:rsid w:val="008C168F"/>
    <w:rsid w:val="008C23E8"/>
    <w:rsid w:val="008C264C"/>
    <w:rsid w:val="008C5E17"/>
    <w:rsid w:val="008E447D"/>
    <w:rsid w:val="008E7925"/>
    <w:rsid w:val="008F02DA"/>
    <w:rsid w:val="008F267F"/>
    <w:rsid w:val="008F3C95"/>
    <w:rsid w:val="008F422C"/>
    <w:rsid w:val="008F4916"/>
    <w:rsid w:val="008F6103"/>
    <w:rsid w:val="00903A97"/>
    <w:rsid w:val="0090500B"/>
    <w:rsid w:val="00912969"/>
    <w:rsid w:val="00917599"/>
    <w:rsid w:val="009242E5"/>
    <w:rsid w:val="0093243E"/>
    <w:rsid w:val="009362D0"/>
    <w:rsid w:val="00941A44"/>
    <w:rsid w:val="009425FA"/>
    <w:rsid w:val="00942CE4"/>
    <w:rsid w:val="00957233"/>
    <w:rsid w:val="009578E9"/>
    <w:rsid w:val="009645F8"/>
    <w:rsid w:val="0096724B"/>
    <w:rsid w:val="00976744"/>
    <w:rsid w:val="00977523"/>
    <w:rsid w:val="009776FF"/>
    <w:rsid w:val="009874C8"/>
    <w:rsid w:val="009930EE"/>
    <w:rsid w:val="00996419"/>
    <w:rsid w:val="00996AA7"/>
    <w:rsid w:val="009A164C"/>
    <w:rsid w:val="009A529A"/>
    <w:rsid w:val="009A6EEC"/>
    <w:rsid w:val="009B3D46"/>
    <w:rsid w:val="009B69BC"/>
    <w:rsid w:val="009C67F5"/>
    <w:rsid w:val="009C6F35"/>
    <w:rsid w:val="009D548E"/>
    <w:rsid w:val="009E14E7"/>
    <w:rsid w:val="009E788F"/>
    <w:rsid w:val="00A0145A"/>
    <w:rsid w:val="00A02FAE"/>
    <w:rsid w:val="00A13DC2"/>
    <w:rsid w:val="00A147D7"/>
    <w:rsid w:val="00A1627D"/>
    <w:rsid w:val="00A23E4B"/>
    <w:rsid w:val="00A32060"/>
    <w:rsid w:val="00A32455"/>
    <w:rsid w:val="00A42640"/>
    <w:rsid w:val="00A42D93"/>
    <w:rsid w:val="00A442E6"/>
    <w:rsid w:val="00A451B3"/>
    <w:rsid w:val="00A613DA"/>
    <w:rsid w:val="00A63F6C"/>
    <w:rsid w:val="00A702ED"/>
    <w:rsid w:val="00A74368"/>
    <w:rsid w:val="00A823DE"/>
    <w:rsid w:val="00A82F8E"/>
    <w:rsid w:val="00A8540F"/>
    <w:rsid w:val="00A977F5"/>
    <w:rsid w:val="00AA18DA"/>
    <w:rsid w:val="00AA3EEA"/>
    <w:rsid w:val="00AA54F0"/>
    <w:rsid w:val="00AB32C6"/>
    <w:rsid w:val="00AC21F4"/>
    <w:rsid w:val="00AC27DD"/>
    <w:rsid w:val="00AD7CE4"/>
    <w:rsid w:val="00AE1318"/>
    <w:rsid w:val="00AE3B22"/>
    <w:rsid w:val="00AE55E8"/>
    <w:rsid w:val="00AE5EAC"/>
    <w:rsid w:val="00AF3FE1"/>
    <w:rsid w:val="00AF47FF"/>
    <w:rsid w:val="00AF6988"/>
    <w:rsid w:val="00AF7BE5"/>
    <w:rsid w:val="00B02DAE"/>
    <w:rsid w:val="00B03AE6"/>
    <w:rsid w:val="00B0466E"/>
    <w:rsid w:val="00B06A90"/>
    <w:rsid w:val="00B07F03"/>
    <w:rsid w:val="00B122FC"/>
    <w:rsid w:val="00B123CE"/>
    <w:rsid w:val="00B131EC"/>
    <w:rsid w:val="00B15688"/>
    <w:rsid w:val="00B20399"/>
    <w:rsid w:val="00B20967"/>
    <w:rsid w:val="00B23FFE"/>
    <w:rsid w:val="00B320CF"/>
    <w:rsid w:val="00B34404"/>
    <w:rsid w:val="00B406E0"/>
    <w:rsid w:val="00B41D85"/>
    <w:rsid w:val="00B47600"/>
    <w:rsid w:val="00B5219B"/>
    <w:rsid w:val="00B5471F"/>
    <w:rsid w:val="00B63895"/>
    <w:rsid w:val="00B71507"/>
    <w:rsid w:val="00B72D10"/>
    <w:rsid w:val="00B73872"/>
    <w:rsid w:val="00B748F0"/>
    <w:rsid w:val="00B74EE3"/>
    <w:rsid w:val="00B92695"/>
    <w:rsid w:val="00BA21BE"/>
    <w:rsid w:val="00BA528F"/>
    <w:rsid w:val="00BA790E"/>
    <w:rsid w:val="00BB0569"/>
    <w:rsid w:val="00BB7AD0"/>
    <w:rsid w:val="00BC0E08"/>
    <w:rsid w:val="00BD5A36"/>
    <w:rsid w:val="00BD6A19"/>
    <w:rsid w:val="00BE27B3"/>
    <w:rsid w:val="00BE5169"/>
    <w:rsid w:val="00BF35D0"/>
    <w:rsid w:val="00C021B8"/>
    <w:rsid w:val="00C14761"/>
    <w:rsid w:val="00C219C2"/>
    <w:rsid w:val="00C230EC"/>
    <w:rsid w:val="00C3395E"/>
    <w:rsid w:val="00C53933"/>
    <w:rsid w:val="00C551DB"/>
    <w:rsid w:val="00C6048B"/>
    <w:rsid w:val="00C60CA9"/>
    <w:rsid w:val="00C62C48"/>
    <w:rsid w:val="00C63296"/>
    <w:rsid w:val="00C70B94"/>
    <w:rsid w:val="00C744C8"/>
    <w:rsid w:val="00C80DA5"/>
    <w:rsid w:val="00C82B76"/>
    <w:rsid w:val="00C86992"/>
    <w:rsid w:val="00C876A8"/>
    <w:rsid w:val="00C930F1"/>
    <w:rsid w:val="00C94521"/>
    <w:rsid w:val="00C947AE"/>
    <w:rsid w:val="00C95A07"/>
    <w:rsid w:val="00C9795C"/>
    <w:rsid w:val="00CB0986"/>
    <w:rsid w:val="00CB4282"/>
    <w:rsid w:val="00CB65BD"/>
    <w:rsid w:val="00CC3AB1"/>
    <w:rsid w:val="00CD2EC5"/>
    <w:rsid w:val="00CE760B"/>
    <w:rsid w:val="00CF0FEA"/>
    <w:rsid w:val="00CF5452"/>
    <w:rsid w:val="00D03EB9"/>
    <w:rsid w:val="00D04782"/>
    <w:rsid w:val="00D0566C"/>
    <w:rsid w:val="00D05D95"/>
    <w:rsid w:val="00D07214"/>
    <w:rsid w:val="00D12CA4"/>
    <w:rsid w:val="00D15EF5"/>
    <w:rsid w:val="00D171FD"/>
    <w:rsid w:val="00D22409"/>
    <w:rsid w:val="00D2592B"/>
    <w:rsid w:val="00D260B6"/>
    <w:rsid w:val="00D263A1"/>
    <w:rsid w:val="00D26DF5"/>
    <w:rsid w:val="00D272F8"/>
    <w:rsid w:val="00D27837"/>
    <w:rsid w:val="00D3727C"/>
    <w:rsid w:val="00D3740C"/>
    <w:rsid w:val="00D5308B"/>
    <w:rsid w:val="00D551F0"/>
    <w:rsid w:val="00D5648C"/>
    <w:rsid w:val="00D62D2F"/>
    <w:rsid w:val="00D6376F"/>
    <w:rsid w:val="00D67297"/>
    <w:rsid w:val="00D71CC5"/>
    <w:rsid w:val="00D766BB"/>
    <w:rsid w:val="00D77E76"/>
    <w:rsid w:val="00D80EC1"/>
    <w:rsid w:val="00D82250"/>
    <w:rsid w:val="00D825F8"/>
    <w:rsid w:val="00D82BAF"/>
    <w:rsid w:val="00D954D5"/>
    <w:rsid w:val="00D975B0"/>
    <w:rsid w:val="00DA122F"/>
    <w:rsid w:val="00DA604D"/>
    <w:rsid w:val="00DA607D"/>
    <w:rsid w:val="00DB1064"/>
    <w:rsid w:val="00DB70F8"/>
    <w:rsid w:val="00DC472B"/>
    <w:rsid w:val="00DC4B1D"/>
    <w:rsid w:val="00DC5D19"/>
    <w:rsid w:val="00DC7708"/>
    <w:rsid w:val="00DC794A"/>
    <w:rsid w:val="00DD2243"/>
    <w:rsid w:val="00DD31DF"/>
    <w:rsid w:val="00DE2BDE"/>
    <w:rsid w:val="00DE515E"/>
    <w:rsid w:val="00DF0621"/>
    <w:rsid w:val="00DF0756"/>
    <w:rsid w:val="00DF70F4"/>
    <w:rsid w:val="00E0128A"/>
    <w:rsid w:val="00E0263B"/>
    <w:rsid w:val="00E03C43"/>
    <w:rsid w:val="00E03D2B"/>
    <w:rsid w:val="00E12041"/>
    <w:rsid w:val="00E14CD3"/>
    <w:rsid w:val="00E220C3"/>
    <w:rsid w:val="00E2575A"/>
    <w:rsid w:val="00E3345F"/>
    <w:rsid w:val="00E474BC"/>
    <w:rsid w:val="00E51EF4"/>
    <w:rsid w:val="00E530DC"/>
    <w:rsid w:val="00E56467"/>
    <w:rsid w:val="00E720E9"/>
    <w:rsid w:val="00E74604"/>
    <w:rsid w:val="00E8178F"/>
    <w:rsid w:val="00E91DB0"/>
    <w:rsid w:val="00E949B5"/>
    <w:rsid w:val="00E97A8E"/>
    <w:rsid w:val="00EA0B61"/>
    <w:rsid w:val="00EA313F"/>
    <w:rsid w:val="00EA6BED"/>
    <w:rsid w:val="00EA74BC"/>
    <w:rsid w:val="00EA7A0F"/>
    <w:rsid w:val="00EB3C2C"/>
    <w:rsid w:val="00EC0073"/>
    <w:rsid w:val="00EC2DB0"/>
    <w:rsid w:val="00EC39F8"/>
    <w:rsid w:val="00EC7780"/>
    <w:rsid w:val="00ED197E"/>
    <w:rsid w:val="00EE3270"/>
    <w:rsid w:val="00EE327C"/>
    <w:rsid w:val="00EE4D66"/>
    <w:rsid w:val="00EF0353"/>
    <w:rsid w:val="00EF23CB"/>
    <w:rsid w:val="00EF27C6"/>
    <w:rsid w:val="00EF3FAF"/>
    <w:rsid w:val="00EF680A"/>
    <w:rsid w:val="00EF6B0A"/>
    <w:rsid w:val="00F04918"/>
    <w:rsid w:val="00F100ED"/>
    <w:rsid w:val="00F12671"/>
    <w:rsid w:val="00F15BB6"/>
    <w:rsid w:val="00F264E8"/>
    <w:rsid w:val="00F354BE"/>
    <w:rsid w:val="00F35548"/>
    <w:rsid w:val="00F41A6A"/>
    <w:rsid w:val="00F41F1A"/>
    <w:rsid w:val="00F41FA1"/>
    <w:rsid w:val="00F51C0A"/>
    <w:rsid w:val="00F53D1F"/>
    <w:rsid w:val="00F64C62"/>
    <w:rsid w:val="00F71117"/>
    <w:rsid w:val="00F74182"/>
    <w:rsid w:val="00F77AD0"/>
    <w:rsid w:val="00F86662"/>
    <w:rsid w:val="00F906B8"/>
    <w:rsid w:val="00F90CD1"/>
    <w:rsid w:val="00F94115"/>
    <w:rsid w:val="00F966F7"/>
    <w:rsid w:val="00F96B26"/>
    <w:rsid w:val="00FA24A4"/>
    <w:rsid w:val="00FA6AB7"/>
    <w:rsid w:val="00FB0F2B"/>
    <w:rsid w:val="00FB47B2"/>
    <w:rsid w:val="00FC2F63"/>
    <w:rsid w:val="00FC42BE"/>
    <w:rsid w:val="00FC624F"/>
    <w:rsid w:val="00FD12D3"/>
    <w:rsid w:val="00FD4FE5"/>
    <w:rsid w:val="00FE0C05"/>
    <w:rsid w:val="00FE5A28"/>
    <w:rsid w:val="00FE7CEB"/>
    <w:rsid w:val="00FF1AA4"/>
    <w:rsid w:val="00FF5121"/>
    <w:rsid w:val="00FF63AC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66E07AA6"/>
  <w15:chartTrackingRefBased/>
  <w15:docId w15:val="{D137366A-E1DA-4C54-A53B-32322CF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96700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64400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6967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696700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696700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696700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1A1A1A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0404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6967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6967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46440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46440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6967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6967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696700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696700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DAB59A.1476EC2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1.png@01DA7A15.FD0D4C6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arbee\AppData\Roaming\Microsoft\Templates\Simple%20Flyer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429B8D-CE9B-48F0-AA4B-B30CFED4F3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Flyer.dotx</Template>
  <TotalTime>11</TotalTime>
  <Pages>3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Barbee</dc:creator>
  <cp:lastModifiedBy>Sonja Calvillo</cp:lastModifiedBy>
  <cp:revision>2</cp:revision>
  <cp:lastPrinted>2025-01-13T22:42:00Z</cp:lastPrinted>
  <dcterms:created xsi:type="dcterms:W3CDTF">2025-02-26T19:33:00Z</dcterms:created>
  <dcterms:modified xsi:type="dcterms:W3CDTF">2025-02-26T19:33:00Z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