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16530" w14:textId="6CEBB983" w:rsidR="000F30DB" w:rsidRPr="00AA3EEA" w:rsidRDefault="00C94521" w:rsidP="002E6CC4">
      <w:pPr>
        <w:rPr>
          <w:caps/>
          <w:sz w:val="22"/>
          <w:szCs w:val="22"/>
          <w:u w:val="single"/>
        </w:rPr>
      </w:pPr>
      <w:r w:rsidRPr="00AA3EEA">
        <w:rPr>
          <w:caps/>
          <w:sz w:val="22"/>
          <w:szCs w:val="22"/>
          <w:u w:val="single"/>
        </w:rPr>
        <w:t>Groups:</w:t>
      </w:r>
    </w:p>
    <w:tbl>
      <w:tblPr>
        <w:tblStyle w:val="TableGrid"/>
        <w:tblpPr w:leftFromText="180" w:rightFromText="180" w:vertAnchor="text" w:tblpXSpec="right" w:tblpY="1"/>
        <w:tblOverlap w:val="never"/>
        <w:tblW w:w="11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110"/>
        <w:gridCol w:w="7200"/>
      </w:tblGrid>
      <w:tr w:rsidR="00EE3270" w14:paraId="13B37049" w14:textId="77777777" w:rsidTr="0047667E">
        <w:trPr>
          <w:trHeight w:val="7110"/>
        </w:trPr>
        <w:tc>
          <w:tcPr>
            <w:tcW w:w="3682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E5B1DF0" w14:textId="20C9E6FC" w:rsidR="005F27B7" w:rsidRPr="0047667E" w:rsidRDefault="005F27B7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color w:val="auto"/>
                <w:sz w:val="18"/>
                <w:szCs w:val="18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5AF1FC01" w14:textId="0637DF2C" w:rsidR="00392463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   </w:t>
            </w:r>
            <w:r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6926C1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1F4A5C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>MONDAY</w:t>
            </w:r>
            <w:r w:rsidR="00392463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: </w:t>
            </w:r>
          </w:p>
          <w:p w14:paraId="105D9532" w14:textId="2490224E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9-10: </w:t>
            </w:r>
            <w:r w:rsidR="004A552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Workout/Morning Talk </w:t>
            </w:r>
            <w:r w:rsidR="00797CD2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7131690A" w14:textId="6C7B86DD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Coffee/Tea Chat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F97A896" w14:textId="60642C9F" w:rsidR="00392463" w:rsidRPr="0047667E" w:rsidRDefault="00A82F8E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11:12: Computer Support </w:t>
            </w:r>
            <w:r w:rsidR="0001015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482B3106" w14:textId="5CBE458C" w:rsidR="00392463" w:rsidRPr="0047667E" w:rsidRDefault="0002387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1-2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="00CB098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T.V Room &amp; Socialize 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3C04854D" w14:textId="173E9F7F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B122FC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Overcoming Anxiety </w:t>
            </w:r>
            <w:r w:rsidR="00A82F8E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56A546B0" w14:textId="42F27B25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3-4 Social Space </w:t>
            </w:r>
          </w:p>
          <w:p w14:paraId="10219CAD" w14:textId="77777777" w:rsidR="00392463" w:rsidRPr="0047667E" w:rsidRDefault="00392463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2"/>
                <w:szCs w:val="22"/>
              </w:rPr>
            </w:pPr>
          </w:p>
          <w:p w14:paraId="7FC25987" w14:textId="3AA6EE87" w:rsidR="00513B78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F4A5C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TUESDAY</w:t>
            </w:r>
            <w:r w:rsidR="00513B78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 </w:t>
            </w:r>
          </w:p>
          <w:p w14:paraId="5FDF4AFA" w14:textId="5FEEF840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</w:t>
            </w:r>
            <w:r w:rsidR="004A552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Morning T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144C3A01" w14:textId="735C496E" w:rsidR="00513B78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D2592B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Men’s Group </w:t>
            </w:r>
          </w:p>
          <w:p w14:paraId="4B5A0264" w14:textId="61E2C546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11-12: Anger Support </w:t>
            </w:r>
          </w:p>
          <w:p w14:paraId="571AA1D9" w14:textId="7E63890C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Coloring Art </w:t>
            </w:r>
          </w:p>
          <w:p w14:paraId="33BFF4C6" w14:textId="7FBD5108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Bingo w/prizes </w:t>
            </w:r>
          </w:p>
          <w:p w14:paraId="1E86CF93" w14:textId="77777777" w:rsidR="008F267F" w:rsidRPr="0047667E" w:rsidRDefault="00392463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</w:p>
          <w:p w14:paraId="06F58DD6" w14:textId="7FDDE3C1" w:rsidR="00FA24A4" w:rsidRPr="007E7833" w:rsidRDefault="003E00CD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Rockwell Extra Bold" w:hAnsi="Rockwell Extra Bold" w:cs="Arial"/>
                <w:bCs/>
                <w:color w:val="004F8A"/>
                <w:sz w:val="20"/>
                <w:szCs w:val="20"/>
              </w:rPr>
            </w:pPr>
            <w:r w:rsidRPr="007E7833">
              <w:rPr>
                <w:rFonts w:ascii="Rockwell Extra Bold" w:hAnsi="Rockwell Extra Bold" w:cs="Arial"/>
                <w:b/>
                <w:bCs/>
                <w:color w:val="004F8A"/>
                <w:sz w:val="20"/>
                <w:szCs w:val="20"/>
                <w:u w:val="single"/>
              </w:rPr>
              <w:t>*</w:t>
            </w:r>
            <w:r w:rsidR="00FA24A4" w:rsidRPr="007E7833">
              <w:rPr>
                <w:rFonts w:ascii="Rockwell Extra Bold" w:hAnsi="Rockwell Extra Bold" w:cs="Arial"/>
                <w:b/>
                <w:bCs/>
                <w:color w:val="004F8A"/>
                <w:sz w:val="20"/>
                <w:szCs w:val="20"/>
                <w:u w:val="single"/>
              </w:rPr>
              <w:t>Late Night 5-</w:t>
            </w:r>
            <w:r w:rsidR="00B320CF" w:rsidRPr="007E7833">
              <w:rPr>
                <w:rFonts w:ascii="Rockwell Extra Bold" w:hAnsi="Rockwell Extra Bold" w:cs="Arial"/>
                <w:b/>
                <w:bCs/>
                <w:color w:val="004F8A"/>
                <w:sz w:val="20"/>
                <w:szCs w:val="20"/>
                <w:u w:val="single"/>
              </w:rPr>
              <w:t>6</w:t>
            </w:r>
            <w:r w:rsidR="00FA24A4" w:rsidRPr="007E7833">
              <w:rPr>
                <w:rFonts w:ascii="Rockwell Extra Bold" w:hAnsi="Rockwell Extra Bold" w:cs="Arial"/>
                <w:b/>
                <w:bCs/>
                <w:color w:val="004F8A"/>
                <w:sz w:val="20"/>
                <w:szCs w:val="20"/>
                <w:u w:val="single"/>
              </w:rPr>
              <w:t xml:space="preserve">pm </w:t>
            </w:r>
          </w:p>
          <w:p w14:paraId="3F939549" w14:textId="3237E912" w:rsidR="00392463" w:rsidRPr="007E7833" w:rsidRDefault="007C7CED" w:rsidP="00B0466E">
            <w:pPr>
              <w:pStyle w:val="EventInfo"/>
              <w:spacing w:before="0" w:line="240" w:lineRule="auto"/>
              <w:rPr>
                <w:rFonts w:ascii="Californian FB" w:hAnsi="Californian FB" w:cs="Arial"/>
                <w:bCs/>
                <w:color w:val="004F8A"/>
                <w:sz w:val="22"/>
                <w:szCs w:val="22"/>
              </w:rPr>
            </w:pPr>
            <w:r w:rsidRPr="007E7833">
              <w:rPr>
                <w:rFonts w:ascii="Californian FB" w:hAnsi="Californian FB" w:cs="Arial"/>
                <w:bCs/>
                <w:color w:val="004F8A"/>
                <w:sz w:val="22"/>
                <w:szCs w:val="22"/>
              </w:rPr>
              <w:t xml:space="preserve"> </w:t>
            </w:r>
          </w:p>
          <w:p w14:paraId="1BD2DB40" w14:textId="2E34CCF0" w:rsidR="00392463" w:rsidRPr="0047667E" w:rsidRDefault="007C7CED" w:rsidP="00B0466E">
            <w:pPr>
              <w:pStyle w:val="BlockText"/>
              <w:pBdr>
                <w:right w:val="double" w:sz="12" w:space="4" w:color="FF9900"/>
              </w:pBdr>
              <w:spacing w:line="240" w:lineRule="auto"/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WEDNESDAY</w:t>
            </w:r>
            <w:r w:rsidR="00392463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:</w:t>
            </w:r>
          </w:p>
          <w:p w14:paraId="0331F5E7" w14:textId="1CD9753C" w:rsidR="00392463" w:rsidRPr="0047667E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30E858CE" w14:textId="6704DDB6" w:rsidR="00392463" w:rsidRPr="0047667E" w:rsidRDefault="00392463" w:rsidP="002E3C0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Nutrition </w:t>
            </w:r>
          </w:p>
          <w:p w14:paraId="5CA3AF7A" w14:textId="7C3F6DDC" w:rsidR="00392463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3D24E9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Painting </w:t>
            </w:r>
            <w:r w:rsidR="00DC794A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E8FB098" w14:textId="3AB6C12E" w:rsidR="00392463" w:rsidRPr="0047667E" w:rsidRDefault="003D24E9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2-3</w:t>
            </w:r>
            <w:r w:rsidR="00414FF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: </w:t>
            </w:r>
            <w:r w:rsidR="007A7194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Basic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Spanish </w:t>
            </w:r>
          </w:p>
          <w:p w14:paraId="39765F75" w14:textId="47DA9C5F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 </w:t>
            </w:r>
          </w:p>
          <w:p w14:paraId="1498C4FF" w14:textId="77777777" w:rsidR="00392463" w:rsidRPr="0047667E" w:rsidRDefault="00392463" w:rsidP="00B0466E">
            <w:pPr>
              <w:pStyle w:val="EventInfo"/>
              <w:spacing w:before="0" w:line="240" w:lineRule="auto"/>
              <w:ind w:left="720"/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</w:pPr>
          </w:p>
          <w:p w14:paraId="23E0DA0F" w14:textId="311974A1" w:rsidR="000F28BF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THURSDAY</w:t>
            </w:r>
            <w:r w:rsidR="000F28BF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041A48D2" w14:textId="14DCFDA4" w:rsidR="000F28BF" w:rsidRPr="0047667E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0F28B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78653EF8" w14:textId="77777777" w:rsidR="009362D0" w:rsidRPr="0047667E" w:rsidRDefault="009362D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10-11: New Comers Tour  </w:t>
            </w:r>
          </w:p>
          <w:p w14:paraId="5F31A595" w14:textId="77777777" w:rsidR="000F28BF" w:rsidRPr="0047667E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Beating Depression</w:t>
            </w:r>
          </w:p>
          <w:p w14:paraId="0EAA2D5C" w14:textId="17036134" w:rsidR="000F28BF" w:rsidRPr="0047667E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D2783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Trivia Games </w:t>
            </w:r>
          </w:p>
          <w:p w14:paraId="319AC8F0" w14:textId="07B8D6BC" w:rsidR="000F28BF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D2783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Craft/DIY</w:t>
            </w:r>
          </w:p>
          <w:p w14:paraId="0683B73C" w14:textId="77777777" w:rsidR="00FC42BE" w:rsidRPr="0047667E" w:rsidRDefault="00F86662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</w:t>
            </w:r>
            <w:r w:rsidR="001F4A5C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  <w:r w:rsidR="00383CE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or</w:t>
            </w:r>
            <w:r w:rsidR="00EC7780" w:rsidRPr="0047667E">
              <w:rPr>
                <w:rFonts w:ascii="Arial Rounded MT Bold" w:hAnsi="Arial Rounded MT Bold" w:cs="Arial"/>
                <w:bCs/>
                <w:i/>
                <w:color w:val="auto"/>
                <w:sz w:val="20"/>
                <w:szCs w:val="20"/>
              </w:rPr>
              <w:t xml:space="preserve"> </w:t>
            </w:r>
            <w:r w:rsidR="001F4A5C" w:rsidRPr="0047667E">
              <w:rPr>
                <w:rFonts w:ascii="Arial Rounded MT Bold" w:hAnsi="Arial Rounded MT Bold" w:cs="Arial"/>
                <w:b/>
                <w:bCs/>
                <w:i/>
                <w:color w:val="auto"/>
                <w:sz w:val="20"/>
                <w:szCs w:val="20"/>
              </w:rPr>
              <w:t>Family &amp; Friends Support</w:t>
            </w:r>
          </w:p>
          <w:p w14:paraId="290D2C41" w14:textId="449D1296" w:rsidR="00FA24A4" w:rsidRPr="0047667E" w:rsidRDefault="003E00CD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Rockwell Extra Bold" w:hAnsi="Rockwell Extra Bold" w:cs="Arial"/>
                <w:bCs/>
                <w:color w:val="auto"/>
                <w:sz w:val="18"/>
                <w:szCs w:val="18"/>
              </w:rPr>
            </w:pPr>
            <w:r w:rsidRPr="007E7833">
              <w:rPr>
                <w:rFonts w:ascii="Rockwell Extra Bold" w:hAnsi="Rockwell Extra Bold" w:cs="Arial"/>
                <w:b/>
                <w:bCs/>
                <w:color w:val="004F8A"/>
                <w:sz w:val="20"/>
                <w:szCs w:val="20"/>
                <w:u w:val="single"/>
              </w:rPr>
              <w:t>*</w:t>
            </w:r>
            <w:r w:rsidR="00FA24A4" w:rsidRPr="007E7833">
              <w:rPr>
                <w:rFonts w:ascii="Rockwell Extra Bold" w:hAnsi="Rockwell Extra Bold" w:cs="Arial"/>
                <w:b/>
                <w:bCs/>
                <w:color w:val="004F8A"/>
                <w:sz w:val="20"/>
                <w:szCs w:val="20"/>
                <w:u w:val="single"/>
              </w:rPr>
              <w:t>Late Night 5-</w:t>
            </w:r>
            <w:r w:rsidR="00B320CF" w:rsidRPr="007E7833">
              <w:rPr>
                <w:rFonts w:ascii="Rockwell Extra Bold" w:hAnsi="Rockwell Extra Bold" w:cs="Arial"/>
                <w:b/>
                <w:bCs/>
                <w:color w:val="004F8A"/>
                <w:sz w:val="20"/>
                <w:szCs w:val="20"/>
                <w:u w:val="single"/>
              </w:rPr>
              <w:t>6</w:t>
            </w:r>
            <w:r w:rsidR="00FA24A4" w:rsidRPr="007E7833">
              <w:rPr>
                <w:rFonts w:ascii="Rockwell Extra Bold" w:hAnsi="Rockwell Extra Bold" w:cs="Arial"/>
                <w:b/>
                <w:bCs/>
                <w:color w:val="004F8A"/>
                <w:sz w:val="20"/>
                <w:szCs w:val="20"/>
                <w:u w:val="single"/>
              </w:rPr>
              <w:t>p</w:t>
            </w:r>
            <w:r w:rsidR="000E2EBA" w:rsidRPr="007E7833">
              <w:rPr>
                <w:rFonts w:ascii="Rockwell Extra Bold" w:hAnsi="Rockwell Extra Bold" w:cs="Arial"/>
                <w:b/>
                <w:bCs/>
                <w:color w:val="004F8A"/>
                <w:sz w:val="20"/>
                <w:szCs w:val="20"/>
                <w:u w:val="single"/>
              </w:rPr>
              <w:t>m</w:t>
            </w:r>
            <w:r w:rsidR="00D82BAF" w:rsidRPr="007E7833">
              <w:rPr>
                <w:rFonts w:ascii="Rockwell Extra Bold" w:hAnsi="Rockwell Extra Bold" w:cs="Arial"/>
                <w:b/>
                <w:bCs/>
                <w:color w:val="004F8A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310" w:type="dxa"/>
            <w:gridSpan w:val="2"/>
            <w:tcBorders>
              <w:left w:val="single" w:sz="12" w:space="0" w:color="auto"/>
            </w:tcBorders>
          </w:tcPr>
          <w:p w14:paraId="29040597" w14:textId="4A1B78A7" w:rsidR="000F30DB" w:rsidRPr="001D24B8" w:rsidRDefault="000F30DB" w:rsidP="00B0466E">
            <w:pPr>
              <w:pStyle w:val="Title"/>
              <w:rPr>
                <w:rFonts w:ascii="Arial" w:hAnsi="Arial" w:cs="Arial"/>
                <w:bCs/>
                <w:color w:val="000000" w:themeColor="text1"/>
                <w:sz w:val="80"/>
                <w:szCs w:val="80"/>
              </w:rPr>
            </w:pPr>
            <w:r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1C5921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51295D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Pr="001D24B8">
              <w:rPr>
                <w:rFonts w:ascii="Arial" w:hAnsi="Arial" w:cs="Arial"/>
                <w:bCs/>
                <w:caps w:val="0"/>
                <w:color w:val="000000" w:themeColor="text1"/>
                <w:sz w:val="80"/>
                <w:szCs w:val="80"/>
              </w:rPr>
              <w:t>The</w:t>
            </w:r>
          </w:p>
          <w:p w14:paraId="1E7404A3" w14:textId="77777777" w:rsidR="00DB70F8" w:rsidRPr="001D24B8" w:rsidRDefault="00C930F1" w:rsidP="00B0466E">
            <w:pPr>
              <w:pStyle w:val="Title"/>
              <w:ind w:left="0" w:firstLine="190"/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>LEARNING</w:t>
            </w:r>
          </w:p>
          <w:p w14:paraId="2033D208" w14:textId="0965B8ED" w:rsidR="000F30DB" w:rsidRPr="001D24B8" w:rsidRDefault="000F30DB" w:rsidP="00B0466E">
            <w:pPr>
              <w:pStyle w:val="Title"/>
              <w:ind w:left="2880"/>
              <w:rPr>
                <w:rStyle w:val="Strong"/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 xml:space="preserve"> Center</w:t>
            </w:r>
          </w:p>
          <w:p w14:paraId="7F0D371F" w14:textId="28DFC72A" w:rsidR="000F30DB" w:rsidRPr="002763FD" w:rsidRDefault="002F7EB5" w:rsidP="00B0466E">
            <w:pPr>
              <w:pStyle w:val="Title"/>
              <w:ind w:firstLine="262"/>
              <w:jc w:val="center"/>
              <w:rPr>
                <w:rStyle w:val="Strong"/>
                <w:rFonts w:ascii="Arial" w:hAnsi="Arial" w:cs="Arial"/>
                <w:color w:val="auto"/>
                <w:sz w:val="28"/>
              </w:rPr>
            </w:pPr>
            <w:r>
              <w:rPr>
                <w:rStyle w:val="Strong"/>
                <w:rFonts w:ascii="Arial" w:hAnsi="Arial" w:cs="Arial"/>
                <w:color w:val="auto"/>
                <w:sz w:val="28"/>
              </w:rPr>
              <w:t>107 SOUTH MILL</w:t>
            </w:r>
            <w:r w:rsidR="00C930F1" w:rsidRPr="002763FD">
              <w:rPr>
                <w:rStyle w:val="Strong"/>
                <w:rFonts w:ascii="Arial" w:hAnsi="Arial" w:cs="Arial"/>
                <w:color w:val="auto"/>
                <w:sz w:val="28"/>
              </w:rPr>
              <w:t xml:space="preserve"> STREET sUITE b, tEHACHAPI, ca 93561</w:t>
            </w:r>
          </w:p>
          <w:p w14:paraId="237BE8B5" w14:textId="77777777" w:rsidR="004C4A34" w:rsidRDefault="00C930F1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 w:rsidRPr="002763FD">
              <w:rPr>
                <w:rFonts w:ascii="Arial" w:hAnsi="Arial" w:cs="Arial"/>
                <w:bCs/>
                <w:color w:val="auto"/>
              </w:rPr>
              <w:t>(661)822-4639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M-F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9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4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pm/</w:t>
            </w:r>
            <w:r w:rsidR="002115E5">
              <w:rPr>
                <w:rFonts w:ascii="Arial" w:hAnsi="Arial" w:cs="Arial"/>
                <w:bCs/>
                <w:color w:val="auto"/>
              </w:rPr>
              <w:t>Phone calls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8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5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pm</w:t>
            </w:r>
          </w:p>
          <w:p w14:paraId="3908A5A3" w14:textId="1AE377E9" w:rsidR="000F30DB" w:rsidRPr="002763FD" w:rsidRDefault="004C4A34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 xml:space="preserve">Tues. &amp; Thurs. 9-6pm 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</w:p>
          <w:p w14:paraId="1BC71DFB" w14:textId="77777777" w:rsidR="000F30DB" w:rsidRPr="00592664" w:rsidRDefault="000F30DB" w:rsidP="00BE5169">
            <w:pPr>
              <w:jc w:val="center"/>
              <w:rPr>
                <w:rStyle w:val="Strong"/>
                <w:rFonts w:ascii="Arial" w:hAnsi="Arial" w:cs="Arial"/>
                <w:color w:val="FF9933"/>
                <w:sz w:val="32"/>
                <w:szCs w:val="32"/>
              </w:rPr>
            </w:pPr>
          </w:p>
          <w:p w14:paraId="54E8B3BB" w14:textId="191C58F9" w:rsidR="000325A0" w:rsidRPr="007E7833" w:rsidRDefault="007E7833" w:rsidP="001D24B8">
            <w:pPr>
              <w:pStyle w:val="Title"/>
              <w:shd w:val="clear" w:color="auto" w:fill="FFFFFF" w:themeFill="background1"/>
              <w:jc w:val="center"/>
              <w:rPr>
                <w:rStyle w:val="Strong"/>
                <w:rFonts w:ascii="Engravers MT" w:hAnsi="Engravers MT" w:cs="Arial"/>
                <w:b/>
                <w:color w:val="004F8A"/>
                <w:sz w:val="72"/>
                <w:szCs w:val="72"/>
              </w:rPr>
            </w:pPr>
            <w:r w:rsidRPr="007E7833">
              <w:rPr>
                <w:rStyle w:val="Strong"/>
                <w:rFonts w:ascii="Engravers MT" w:hAnsi="Engravers MT" w:cs="Arial"/>
                <w:b/>
                <w:color w:val="004F8A"/>
                <w:sz w:val="72"/>
                <w:szCs w:val="72"/>
              </w:rPr>
              <w:t>January</w:t>
            </w:r>
            <w:r w:rsidR="004E1AAB" w:rsidRPr="007E7833">
              <w:rPr>
                <w:rStyle w:val="Strong"/>
                <w:rFonts w:ascii="Engravers MT" w:hAnsi="Engravers MT" w:cs="Arial"/>
                <w:b/>
                <w:color w:val="004F8A"/>
                <w:sz w:val="72"/>
                <w:szCs w:val="72"/>
              </w:rPr>
              <w:t xml:space="preserve"> </w:t>
            </w:r>
            <w:r w:rsidR="0044244D" w:rsidRPr="007E7833">
              <w:rPr>
                <w:rStyle w:val="Strong"/>
                <w:rFonts w:ascii="Engravers MT" w:hAnsi="Engravers MT" w:cs="Arial"/>
                <w:b/>
                <w:color w:val="004F8A"/>
                <w:sz w:val="72"/>
                <w:szCs w:val="72"/>
              </w:rPr>
              <w:t>202</w:t>
            </w:r>
            <w:r w:rsidRPr="007E7833">
              <w:rPr>
                <w:rStyle w:val="Strong"/>
                <w:rFonts w:ascii="Engravers MT" w:hAnsi="Engravers MT" w:cs="Arial"/>
                <w:b/>
                <w:color w:val="004F8A"/>
                <w:sz w:val="72"/>
                <w:szCs w:val="72"/>
              </w:rPr>
              <w:t>5</w:t>
            </w:r>
          </w:p>
          <w:p w14:paraId="080F1D96" w14:textId="40DCB605" w:rsidR="008B2FAC" w:rsidRPr="009A164C" w:rsidRDefault="00D22409" w:rsidP="009A164C">
            <w:pPr>
              <w:pStyle w:val="EventInfo"/>
              <w:tabs>
                <w:tab w:val="right" w:pos="8094"/>
              </w:tabs>
              <w:spacing w:before="0" w:line="240" w:lineRule="auto"/>
              <w:rPr>
                <w:noProof/>
              </w:rPr>
            </w:pPr>
            <w:r>
              <w:rPr>
                <w:noProof/>
                <w:lang w:eastAsia="en-US"/>
              </w:rPr>
              <w:t xml:space="preserve">  </w:t>
            </w:r>
            <w:r w:rsidR="009A164C">
              <w:rPr>
                <w:noProof/>
              </w:rPr>
              <w:t xml:space="preserve">         </w:t>
            </w:r>
            <w:r w:rsidR="009A164C">
              <w:rPr>
                <w:noProof/>
              </w:rPr>
              <w:drawing>
                <wp:inline distT="0" distB="0" distL="0" distR="0" wp14:anchorId="107DEAB7" wp14:editId="728E570C">
                  <wp:extent cx="1360805" cy="887951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139" cy="9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US"/>
              </w:rPr>
              <w:t xml:space="preserve">  </w:t>
            </w:r>
            <w:r w:rsidR="00B74EE3">
              <w:rPr>
                <w:noProof/>
                <w:color w:val="000000"/>
              </w:rPr>
              <w:t xml:space="preserve">  </w:t>
            </w:r>
            <w:r w:rsidR="009A164C">
              <w:rPr>
                <w:noProof/>
                <w:color w:val="000000"/>
              </w:rPr>
              <w:t xml:space="preserve"> </w:t>
            </w:r>
            <w:r w:rsidR="00B74EE3">
              <w:rPr>
                <w:noProof/>
                <w:color w:val="000000"/>
              </w:rPr>
              <w:t xml:space="preserve"> </w:t>
            </w:r>
            <w:r w:rsidR="00B74EE3">
              <w:rPr>
                <w:rFonts w:ascii="Arial" w:hAnsi="Arial" w:cs="Arial"/>
                <w:b/>
                <w:bCs/>
                <w:color w:val="0070C0"/>
                <w:sz w:val="28"/>
              </w:rPr>
              <w:t xml:space="preserve">      </w:t>
            </w:r>
            <w:r w:rsidR="00B86E99">
              <w:rPr>
                <w:rFonts w:ascii="Arial" w:hAnsi="Arial" w:cs="Arial"/>
                <w:b/>
                <w:bCs/>
                <w:noProof/>
                <w:color w:val="0070C0"/>
                <w:sz w:val="28"/>
              </w:rPr>
              <w:drawing>
                <wp:inline distT="0" distB="0" distL="0" distR="0" wp14:anchorId="6E3FC417" wp14:editId="24470BC7">
                  <wp:extent cx="1133475" cy="1133475"/>
                  <wp:effectExtent l="0" t="0" r="9525" b="9525"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ocials for BHRS_FB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540" cy="113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74EE3">
              <w:rPr>
                <w:rFonts w:ascii="Arial" w:hAnsi="Arial" w:cs="Arial"/>
                <w:b/>
                <w:bCs/>
                <w:color w:val="0070C0"/>
                <w:sz w:val="28"/>
              </w:rPr>
              <w:t xml:space="preserve">    </w:t>
            </w:r>
          </w:p>
          <w:p w14:paraId="13583D2F" w14:textId="40591FDD" w:rsidR="008B2FAC" w:rsidRPr="009A164C" w:rsidRDefault="007E7833" w:rsidP="007E7833">
            <w:pPr>
              <w:pStyle w:val="EventInfo"/>
              <w:tabs>
                <w:tab w:val="left" w:pos="1110"/>
                <w:tab w:val="center" w:pos="4407"/>
                <w:tab w:val="right" w:pos="8094"/>
              </w:tabs>
              <w:spacing w:before="0" w:line="240" w:lineRule="auto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06D5E4" wp14:editId="1BC03DA0">
                  <wp:extent cx="3486150" cy="149542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31" cy="14994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C0AEF45" wp14:editId="7A8A15E3">
                      <wp:extent cx="304800" cy="304800"/>
                      <wp:effectExtent l="0" t="0" r="0" b="0"/>
                      <wp:docPr id="6" name="AutoShape 2" descr="Wallpaper, Happy New Year! abstract background, winter holiday, decorative  festive landscape with Christmas elements a snowflakes on snow background.  For creation your beautiful production for Arts, web, print, crafts,  fabrics, greeting card. —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7E8F39BF" id="AutoShape 2" o:spid="_x0000_s1026" alt="Wallpaper, Happy New Year! abstract background, winter holiday, decorative  festive landscape with Christmas elements a snowflakes on snow background.  For creation your beautiful production for Arts, web, print, crafts,  fabrics, greeting card. 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1P49ko8CAADGBAAADgAAAAAAAAAAAAAAAAAuAgAAZHJzL2Uyb0RvYy54bWxQSwECLQAUAAYA&#10;CAAAACEATKDpLNgAAAADAQAADwAAAAAAAAAAAAAAAADpBAAAZHJzL2Rvd25yZXYueG1sUEsFBgAA&#10;AAAEAAQA8wAAAO4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912969">
              <w:rPr>
                <w:noProof/>
              </w:rPr>
              <mc:AlternateContent>
                <mc:Choice Requires="wps">
                  <w:drawing>
                    <wp:inline distT="0" distB="0" distL="0" distR="0" wp14:anchorId="207CA78A" wp14:editId="356B0E04">
                      <wp:extent cx="304800" cy="304800"/>
                      <wp:effectExtent l="0" t="0" r="0" b="0"/>
                      <wp:docPr id="1" name="AutoShape 1" descr="Labor day banner Stock Photos, Royalty Free Labor day banner Images |  Depositphoto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179C5A63" id="AutoShape 1" o:spid="_x0000_s1026" alt="Labor day banner Stock Photos, Royalty Free Labor day banner Images | 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AeKS7dHAIAACEEAAAOAAAAAAAAAAAAAAAAAC4CAABkcnMvZTJvRG9jLnhtbFBLAQItABQABgAI&#10;AAAAIQBMoOks2AAAAAMBAAAPAAAAAAAAAAAAAAAAAHYEAABkcnMvZG93bnJldi54bWxQSwUGAAAA&#10;AAQABADzAAAAe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F7723">
              <w:rPr>
                <w:noProof/>
              </w:rPr>
              <mc:AlternateContent>
                <mc:Choice Requires="wps">
                  <w:drawing>
                    <wp:inline distT="0" distB="0" distL="0" distR="0" wp14:anchorId="5CD25EEB" wp14:editId="32FFAC14">
                      <wp:extent cx="304800" cy="304800"/>
                      <wp:effectExtent l="0" t="0" r="0" b="0"/>
                      <wp:docPr id="4" name="AutoShape 4" descr="Why Do The British Say &quot;Autumn&quot; Instead of &quot;Fall&quot;? - The Fact Si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3B2A1C9D" id="AutoShape 4" o:spid="_x0000_s1026" alt="Why Do The British Say &quot;Autumn&quot; Instead of &quot;Fall&quot;? - The Fact Sit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f9U4GIgIAACMEAAAOAAAAAAAAAAAAAAAAAC4CAABkcnMvZTJvRG9jLnhtbFBLAQIt&#10;ABQABgAIAAAAIQBMoOks2AAAAAMBAAAPAAAAAAAAAAAAAAAAAHwEAABkcnMvZG93bnJldi54bWxQ&#10;SwUGAAAAAAQABADzAAAAg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7E7833" w:rsidRPr="00010157" w14:paraId="266BB526" w14:textId="77777777" w:rsidTr="0047667E">
        <w:trPr>
          <w:trHeight w:val="5742"/>
        </w:trPr>
        <w:tc>
          <w:tcPr>
            <w:tcW w:w="3682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9B4267B" w14:textId="4F8E94C7" w:rsidR="00505D21" w:rsidRPr="0047667E" w:rsidRDefault="00E0128A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7C7CED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709B687A" w14:textId="6C9B4A8A" w:rsidR="00513B78" w:rsidRPr="0047667E" w:rsidRDefault="00505D21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       </w:t>
            </w:r>
            <w:r w:rsidR="007C7CED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Friday</w:t>
            </w:r>
            <w:r w:rsidR="00513B78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1503F481" w14:textId="52A3BCFA" w:rsidR="00513B78" w:rsidRPr="0047667E" w:rsidRDefault="004A552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513B7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2EEEA92D" w14:textId="5286918D" w:rsidR="009362D0" w:rsidRPr="0047667E" w:rsidRDefault="009362D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 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Women’s Group </w:t>
            </w:r>
          </w:p>
          <w:p w14:paraId="2D56A0D9" w14:textId="5F85E6A8" w:rsidR="00513B78" w:rsidRPr="0047667E" w:rsidRDefault="00513B7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Card Games</w:t>
            </w:r>
          </w:p>
          <w:p w14:paraId="6F657C45" w14:textId="4E3AFBCC" w:rsidR="00513B78" w:rsidRPr="0047667E" w:rsidRDefault="0002387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513B7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Board Games</w:t>
            </w:r>
          </w:p>
          <w:p w14:paraId="3AA2506C" w14:textId="3A15988C" w:rsidR="00EF6B0A" w:rsidRPr="0047667E" w:rsidRDefault="00A42D93" w:rsidP="00EF6B0A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CB098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Wii Games </w:t>
            </w:r>
          </w:p>
          <w:p w14:paraId="43403E17" w14:textId="52BC9D91" w:rsidR="0047667E" w:rsidRPr="0047667E" w:rsidRDefault="00383CE6" w:rsidP="0047667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 Social Space</w:t>
            </w:r>
          </w:p>
          <w:p w14:paraId="0A16F1FD" w14:textId="2D74E1FD" w:rsidR="0055255A" w:rsidRPr="0047667E" w:rsidRDefault="0055255A" w:rsidP="001D24B8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16"/>
                <w:szCs w:val="16"/>
              </w:rPr>
            </w:pPr>
          </w:p>
          <w:p w14:paraId="13FBD022" w14:textId="2D4E3028" w:rsidR="00505D21" w:rsidRPr="0047667E" w:rsidRDefault="00505D21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</w:pPr>
          </w:p>
          <w:p w14:paraId="6FC982D6" w14:textId="51E6602E" w:rsidR="00AA3EEA" w:rsidRPr="0047667E" w:rsidRDefault="00AA3EEA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83072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505D2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   </w:t>
            </w:r>
            <w:r w:rsidR="0051503B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*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Scheduled events</w:t>
            </w:r>
            <w:r w:rsidR="00111313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/groups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are </w:t>
            </w: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              </w:t>
            </w:r>
          </w:p>
          <w:p w14:paraId="5981BFD8" w14:textId="022AAEDC" w:rsidR="00C930F1" w:rsidRPr="0047667E" w:rsidRDefault="00674294" w:rsidP="0047667E">
            <w:pPr>
              <w:pStyle w:val="EventInfo"/>
              <w:pBdr>
                <w:right w:val="double" w:sz="12" w:space="4" w:color="FF9900"/>
              </w:pBdr>
              <w:jc w:val="center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subject to change at any time.</w:t>
            </w:r>
            <w:r w:rsidR="000F28BF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  <w:r w:rsidR="000E2EBA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  <w:r w:rsidR="0047667E" w:rsidRPr="007E7833">
              <w:rPr>
                <w:rFonts w:ascii="Arial Rounded MT Bold" w:hAnsi="Arial Rounded MT Bold" w:cs="Arial"/>
                <w:b/>
                <w:bCs/>
                <w:color w:val="004F8A"/>
                <w:sz w:val="20"/>
                <w:szCs w:val="20"/>
                <w:u w:val="single"/>
              </w:rPr>
              <w:t>Weather Permitting</w:t>
            </w:r>
          </w:p>
          <w:p w14:paraId="6B121D32" w14:textId="47910773" w:rsidR="0051295D" w:rsidRPr="007E7833" w:rsidRDefault="00D171F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830721"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 </w:t>
            </w:r>
            <w:r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51295D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If you feel you are</w:t>
            </w:r>
            <w:r w:rsidR="00392463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51295D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in crisis, please call:</w:t>
            </w:r>
          </w:p>
          <w:p w14:paraId="0F4FD96B" w14:textId="66A87C98" w:rsidR="0051295D" w:rsidRPr="007E7833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877-300-4738 </w:t>
            </w:r>
            <w:r w:rsidRPr="007E7833">
              <w:rPr>
                <w:rFonts w:ascii="Arial" w:hAnsi="Arial" w:cs="Arial"/>
                <w:b/>
                <w:color w:val="C00000"/>
                <w:sz w:val="22"/>
                <w:szCs w:val="22"/>
              </w:rPr>
              <w:t>for</w:t>
            </w:r>
          </w:p>
          <w:p w14:paraId="2979B806" w14:textId="2835CEFC" w:rsidR="0051295D" w:rsidRPr="007E7833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color w:val="C00000"/>
                <w:sz w:val="22"/>
                <w:szCs w:val="22"/>
              </w:rPr>
              <w:t>24-Hour Help</w:t>
            </w:r>
          </w:p>
          <w:p w14:paraId="5950F93A" w14:textId="497666F1" w:rsidR="00A451B3" w:rsidRPr="0047667E" w:rsidRDefault="00797CD2" w:rsidP="00B046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Kern County Crisis Hotline:</w:t>
            </w:r>
          </w:p>
          <w:p w14:paraId="2CC5027F" w14:textId="1CCC9E65" w:rsidR="00797CD2" w:rsidRPr="0047667E" w:rsidRDefault="00505D21" w:rsidP="00505D21">
            <w:pPr>
              <w:spacing w:line="240" w:lineRule="auto"/>
              <w:ind w:left="36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</w:t>
            </w:r>
            <w:r w:rsidR="00797CD2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1-800-991-5272</w:t>
            </w:r>
          </w:p>
          <w:p w14:paraId="19F3E418" w14:textId="272A9D79" w:rsidR="00797CD2" w:rsidRPr="0047667E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Suicide Prevention Hotline:</w:t>
            </w:r>
            <w:r w:rsidR="006E75B2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988</w:t>
            </w:r>
            <w:r w:rsidR="00505D21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A3D59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or</w:t>
            </w: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1-800-273-8255</w:t>
            </w:r>
          </w:p>
          <w:p w14:paraId="3C82352D" w14:textId="54A20CA9" w:rsidR="00797CD2" w:rsidRPr="0047667E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National Domestic Violence Hotline:1-800-799-7233</w:t>
            </w:r>
          </w:p>
          <w:p w14:paraId="73C03FB3" w14:textId="77777777" w:rsidR="00AE5EAC" w:rsidRPr="0047667E" w:rsidRDefault="00383CE6" w:rsidP="00AE5EAC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Human Trafficking Hotline:</w:t>
            </w:r>
          </w:p>
          <w:p w14:paraId="42125CB5" w14:textId="0AE07F58" w:rsidR="000F30DB" w:rsidRPr="0047667E" w:rsidRDefault="00505D21" w:rsidP="00505D21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       </w:t>
            </w:r>
            <w:r w:rsidR="00383CE6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1-</w:t>
            </w:r>
            <w:r w:rsidR="00466914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</w:t>
            </w:r>
            <w:r w:rsidR="00383CE6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88-539-2373 </w:t>
            </w:r>
          </w:p>
          <w:p w14:paraId="38374326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1B45494F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226E18DD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7FCFD194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647600FB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79178E52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65E74D1A" w14:textId="2E712470" w:rsidR="002001F3" w:rsidRPr="0047667E" w:rsidRDefault="002001F3" w:rsidP="00EE3270">
            <w:pPr>
              <w:pStyle w:val="ListParagraph"/>
              <w:spacing w:line="240" w:lineRule="auto"/>
              <w:jc w:val="center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</w:tc>
        <w:tc>
          <w:tcPr>
            <w:tcW w:w="1110" w:type="dxa"/>
            <w:tcBorders>
              <w:left w:val="single" w:sz="12" w:space="0" w:color="auto"/>
            </w:tcBorders>
            <w:shd w:val="clear" w:color="auto" w:fill="auto"/>
          </w:tcPr>
          <w:p w14:paraId="385FE932" w14:textId="0BD45384" w:rsidR="005A32E9" w:rsidRPr="00A8540F" w:rsidRDefault="005A32E9" w:rsidP="00B0466E">
            <w:pPr>
              <w:pStyle w:val="BlockText"/>
              <w:pBdr>
                <w:right w:val="single" w:sz="24" w:space="4" w:color="F2F2F2" w:themeColor="background1" w:themeShade="F2"/>
              </w:pBdr>
              <w:spacing w:line="240" w:lineRule="auto"/>
              <w:jc w:val="right"/>
              <w:rPr>
                <w:rFonts w:ascii="Arial" w:hAnsi="Arial" w:cs="Arial"/>
                <w:color w:val="8D8B00" w:themeColor="accent1"/>
              </w:rPr>
            </w:pPr>
          </w:p>
          <w:p w14:paraId="527DAFE9" w14:textId="34EB582E" w:rsidR="005A32E9" w:rsidRPr="00A8540F" w:rsidRDefault="005A32E9" w:rsidP="00B0466E">
            <w:pPr>
              <w:pBdr>
                <w:right w:val="single" w:sz="24" w:space="4" w:color="F2F2F2" w:themeColor="background1" w:themeShade="F2"/>
              </w:pBdr>
              <w:rPr>
                <w:rFonts w:ascii="Arial" w:hAnsi="Arial" w:cs="Arial"/>
              </w:rPr>
            </w:pPr>
          </w:p>
        </w:tc>
        <w:tc>
          <w:tcPr>
            <w:tcW w:w="7200" w:type="dxa"/>
            <w:shd w:val="clear" w:color="auto" w:fill="auto"/>
          </w:tcPr>
          <w:p w14:paraId="35C19FDC" w14:textId="02BABC61" w:rsidR="00F86662" w:rsidRPr="00686ECA" w:rsidRDefault="00F86662" w:rsidP="004D5876">
            <w:pPr>
              <w:widowControl w:val="0"/>
              <w:spacing w:after="120" w:line="285" w:lineRule="auto"/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</w:pP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C</w:t>
            </w:r>
            <w:r w:rsidR="009A164C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larvida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Learning Center is funded by the </w:t>
            </w:r>
            <w:r w:rsidR="00696E81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Mental Health Services Act through 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Kern </w:t>
            </w:r>
            <w:r w:rsidR="00696E81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County 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Behavioral Health and Recovery Services. We are a resource offered to the community to help and support those whose lives have been impacted by a mental illness and/or substance abuse. Anyone seeking recovery is welcome!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*All groups offered are PEER LED.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</w:t>
            </w:r>
            <w:r w:rsidR="0051503B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*Groups offered are NOT C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ourt Ordered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.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 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 xml:space="preserve">Peers must be 18+ </w:t>
            </w:r>
            <w:r w:rsidR="00333288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year</w:t>
            </w:r>
            <w:r w:rsidR="00333288" w:rsidRPr="0047667E">
              <w:rPr>
                <w:rFonts w:ascii="Century Gothic" w:eastAsia="Times New Roman" w:hAnsi="Century Gothic" w:cs="Arial"/>
                <w:b/>
                <w:bCs/>
                <w:i/>
                <w:color w:val="006600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s</w:t>
            </w:r>
            <w:r w:rsidR="001D24B8" w:rsidRPr="0047667E">
              <w:rPr>
                <w:rFonts w:ascii="Century Gothic" w:eastAsia="Times New Roman" w:hAnsi="Century Gothic" w:cs="Arial"/>
                <w:b/>
                <w:bCs/>
                <w:i/>
                <w:color w:val="006600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333288"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>Call</w:t>
            </w:r>
            <w:r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 xml:space="preserve"> the Learning Center</w:t>
            </w:r>
            <w:r w:rsidR="001C5773"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 xml:space="preserve"> for more information.</w:t>
            </w:r>
          </w:p>
          <w:p w14:paraId="6121514A" w14:textId="58E910F1" w:rsidR="007E7833" w:rsidRDefault="00F86662" w:rsidP="007E7833">
            <w:pPr>
              <w:widowControl w:val="0"/>
              <w:spacing w:after="120" w:line="285" w:lineRule="auto"/>
              <w:rPr>
                <w:rFonts w:ascii="Engravers MT" w:eastAsia="Times New Roman" w:hAnsi="Engravers MT" w:cs="Calibri"/>
                <w:b/>
                <w:bCs/>
                <w:color w:val="004F8A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 w:rsidRPr="007E7833">
              <w:rPr>
                <w:rFonts w:ascii="Engravers MT" w:eastAsia="Times New Roman" w:hAnsi="Engravers MT" w:cs="Arial"/>
                <w:b/>
                <w:bCs/>
                <w:color w:val="004F8A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Announcements</w:t>
            </w:r>
            <w:r w:rsidR="00100396" w:rsidRPr="007E7833">
              <w:rPr>
                <w:rFonts w:ascii="Engravers MT" w:eastAsia="Times New Roman" w:hAnsi="Engravers MT" w:cs="Arial"/>
                <w:bCs/>
                <w:color w:val="004F8A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:</w:t>
            </w:r>
            <w:r w:rsidR="0055255A" w:rsidRPr="007E7833">
              <w:rPr>
                <w:rFonts w:ascii="Engravers MT" w:eastAsia="Times New Roman" w:hAnsi="Engravers MT" w:cs="Arial"/>
                <w:bCs/>
                <w:color w:val="004F8A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68166D" w:rsidRPr="007E7833">
              <w:rPr>
                <w:rFonts w:ascii="Engravers MT" w:eastAsia="Times New Roman" w:hAnsi="Engravers MT" w:cs="Calibri"/>
                <w:b/>
                <w:bCs/>
                <w:color w:val="004F8A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1D215500" w14:textId="268B9D96" w:rsidR="007E7833" w:rsidRPr="007E7833" w:rsidRDefault="007E7833" w:rsidP="007E7833">
            <w:pPr>
              <w:pStyle w:val="ListParagraph"/>
              <w:widowControl w:val="0"/>
              <w:numPr>
                <w:ilvl w:val="0"/>
                <w:numId w:val="29"/>
              </w:numPr>
              <w:spacing w:after="120" w:line="285" w:lineRule="auto"/>
              <w:rPr>
                <w:rFonts w:ascii="Engravers MT" w:eastAsia="Times New Roman" w:hAnsi="Engravers MT" w:cs="Arial"/>
                <w:bCs/>
                <w:color w:val="6633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January 1</w:t>
            </w:r>
            <w:r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vertAlign w:val="superscript"/>
                <w:lang w:eastAsia="en-US"/>
                <w14:ligatures w14:val="none"/>
                <w14:cntxtAlts/>
              </w:rPr>
              <w:t>st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Wed. New Year’s</w:t>
            </w:r>
            <w:r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Day </w:t>
            </w:r>
            <w:r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Holiday Closed </w:t>
            </w:r>
          </w:p>
          <w:p w14:paraId="10240844" w14:textId="6A641909" w:rsidR="007E7833" w:rsidRPr="007E7833" w:rsidRDefault="007E7833" w:rsidP="007E7833">
            <w:pPr>
              <w:pStyle w:val="ListParagraph"/>
              <w:widowControl w:val="0"/>
              <w:numPr>
                <w:ilvl w:val="0"/>
                <w:numId w:val="29"/>
              </w:numPr>
              <w:spacing w:after="120" w:line="285" w:lineRule="auto"/>
              <w:rPr>
                <w:rFonts w:ascii="Engravers MT" w:eastAsia="Times New Roman" w:hAnsi="Engravers MT" w:cs="Arial"/>
                <w:bCs/>
                <w:color w:val="6633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January 13</w:t>
            </w:r>
            <w:r w:rsidR="004D5876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vertAlign w:val="superscript"/>
                <w:lang w:eastAsia="en-US"/>
                <w14:ligatures w14:val="none"/>
                <w14:cntxtAlts/>
              </w:rPr>
              <w:t>th</w:t>
            </w:r>
            <w:r w:rsidR="00142028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</w:t>
            </w:r>
            <w:r w:rsidR="00482A5F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Mon. </w:t>
            </w:r>
            <w:r w:rsidR="004D6EEA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3:30-5pm</w:t>
            </w:r>
            <w:r w:rsidR="00EF3FAF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Closed</w:t>
            </w:r>
            <w:r w:rsidR="004D6EEA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482A5F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Board Meetin</w:t>
            </w:r>
            <w:r w:rsidR="0069585E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g</w:t>
            </w:r>
            <w:r w:rsidR="00142028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266EC32A" w14:textId="2E18BBDA" w:rsidR="00142028" w:rsidRPr="007E7833" w:rsidRDefault="007E7833" w:rsidP="007E7833">
            <w:pPr>
              <w:pStyle w:val="ListParagraph"/>
              <w:widowControl w:val="0"/>
              <w:numPr>
                <w:ilvl w:val="0"/>
                <w:numId w:val="29"/>
              </w:numPr>
              <w:spacing w:after="120" w:line="285" w:lineRule="auto"/>
              <w:rPr>
                <w:rFonts w:ascii="Engravers MT" w:eastAsia="Times New Roman" w:hAnsi="Engravers MT" w:cs="Arial"/>
                <w:bCs/>
                <w:color w:val="6633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January 20</w:t>
            </w:r>
            <w:r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vertAlign w:val="superscript"/>
                <w:lang w:eastAsia="en-US"/>
                <w14:ligatures w14:val="none"/>
                <w14:cntxtAlts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Martin Luther King</w:t>
            </w:r>
            <w:r w:rsidR="004D5876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Day</w:t>
            </w:r>
            <w:r w:rsidR="00142028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</w:t>
            </w:r>
            <w:r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Holiday </w:t>
            </w:r>
            <w:r w:rsidR="00142028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Closed</w:t>
            </w:r>
            <w:r w:rsidR="004D5876"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58750215" w14:textId="3D8FBC18" w:rsidR="00136946" w:rsidRPr="00282CD8" w:rsidRDefault="00797CD2" w:rsidP="003718E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2"/>
                <w:szCs w:val="22"/>
                <w:lang w:eastAsia="en-US"/>
                <w14:ligatures w14:val="none"/>
                <w14:cntxtAlts/>
              </w:rPr>
            </w:pPr>
            <w:r w:rsidRPr="007E7833">
              <w:rPr>
                <w:rFonts w:ascii="Engravers MT" w:hAnsi="Engravers MT" w:cs="Arial"/>
                <w:b/>
                <w:bCs/>
                <w:color w:val="004F8A"/>
                <w:sz w:val="22"/>
                <w:szCs w:val="22"/>
                <w:u w:val="single"/>
              </w:rPr>
              <w:t>Transportation</w:t>
            </w:r>
            <w:r w:rsidR="00F90CD1" w:rsidRPr="007E7833">
              <w:rPr>
                <w:rFonts w:ascii="Engravers MT" w:hAnsi="Engravers MT" w:cs="Arial"/>
                <w:b/>
                <w:bCs/>
                <w:color w:val="004F8A"/>
                <w:sz w:val="22"/>
                <w:szCs w:val="22"/>
                <w:u w:val="single"/>
              </w:rPr>
              <w:t xml:space="preserve"> Available</w:t>
            </w:r>
            <w:r w:rsidRPr="007E7833">
              <w:rPr>
                <w:rFonts w:ascii="Bodoni MT Black" w:hAnsi="Bodoni MT Black" w:cs="Arial"/>
                <w:b/>
                <w:bCs/>
                <w:color w:val="004F8A"/>
                <w:sz w:val="22"/>
                <w:szCs w:val="22"/>
              </w:rPr>
              <w:t>:</w:t>
            </w:r>
            <w:r w:rsidR="00763A32" w:rsidRPr="007E7833">
              <w:rPr>
                <w:rFonts w:ascii="Bodoni MT Black" w:hAnsi="Bodoni MT Black" w:cs="Arial"/>
                <w:b/>
                <w:bCs/>
                <w:color w:val="004F8A"/>
                <w:sz w:val="22"/>
                <w:szCs w:val="22"/>
              </w:rPr>
              <w:t xml:space="preserve"> </w:t>
            </w:r>
            <w:r w:rsidR="00500E13" w:rsidRPr="007E7833">
              <w:rPr>
                <w:rFonts w:ascii="Bodoni MT Black" w:hAnsi="Bodoni MT Black" w:cs="Arial"/>
                <w:b/>
                <w:bCs/>
                <w:color w:val="004F8A"/>
                <w:sz w:val="22"/>
                <w:szCs w:val="22"/>
              </w:rPr>
              <w:t>RSVP</w:t>
            </w:r>
            <w:r w:rsidR="0047667E" w:rsidRPr="007E7833">
              <w:rPr>
                <w:rFonts w:ascii="Arial" w:hAnsi="Arial" w:cs="Arial"/>
                <w:b/>
                <w:bCs/>
                <w:color w:val="004F8A"/>
                <w:sz w:val="22"/>
                <w:szCs w:val="22"/>
              </w:rPr>
              <w:t xml:space="preserve"> -</w:t>
            </w:r>
            <w:r w:rsidR="0047667E" w:rsidRPr="007E7833">
              <w:rPr>
                <w:rFonts w:ascii="Arial" w:hAnsi="Arial" w:cs="Arial"/>
                <w:b/>
                <w:bCs/>
                <w:color w:val="004F8A"/>
                <w:sz w:val="22"/>
                <w:szCs w:val="22"/>
                <w:u w:val="single"/>
              </w:rPr>
              <w:t xml:space="preserve">Weather Permitting </w:t>
            </w:r>
            <w:r w:rsidR="00763A3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limit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ed</w:t>
            </w:r>
            <w:r w:rsidR="00763A3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seating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 </w:t>
            </w:r>
            <w:r w:rsidR="004D5876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ttend at least 2 groups</w:t>
            </w:r>
            <w:r w:rsidR="003718EC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Pick</w:t>
            </w:r>
            <w:r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-ups: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8:30-9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:30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am</w:t>
            </w:r>
            <w:r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Drop-offs: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3:30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-4:30pm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. </w:t>
            </w:r>
            <w:r w:rsidR="00F8666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(P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lease</w:t>
            </w:r>
            <w:r w:rsidR="004D5876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 c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all the center the morning of pick-up </w:t>
            </w:r>
            <w:r w:rsidR="00BA21BE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and for availability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8-8:30am</w:t>
            </w:r>
            <w:r w:rsidR="00BA21BE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)</w:t>
            </w:r>
            <w:r w:rsidR="0071036C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11D8BB63" w14:textId="77777777" w:rsidR="003718EC" w:rsidRDefault="00AE55E8" w:rsidP="000748BA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7E7833">
              <w:rPr>
                <w:rFonts w:ascii="Engravers MT" w:hAnsi="Engravers MT" w:cs="Arial"/>
                <w:b/>
                <w:bCs/>
                <w:color w:val="004F8A"/>
                <w:sz w:val="22"/>
                <w:szCs w:val="22"/>
                <w:u w:val="single"/>
              </w:rPr>
              <w:t>Computer Lab Hours</w:t>
            </w:r>
            <w:r w:rsidRPr="007E7833">
              <w:rPr>
                <w:rFonts w:ascii="Californian FB" w:hAnsi="Californian FB" w:cs="Arial"/>
                <w:b/>
                <w:bCs/>
                <w:color w:val="004F8A"/>
                <w:sz w:val="36"/>
                <w:szCs w:val="36"/>
                <w:u w:val="single"/>
              </w:rPr>
              <w:t>:</w:t>
            </w:r>
            <w:r w:rsidRPr="007E7833">
              <w:rPr>
                <w:rFonts w:ascii="Arial" w:hAnsi="Arial" w:cs="Arial"/>
                <w:b/>
                <w:bCs/>
                <w:color w:val="004F8A"/>
                <w:sz w:val="20"/>
                <w:szCs w:val="20"/>
              </w:rPr>
              <w:t xml:space="preserve"> </w:t>
            </w:r>
            <w:r w:rsidR="000748BA" w:rsidRPr="007E7833">
              <w:rPr>
                <w:rFonts w:ascii="Arial" w:hAnsi="Arial" w:cs="Arial"/>
                <w:b/>
                <w:bCs/>
                <w:color w:val="004F8A"/>
                <w:sz w:val="20"/>
                <w:szCs w:val="20"/>
              </w:rPr>
              <w:t xml:space="preserve"> </w:t>
            </w:r>
            <w:r w:rsidR="000748BA" w:rsidRPr="005C6DA8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Mon-Fri 10am-12pm &amp; 3pm</w:t>
            </w:r>
            <w:r w:rsidR="003718EC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62202AC5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67E5D606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1DC1DFAE" w14:textId="77777777" w:rsidR="00903A97" w:rsidRDefault="00903A97" w:rsidP="00D12CA4">
            <w:pPr>
              <w:widowControl w:val="0"/>
              <w:spacing w:after="120" w:line="285" w:lineRule="auto"/>
              <w:jc w:val="center"/>
              <w:rPr>
                <w:rFonts w:ascii="Copperplate Gothic Bold" w:eastAsia="Times New Roman" w:hAnsi="Copperplate Gothic Bold" w:cs="Calibri"/>
                <w:b/>
                <w:bCs/>
                <w:color w:val="0066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958B70A" w14:textId="77777777" w:rsidR="0069585E" w:rsidRDefault="0069585E" w:rsidP="003718EC">
            <w:pPr>
              <w:widowControl w:val="0"/>
              <w:spacing w:after="120" w:line="285" w:lineRule="auto"/>
              <w:jc w:val="center"/>
              <w:rPr>
                <w:rFonts w:ascii="Bodoni MT Black" w:eastAsia="Times New Roman" w:hAnsi="Bodoni MT Black" w:cs="Arial"/>
                <w:b/>
                <w:bCs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234039A4" w14:textId="4CAB7949" w:rsidR="007F162B" w:rsidRPr="007E7833" w:rsidRDefault="007F162B" w:rsidP="003718EC">
            <w:pPr>
              <w:widowControl w:val="0"/>
              <w:spacing w:after="120" w:line="285" w:lineRule="auto"/>
              <w:jc w:val="center"/>
              <w:rPr>
                <w:rFonts w:ascii="Engravers MT" w:eastAsia="Times New Roman" w:hAnsi="Engravers MT" w:cs="Arial"/>
                <w:b/>
                <w:bCs/>
                <w:color w:val="004F8A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7E7833">
              <w:rPr>
                <w:rFonts w:ascii="Engravers MT" w:eastAsia="Times New Roman" w:hAnsi="Engravers MT" w:cs="Arial"/>
                <w:b/>
                <w:bCs/>
                <w:color w:val="004F8A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LATE NIGHTS:</w:t>
            </w:r>
          </w:p>
          <w:p w14:paraId="3ACDFA38" w14:textId="77777777" w:rsidR="00C3395E" w:rsidRPr="00235B75" w:rsidRDefault="007F162B" w:rsidP="009362D0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TUESDAYS &amp; THURSDAYS </w:t>
            </w:r>
          </w:p>
          <w:p w14:paraId="52E8CE43" w14:textId="4BE3F07E" w:rsidR="00E74604" w:rsidRPr="00EA0B61" w:rsidRDefault="00C3395E" w:rsidP="00F53D1F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</w:t>
            </w:r>
            <w:r w:rsidR="002115E5"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H</w:t>
            </w: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ours </w:t>
            </w:r>
            <w:r w:rsidR="00303908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5</w:t>
            </w:r>
            <w:r w:rsidR="007F162B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-</w:t>
            </w:r>
            <w:r w:rsidR="00B320C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6</w:t>
            </w:r>
            <w:r w:rsidR="00B63895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p</w:t>
            </w:r>
            <w:r w:rsidR="00F53D1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m</w:t>
            </w:r>
          </w:p>
          <w:p w14:paraId="56865EF1" w14:textId="0DB777AB" w:rsidR="003A739A" w:rsidRPr="00E0128A" w:rsidRDefault="007E7833" w:rsidP="003A739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January 7</w:t>
            </w:r>
            <w:r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 xml:space="preserve"> </w:t>
            </w:r>
            <w:r w:rsidR="00C86992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Tues.</w:t>
            </w:r>
            <w:r w:rsidR="00BA528F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686ECA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Game</w:t>
            </w:r>
            <w:r w:rsidR="00E2575A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  <w:r w:rsidR="00BA528F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</w:p>
          <w:p w14:paraId="5DEF0635" w14:textId="495C4D9B" w:rsidR="00CB0986" w:rsidRPr="00E0128A" w:rsidRDefault="007E7833" w:rsidP="0047667E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>January 9</w:t>
            </w:r>
            <w:r w:rsidRPr="007E7833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vertAlign w:val="superscript"/>
                <w:lang w:eastAsia="en-US"/>
                <w14:cntxtAlts/>
              </w:rPr>
              <w:t>th</w:t>
            </w:r>
            <w:r w:rsidR="004E1AAB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 </w:t>
            </w:r>
            <w:r w:rsidR="00D263A1" w:rsidRPr="00E0128A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Thurs. </w:t>
            </w:r>
            <w:r w:rsidR="00282CD8" w:rsidRPr="00E0128A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>Social</w:t>
            </w:r>
            <w:r w:rsidR="00692B52" w:rsidRPr="00E0128A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 Night</w:t>
            </w:r>
            <w:r w:rsidR="00B47600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</w:p>
          <w:p w14:paraId="11AA6EBD" w14:textId="6CE22F41" w:rsidR="003E00CD" w:rsidRPr="00E0128A" w:rsidRDefault="007E7833" w:rsidP="00CB0986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January 14</w:t>
            </w:r>
            <w:r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 xml:space="preserve"> </w:t>
            </w:r>
            <w:r w:rsidR="004E58AB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</w:t>
            </w:r>
            <w:r w:rsidR="00C86992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ues.</w:t>
            </w:r>
            <w:r w:rsidR="003E00CD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833247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Paint</w:t>
            </w:r>
            <w:r w:rsidR="00332613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70831D0C" w14:textId="77777777" w:rsidR="007E7833" w:rsidRDefault="007E7833" w:rsidP="007E7833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January 16</w:t>
            </w:r>
            <w:r w:rsidRPr="007E7833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86992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Thurs.</w:t>
            </w:r>
            <w:r w:rsidR="00365851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82CD8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Bingo</w:t>
            </w:r>
            <w:r w:rsidR="003C1410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  <w:r w:rsidR="0019581F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</w:t>
            </w:r>
          </w:p>
          <w:p w14:paraId="00EF5DD0" w14:textId="6A24E6D5" w:rsidR="00692B52" w:rsidRPr="007E7833" w:rsidRDefault="007E7833" w:rsidP="007E7833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January 21</w:t>
            </w:r>
            <w:r w:rsidRPr="007E7833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st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8F02DA" w:rsidRPr="007E7833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Tues. </w:t>
            </w:r>
            <w:r w:rsidR="00CB0986" w:rsidRPr="007E7833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Craft</w:t>
            </w:r>
            <w:r w:rsidR="00833247" w:rsidRPr="007E7833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61901" w:rsidRPr="007E7833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Night </w:t>
            </w:r>
            <w:r w:rsidR="008F02DA" w:rsidRPr="007E7833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</w:p>
          <w:p w14:paraId="0EBA081C" w14:textId="57F51E35" w:rsidR="00482A5F" w:rsidRDefault="007E7833" w:rsidP="008F02D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January 23</w:t>
            </w:r>
            <w:r w:rsidRPr="007E7833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rd</w:t>
            </w:r>
            <w:r w:rsidR="0047667E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115E5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Thurs.</w:t>
            </w:r>
            <w:r w:rsidR="00332613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B0986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Trivia</w:t>
            </w:r>
            <w:r w:rsidR="00332613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  <w:r w:rsidR="00F96B26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</w:p>
          <w:p w14:paraId="7194B0A4" w14:textId="0BA3F7F2" w:rsidR="007E7833" w:rsidRDefault="007E7833" w:rsidP="008F02D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January 28</w:t>
            </w:r>
            <w:r w:rsidRPr="007E7833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Tues. Skip-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bo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 </w:t>
            </w:r>
          </w:p>
          <w:p w14:paraId="2C6BB6D0" w14:textId="02A8B155" w:rsidR="007E7833" w:rsidRPr="00E0128A" w:rsidRDefault="007E7833" w:rsidP="008F02D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January 31</w:t>
            </w:r>
            <w:r w:rsidRPr="007E7833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st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Thurs. Social Night </w:t>
            </w:r>
          </w:p>
          <w:p w14:paraId="2F590724" w14:textId="55FB4097" w:rsidR="00CB0986" w:rsidRPr="00725AF2" w:rsidRDefault="00CB0986" w:rsidP="004E1AAB">
            <w:pPr>
              <w:pStyle w:val="ListParagraph"/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</w:p>
          <w:p w14:paraId="3F52203C" w14:textId="33AA303E" w:rsidR="0069585E" w:rsidRDefault="0069585E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23097A37" w14:textId="3DA25298" w:rsidR="004E1AAB" w:rsidRDefault="004E1AAB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1747570E" w14:textId="26E372A7" w:rsidR="004E1AAB" w:rsidRDefault="004E1AAB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E9ADBF1" w14:textId="7D22E903" w:rsidR="006E5067" w:rsidRPr="007E7833" w:rsidRDefault="007F162B" w:rsidP="0047667E">
            <w:pPr>
              <w:widowControl w:val="0"/>
              <w:spacing w:after="120" w:line="285" w:lineRule="auto"/>
              <w:jc w:val="center"/>
              <w:rPr>
                <w:rFonts w:ascii="Engravers MT" w:eastAsia="Times New Roman" w:hAnsi="Engravers MT" w:cs="Arial"/>
                <w:b/>
                <w:color w:val="004F8A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7E7833">
              <w:rPr>
                <w:rFonts w:ascii="Engravers MT" w:eastAsia="Times New Roman" w:hAnsi="Engravers MT" w:cs="Arial"/>
                <w:b/>
                <w:color w:val="004F8A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Outings:</w:t>
            </w:r>
          </w:p>
          <w:p w14:paraId="785C6DF7" w14:textId="74941537" w:rsidR="007F162B" w:rsidRPr="00725AF2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Tuesdays- Coffee Mill</w:t>
            </w:r>
            <w:r w:rsidR="006E506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  <w:p w14:paraId="772921F8" w14:textId="5B8D2B8B" w:rsidR="007F162B" w:rsidRPr="00725AF2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Wednesdays- </w:t>
            </w:r>
            <w:r w:rsidR="00903A9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Antique Shop</w:t>
            </w:r>
            <w:r w:rsidR="00DC5D19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11-12</w:t>
            </w:r>
          </w:p>
          <w:p w14:paraId="7585BB34" w14:textId="7C697400" w:rsidR="00400E5F" w:rsidRPr="003C1410" w:rsidRDefault="007F162B" w:rsidP="00A02FAE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Thursdays- Thrift Store</w:t>
            </w:r>
            <w:r w:rsidR="006E506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</w:tc>
      </w:tr>
    </w:tbl>
    <w:p w14:paraId="4CF30BDC" w14:textId="01213302" w:rsidR="003E347E" w:rsidRPr="003E347E" w:rsidRDefault="003E347E" w:rsidP="00F77AD0">
      <w:pPr>
        <w:tabs>
          <w:tab w:val="left" w:pos="3180"/>
        </w:tabs>
        <w:rPr>
          <w:sz w:val="2"/>
          <w:szCs w:val="2"/>
        </w:rPr>
      </w:pPr>
    </w:p>
    <w:p w14:paraId="5973BBBB" w14:textId="77777777" w:rsidR="003E347E" w:rsidRPr="003E347E" w:rsidRDefault="003E347E" w:rsidP="003E347E">
      <w:pPr>
        <w:rPr>
          <w:sz w:val="2"/>
          <w:szCs w:val="2"/>
        </w:rPr>
      </w:pPr>
    </w:p>
    <w:p w14:paraId="4C0CB000" w14:textId="675BD2F4" w:rsidR="003E347E" w:rsidRDefault="003E347E" w:rsidP="003E347E">
      <w:pPr>
        <w:rPr>
          <w:sz w:val="2"/>
          <w:szCs w:val="2"/>
        </w:rPr>
      </w:pPr>
    </w:p>
    <w:p w14:paraId="48B8D573" w14:textId="3F53B34C" w:rsidR="001301BD" w:rsidRPr="001301BD" w:rsidRDefault="001301BD" w:rsidP="001301BD">
      <w:pPr>
        <w:rPr>
          <w:sz w:val="2"/>
          <w:szCs w:val="2"/>
        </w:rPr>
      </w:pPr>
    </w:p>
    <w:p w14:paraId="09122E59" w14:textId="1988C79A" w:rsidR="001301BD" w:rsidRPr="001301BD" w:rsidRDefault="001301BD" w:rsidP="001301BD">
      <w:pPr>
        <w:rPr>
          <w:sz w:val="2"/>
          <w:szCs w:val="2"/>
        </w:rPr>
      </w:pPr>
    </w:p>
    <w:p w14:paraId="2F5E2C6C" w14:textId="4ADAFE08" w:rsidR="001301BD" w:rsidRPr="001301BD" w:rsidRDefault="001301BD" w:rsidP="001301BD">
      <w:pPr>
        <w:rPr>
          <w:sz w:val="2"/>
          <w:szCs w:val="2"/>
        </w:rPr>
      </w:pPr>
    </w:p>
    <w:p w14:paraId="4E5047BB" w14:textId="78DCAE11" w:rsidR="001301BD" w:rsidRPr="001301BD" w:rsidRDefault="001301BD" w:rsidP="001301BD">
      <w:pPr>
        <w:rPr>
          <w:sz w:val="2"/>
          <w:szCs w:val="2"/>
        </w:rPr>
      </w:pPr>
    </w:p>
    <w:p w14:paraId="450EB9E9" w14:textId="60FF03AC" w:rsidR="001301BD" w:rsidRPr="001301BD" w:rsidRDefault="001301BD" w:rsidP="001301BD">
      <w:pPr>
        <w:rPr>
          <w:sz w:val="2"/>
          <w:szCs w:val="2"/>
        </w:rPr>
      </w:pPr>
    </w:p>
    <w:p w14:paraId="323CCA22" w14:textId="61233C5D" w:rsidR="001301BD" w:rsidRPr="001301BD" w:rsidRDefault="001301BD" w:rsidP="001301BD">
      <w:pPr>
        <w:rPr>
          <w:sz w:val="2"/>
          <w:szCs w:val="2"/>
        </w:rPr>
      </w:pPr>
    </w:p>
    <w:p w14:paraId="1FCF969A" w14:textId="79D14B1D" w:rsidR="001301BD" w:rsidRPr="001301BD" w:rsidRDefault="001301BD" w:rsidP="001301BD">
      <w:pPr>
        <w:rPr>
          <w:sz w:val="2"/>
          <w:szCs w:val="2"/>
        </w:rPr>
      </w:pPr>
    </w:p>
    <w:p w14:paraId="6D3B8813" w14:textId="1FE03A83" w:rsidR="001301BD" w:rsidRPr="001301BD" w:rsidRDefault="001301BD" w:rsidP="001301BD">
      <w:pPr>
        <w:rPr>
          <w:sz w:val="2"/>
          <w:szCs w:val="2"/>
        </w:rPr>
      </w:pPr>
    </w:p>
    <w:p w14:paraId="783185EF" w14:textId="1EEC1391" w:rsidR="001301BD" w:rsidRPr="001301BD" w:rsidRDefault="001301BD" w:rsidP="001301BD">
      <w:pPr>
        <w:rPr>
          <w:sz w:val="2"/>
          <w:szCs w:val="2"/>
        </w:rPr>
      </w:pPr>
    </w:p>
    <w:p w14:paraId="61B77153" w14:textId="55835A36" w:rsidR="001301BD" w:rsidRPr="001301BD" w:rsidRDefault="001301BD" w:rsidP="001301BD">
      <w:pPr>
        <w:rPr>
          <w:sz w:val="2"/>
          <w:szCs w:val="2"/>
        </w:rPr>
      </w:pPr>
    </w:p>
    <w:p w14:paraId="2B28BA63" w14:textId="5483299A" w:rsidR="001301BD" w:rsidRPr="001301BD" w:rsidRDefault="001301BD" w:rsidP="001301BD">
      <w:pPr>
        <w:rPr>
          <w:sz w:val="2"/>
          <w:szCs w:val="2"/>
        </w:rPr>
      </w:pPr>
    </w:p>
    <w:p w14:paraId="7A3C0E24" w14:textId="6CF77E93" w:rsidR="001301BD" w:rsidRPr="001301BD" w:rsidRDefault="001301BD" w:rsidP="004E1AAB">
      <w:pPr>
        <w:rPr>
          <w:sz w:val="2"/>
          <w:szCs w:val="2"/>
        </w:rPr>
      </w:pPr>
    </w:p>
    <w:p w14:paraId="6DBFC536" w14:textId="70FD938A" w:rsidR="001301BD" w:rsidRPr="001301BD" w:rsidRDefault="001301BD" w:rsidP="001301BD">
      <w:pPr>
        <w:rPr>
          <w:sz w:val="2"/>
          <w:szCs w:val="2"/>
        </w:rPr>
      </w:pPr>
    </w:p>
    <w:p w14:paraId="4B11F6C4" w14:textId="0B348AC2" w:rsidR="001301BD" w:rsidRPr="001301BD" w:rsidRDefault="001301BD" w:rsidP="001301BD">
      <w:pPr>
        <w:rPr>
          <w:sz w:val="2"/>
          <w:szCs w:val="2"/>
        </w:rPr>
      </w:pPr>
    </w:p>
    <w:p w14:paraId="79BBE7E0" w14:textId="38BB6D71" w:rsidR="001301BD" w:rsidRPr="001301BD" w:rsidRDefault="001301BD" w:rsidP="001301BD">
      <w:pPr>
        <w:rPr>
          <w:sz w:val="2"/>
          <w:szCs w:val="2"/>
        </w:rPr>
      </w:pPr>
    </w:p>
    <w:p w14:paraId="096265A4" w14:textId="1EE1F309" w:rsidR="001301BD" w:rsidRPr="001301BD" w:rsidRDefault="001301BD" w:rsidP="001301BD">
      <w:pPr>
        <w:rPr>
          <w:sz w:val="2"/>
          <w:szCs w:val="2"/>
        </w:rPr>
      </w:pPr>
    </w:p>
    <w:p w14:paraId="5D356B6C" w14:textId="6566EF31" w:rsidR="001301BD" w:rsidRPr="001301BD" w:rsidRDefault="001301BD" w:rsidP="001301BD">
      <w:pPr>
        <w:rPr>
          <w:sz w:val="2"/>
          <w:szCs w:val="2"/>
        </w:rPr>
      </w:pPr>
    </w:p>
    <w:p w14:paraId="38F3064A" w14:textId="5E451667" w:rsidR="001301BD" w:rsidRPr="001301BD" w:rsidRDefault="001301BD" w:rsidP="001301BD">
      <w:pPr>
        <w:rPr>
          <w:sz w:val="2"/>
          <w:szCs w:val="2"/>
        </w:rPr>
      </w:pPr>
    </w:p>
    <w:p w14:paraId="1B795F3D" w14:textId="1A475744" w:rsidR="001301BD" w:rsidRPr="001301BD" w:rsidRDefault="001301BD" w:rsidP="001301BD">
      <w:pPr>
        <w:rPr>
          <w:sz w:val="2"/>
          <w:szCs w:val="2"/>
        </w:rPr>
      </w:pPr>
    </w:p>
    <w:p w14:paraId="3D646CDF" w14:textId="1EE2F450" w:rsidR="001301BD" w:rsidRPr="001301BD" w:rsidRDefault="001301BD" w:rsidP="00E0128A">
      <w:pPr>
        <w:tabs>
          <w:tab w:val="left" w:pos="7627"/>
        </w:tabs>
        <w:rPr>
          <w:sz w:val="2"/>
          <w:szCs w:val="2"/>
        </w:rPr>
      </w:pPr>
    </w:p>
    <w:p w14:paraId="463E4AA2" w14:textId="5EC1FC9F" w:rsidR="001301BD" w:rsidRPr="001301BD" w:rsidRDefault="001301BD" w:rsidP="001301BD">
      <w:pPr>
        <w:rPr>
          <w:sz w:val="2"/>
          <w:szCs w:val="2"/>
        </w:rPr>
      </w:pPr>
    </w:p>
    <w:p w14:paraId="53053C72" w14:textId="0AECD5B5" w:rsidR="001301BD" w:rsidRPr="001301BD" w:rsidRDefault="001301BD" w:rsidP="001301BD">
      <w:pPr>
        <w:rPr>
          <w:sz w:val="2"/>
          <w:szCs w:val="2"/>
        </w:rPr>
      </w:pPr>
    </w:p>
    <w:p w14:paraId="3ACF30A2" w14:textId="39899350" w:rsidR="001301BD" w:rsidRPr="001301BD" w:rsidRDefault="001301BD" w:rsidP="001301BD">
      <w:pPr>
        <w:rPr>
          <w:sz w:val="2"/>
          <w:szCs w:val="2"/>
        </w:rPr>
      </w:pPr>
    </w:p>
    <w:p w14:paraId="6DE54372" w14:textId="0F594F06" w:rsidR="001301BD" w:rsidRPr="001301BD" w:rsidRDefault="001301BD" w:rsidP="001301BD">
      <w:pPr>
        <w:rPr>
          <w:sz w:val="2"/>
          <w:szCs w:val="2"/>
        </w:rPr>
      </w:pPr>
    </w:p>
    <w:p w14:paraId="70394E27" w14:textId="6178181D" w:rsidR="001301BD" w:rsidRPr="001301BD" w:rsidRDefault="001301BD" w:rsidP="001301BD">
      <w:pPr>
        <w:rPr>
          <w:sz w:val="2"/>
          <w:szCs w:val="2"/>
        </w:rPr>
      </w:pPr>
    </w:p>
    <w:p w14:paraId="57420ABE" w14:textId="1BA2FEAE" w:rsidR="001301BD" w:rsidRPr="001301BD" w:rsidRDefault="001301BD" w:rsidP="001301BD">
      <w:pPr>
        <w:rPr>
          <w:sz w:val="2"/>
          <w:szCs w:val="2"/>
        </w:rPr>
      </w:pPr>
    </w:p>
    <w:p w14:paraId="57112304" w14:textId="47792712" w:rsidR="001301BD" w:rsidRPr="001301BD" w:rsidRDefault="001301BD" w:rsidP="001301BD">
      <w:pPr>
        <w:rPr>
          <w:sz w:val="2"/>
          <w:szCs w:val="2"/>
        </w:rPr>
      </w:pPr>
    </w:p>
    <w:p w14:paraId="0DDCB67B" w14:textId="67515776" w:rsidR="001301BD" w:rsidRPr="001301BD" w:rsidRDefault="001301BD" w:rsidP="001301BD">
      <w:pPr>
        <w:rPr>
          <w:sz w:val="2"/>
          <w:szCs w:val="2"/>
        </w:rPr>
      </w:pPr>
    </w:p>
    <w:p w14:paraId="36952E59" w14:textId="141FD611" w:rsidR="001301BD" w:rsidRPr="001301BD" w:rsidRDefault="001301BD" w:rsidP="001301BD">
      <w:pPr>
        <w:rPr>
          <w:sz w:val="2"/>
          <w:szCs w:val="2"/>
        </w:rPr>
      </w:pPr>
    </w:p>
    <w:p w14:paraId="2463F377" w14:textId="297FD2EE" w:rsidR="001301BD" w:rsidRPr="001301BD" w:rsidRDefault="001301BD" w:rsidP="001301BD">
      <w:pPr>
        <w:rPr>
          <w:sz w:val="2"/>
          <w:szCs w:val="2"/>
        </w:rPr>
      </w:pPr>
    </w:p>
    <w:p w14:paraId="27CBBEDE" w14:textId="4E660C49" w:rsidR="001301BD" w:rsidRPr="001301BD" w:rsidRDefault="001301BD" w:rsidP="001301BD">
      <w:pPr>
        <w:rPr>
          <w:sz w:val="2"/>
          <w:szCs w:val="2"/>
        </w:rPr>
      </w:pPr>
    </w:p>
    <w:p w14:paraId="3BF22ADB" w14:textId="5462E155" w:rsidR="001301BD" w:rsidRPr="001301BD" w:rsidRDefault="001301BD" w:rsidP="001301BD">
      <w:pPr>
        <w:rPr>
          <w:sz w:val="2"/>
          <w:szCs w:val="2"/>
        </w:rPr>
      </w:pPr>
    </w:p>
    <w:p w14:paraId="706B688C" w14:textId="6396A790" w:rsidR="001301BD" w:rsidRPr="001301BD" w:rsidRDefault="001301BD" w:rsidP="001301BD">
      <w:pPr>
        <w:rPr>
          <w:sz w:val="2"/>
          <w:szCs w:val="2"/>
        </w:rPr>
      </w:pPr>
    </w:p>
    <w:p w14:paraId="25A71DF3" w14:textId="1734B691" w:rsidR="001301BD" w:rsidRPr="001301BD" w:rsidRDefault="001301BD" w:rsidP="001301BD">
      <w:pPr>
        <w:rPr>
          <w:sz w:val="2"/>
          <w:szCs w:val="2"/>
        </w:rPr>
      </w:pPr>
    </w:p>
    <w:p w14:paraId="5C4C907F" w14:textId="00503E58" w:rsidR="001301BD" w:rsidRPr="001301BD" w:rsidRDefault="001301BD" w:rsidP="001301BD">
      <w:pPr>
        <w:rPr>
          <w:sz w:val="2"/>
          <w:szCs w:val="2"/>
        </w:rPr>
      </w:pPr>
    </w:p>
    <w:p w14:paraId="21746028" w14:textId="08999C21" w:rsidR="001301BD" w:rsidRPr="001301BD" w:rsidRDefault="001301BD" w:rsidP="001301BD">
      <w:pPr>
        <w:rPr>
          <w:sz w:val="2"/>
          <w:szCs w:val="2"/>
        </w:rPr>
      </w:pPr>
    </w:p>
    <w:p w14:paraId="08074554" w14:textId="19FB68DB" w:rsidR="001301BD" w:rsidRPr="001301BD" w:rsidRDefault="001301BD" w:rsidP="001301BD">
      <w:pPr>
        <w:rPr>
          <w:sz w:val="2"/>
          <w:szCs w:val="2"/>
        </w:rPr>
      </w:pPr>
    </w:p>
    <w:p w14:paraId="5CF25C05" w14:textId="58C10A13" w:rsidR="001301BD" w:rsidRPr="001301BD" w:rsidRDefault="001301BD" w:rsidP="001301BD">
      <w:pPr>
        <w:rPr>
          <w:sz w:val="2"/>
          <w:szCs w:val="2"/>
        </w:rPr>
      </w:pPr>
    </w:p>
    <w:p w14:paraId="00AC6814" w14:textId="71216D54" w:rsidR="001301BD" w:rsidRPr="001301BD" w:rsidRDefault="001301BD" w:rsidP="001301BD">
      <w:pPr>
        <w:rPr>
          <w:sz w:val="2"/>
          <w:szCs w:val="2"/>
        </w:rPr>
      </w:pPr>
    </w:p>
    <w:p w14:paraId="2A6C13D9" w14:textId="0F42333E" w:rsidR="001301BD" w:rsidRPr="001301BD" w:rsidRDefault="001301BD" w:rsidP="001301BD">
      <w:pPr>
        <w:rPr>
          <w:sz w:val="2"/>
          <w:szCs w:val="2"/>
        </w:rPr>
      </w:pPr>
    </w:p>
    <w:p w14:paraId="79B488F8" w14:textId="1DF77BD2" w:rsidR="001301BD" w:rsidRPr="001301BD" w:rsidRDefault="001301BD" w:rsidP="001301BD">
      <w:pPr>
        <w:rPr>
          <w:sz w:val="2"/>
          <w:szCs w:val="2"/>
        </w:rPr>
      </w:pPr>
    </w:p>
    <w:p w14:paraId="3A55E628" w14:textId="0C6B4F39" w:rsidR="001301BD" w:rsidRPr="001301BD" w:rsidRDefault="001301BD" w:rsidP="001301BD">
      <w:pPr>
        <w:rPr>
          <w:sz w:val="2"/>
          <w:szCs w:val="2"/>
        </w:rPr>
      </w:pPr>
    </w:p>
    <w:p w14:paraId="0BCAE426" w14:textId="019F4041" w:rsidR="001301BD" w:rsidRPr="001301BD" w:rsidRDefault="001301BD" w:rsidP="001301BD">
      <w:pPr>
        <w:rPr>
          <w:sz w:val="2"/>
          <w:szCs w:val="2"/>
        </w:rPr>
      </w:pPr>
    </w:p>
    <w:p w14:paraId="5570A4CD" w14:textId="5D6F263D" w:rsidR="001301BD" w:rsidRPr="001301BD" w:rsidRDefault="001301BD" w:rsidP="001301BD">
      <w:pPr>
        <w:rPr>
          <w:sz w:val="2"/>
          <w:szCs w:val="2"/>
        </w:rPr>
      </w:pPr>
    </w:p>
    <w:p w14:paraId="0C1AC855" w14:textId="7A841401" w:rsidR="001301BD" w:rsidRPr="001301BD" w:rsidRDefault="001301BD" w:rsidP="001301BD">
      <w:pPr>
        <w:rPr>
          <w:sz w:val="2"/>
          <w:szCs w:val="2"/>
        </w:rPr>
      </w:pPr>
    </w:p>
    <w:p w14:paraId="3800743B" w14:textId="0477DDAB" w:rsidR="001301BD" w:rsidRPr="001301BD" w:rsidRDefault="001301BD" w:rsidP="001301BD">
      <w:pPr>
        <w:rPr>
          <w:sz w:val="2"/>
          <w:szCs w:val="2"/>
        </w:rPr>
      </w:pPr>
    </w:p>
    <w:p w14:paraId="057FA19F" w14:textId="0C680298" w:rsidR="001301BD" w:rsidRPr="001301BD" w:rsidRDefault="001301BD" w:rsidP="001301BD">
      <w:pPr>
        <w:rPr>
          <w:sz w:val="2"/>
          <w:szCs w:val="2"/>
        </w:rPr>
      </w:pPr>
    </w:p>
    <w:p w14:paraId="0D382CAE" w14:textId="3F16D02D" w:rsidR="001301BD" w:rsidRPr="001301BD" w:rsidRDefault="001301BD" w:rsidP="001301BD">
      <w:pPr>
        <w:rPr>
          <w:sz w:val="2"/>
          <w:szCs w:val="2"/>
        </w:rPr>
      </w:pPr>
    </w:p>
    <w:p w14:paraId="693D1454" w14:textId="6741CD61" w:rsidR="001301BD" w:rsidRPr="001301BD" w:rsidRDefault="001301BD" w:rsidP="001301BD">
      <w:pPr>
        <w:rPr>
          <w:sz w:val="2"/>
          <w:szCs w:val="2"/>
        </w:rPr>
      </w:pPr>
    </w:p>
    <w:p w14:paraId="6270ED89" w14:textId="21557ECF" w:rsidR="001301BD" w:rsidRPr="001301BD" w:rsidRDefault="001301BD" w:rsidP="001301BD">
      <w:pPr>
        <w:rPr>
          <w:sz w:val="2"/>
          <w:szCs w:val="2"/>
        </w:rPr>
      </w:pPr>
    </w:p>
    <w:p w14:paraId="67EE7D19" w14:textId="4342273C" w:rsidR="001301BD" w:rsidRPr="001301BD" w:rsidRDefault="001301BD" w:rsidP="001301BD">
      <w:pPr>
        <w:rPr>
          <w:sz w:val="2"/>
          <w:szCs w:val="2"/>
        </w:rPr>
      </w:pPr>
    </w:p>
    <w:p w14:paraId="5BE80C00" w14:textId="702148B8" w:rsidR="001301BD" w:rsidRPr="001301BD" w:rsidRDefault="001301BD" w:rsidP="001301BD">
      <w:pPr>
        <w:rPr>
          <w:sz w:val="2"/>
          <w:szCs w:val="2"/>
        </w:rPr>
      </w:pPr>
    </w:p>
    <w:p w14:paraId="47EFAA30" w14:textId="5060CA47" w:rsidR="001301BD" w:rsidRPr="001301BD" w:rsidRDefault="001301BD" w:rsidP="001301BD">
      <w:pPr>
        <w:rPr>
          <w:sz w:val="2"/>
          <w:szCs w:val="2"/>
        </w:rPr>
      </w:pPr>
    </w:p>
    <w:p w14:paraId="3C3B6D4C" w14:textId="4EDCC67D" w:rsidR="001301BD" w:rsidRPr="001301BD" w:rsidRDefault="001301BD" w:rsidP="001301BD">
      <w:pPr>
        <w:rPr>
          <w:sz w:val="2"/>
          <w:szCs w:val="2"/>
        </w:rPr>
      </w:pPr>
    </w:p>
    <w:p w14:paraId="06B78700" w14:textId="49C2B975" w:rsidR="001301BD" w:rsidRPr="001301BD" w:rsidRDefault="001301BD" w:rsidP="001301BD">
      <w:pPr>
        <w:rPr>
          <w:sz w:val="2"/>
          <w:szCs w:val="2"/>
        </w:rPr>
      </w:pPr>
    </w:p>
    <w:p w14:paraId="4E5188A8" w14:textId="28F475FD" w:rsidR="001301BD" w:rsidRPr="001301BD" w:rsidRDefault="001301BD" w:rsidP="001301BD">
      <w:pPr>
        <w:rPr>
          <w:sz w:val="2"/>
          <w:szCs w:val="2"/>
        </w:rPr>
      </w:pPr>
    </w:p>
    <w:p w14:paraId="455F4666" w14:textId="731C8893" w:rsidR="001301BD" w:rsidRPr="001301BD" w:rsidRDefault="001301BD" w:rsidP="001301BD">
      <w:pPr>
        <w:rPr>
          <w:sz w:val="2"/>
          <w:szCs w:val="2"/>
        </w:rPr>
      </w:pPr>
    </w:p>
    <w:p w14:paraId="28B06138" w14:textId="118E77E4" w:rsidR="001301BD" w:rsidRPr="001301BD" w:rsidRDefault="001301BD" w:rsidP="001301BD">
      <w:pPr>
        <w:rPr>
          <w:sz w:val="2"/>
          <w:szCs w:val="2"/>
        </w:rPr>
      </w:pPr>
    </w:p>
    <w:p w14:paraId="219A1170" w14:textId="2E9BC497" w:rsidR="001301BD" w:rsidRPr="001301BD" w:rsidRDefault="001301BD" w:rsidP="001301BD">
      <w:pPr>
        <w:rPr>
          <w:sz w:val="2"/>
          <w:szCs w:val="2"/>
        </w:rPr>
      </w:pPr>
    </w:p>
    <w:p w14:paraId="28D19299" w14:textId="0AF1C4D6" w:rsidR="001301BD" w:rsidRPr="001301BD" w:rsidRDefault="001301BD" w:rsidP="001301BD">
      <w:pPr>
        <w:rPr>
          <w:sz w:val="2"/>
          <w:szCs w:val="2"/>
        </w:rPr>
      </w:pPr>
    </w:p>
    <w:p w14:paraId="781903A1" w14:textId="72AD3909" w:rsidR="001301BD" w:rsidRPr="001301BD" w:rsidRDefault="001301BD" w:rsidP="001301BD">
      <w:pPr>
        <w:rPr>
          <w:sz w:val="2"/>
          <w:szCs w:val="2"/>
        </w:rPr>
      </w:pPr>
    </w:p>
    <w:p w14:paraId="7A7210B7" w14:textId="04F845D4" w:rsidR="001301BD" w:rsidRPr="001301BD" w:rsidRDefault="001301BD" w:rsidP="001301BD">
      <w:pPr>
        <w:rPr>
          <w:sz w:val="2"/>
          <w:szCs w:val="2"/>
        </w:rPr>
      </w:pPr>
    </w:p>
    <w:p w14:paraId="439B878B" w14:textId="40ABBBCF" w:rsidR="001301BD" w:rsidRPr="001301BD" w:rsidRDefault="001301BD" w:rsidP="001301BD">
      <w:pPr>
        <w:rPr>
          <w:sz w:val="2"/>
          <w:szCs w:val="2"/>
        </w:rPr>
      </w:pPr>
    </w:p>
    <w:p w14:paraId="1750C5A6" w14:textId="10BB35CB" w:rsidR="001301BD" w:rsidRPr="001301BD" w:rsidRDefault="001301BD" w:rsidP="001301BD">
      <w:pPr>
        <w:rPr>
          <w:sz w:val="2"/>
          <w:szCs w:val="2"/>
        </w:rPr>
      </w:pPr>
    </w:p>
    <w:p w14:paraId="790B60F8" w14:textId="4493FB16" w:rsidR="001301BD" w:rsidRPr="001301BD" w:rsidRDefault="001301BD" w:rsidP="001301BD">
      <w:pPr>
        <w:rPr>
          <w:sz w:val="2"/>
          <w:szCs w:val="2"/>
        </w:rPr>
      </w:pPr>
    </w:p>
    <w:p w14:paraId="7C145188" w14:textId="3288C6BE" w:rsidR="001301BD" w:rsidRPr="001301BD" w:rsidRDefault="001301BD" w:rsidP="001301BD">
      <w:pPr>
        <w:rPr>
          <w:sz w:val="2"/>
          <w:szCs w:val="2"/>
        </w:rPr>
      </w:pPr>
    </w:p>
    <w:p w14:paraId="443D3613" w14:textId="7B504294" w:rsidR="001301BD" w:rsidRPr="001301BD" w:rsidRDefault="001301BD" w:rsidP="001301BD">
      <w:pPr>
        <w:rPr>
          <w:sz w:val="2"/>
          <w:szCs w:val="2"/>
        </w:rPr>
      </w:pPr>
    </w:p>
    <w:p w14:paraId="51171323" w14:textId="7D460ACA" w:rsidR="001301BD" w:rsidRPr="001301BD" w:rsidRDefault="001301BD" w:rsidP="001301BD">
      <w:pPr>
        <w:rPr>
          <w:sz w:val="2"/>
          <w:szCs w:val="2"/>
        </w:rPr>
      </w:pPr>
    </w:p>
    <w:p w14:paraId="0318E8DD" w14:textId="6DAA14F7" w:rsidR="001301BD" w:rsidRPr="001301BD" w:rsidRDefault="001301BD" w:rsidP="001301BD">
      <w:pPr>
        <w:rPr>
          <w:sz w:val="2"/>
          <w:szCs w:val="2"/>
        </w:rPr>
      </w:pPr>
    </w:p>
    <w:p w14:paraId="30F327CB" w14:textId="7B4A5C0D" w:rsidR="001301BD" w:rsidRPr="001301BD" w:rsidRDefault="001301BD" w:rsidP="001301BD">
      <w:pPr>
        <w:rPr>
          <w:sz w:val="2"/>
          <w:szCs w:val="2"/>
        </w:rPr>
      </w:pPr>
    </w:p>
    <w:p w14:paraId="6EBA5F99" w14:textId="7EF25A9A" w:rsidR="001301BD" w:rsidRPr="001301BD" w:rsidRDefault="001301BD" w:rsidP="001301BD">
      <w:pPr>
        <w:rPr>
          <w:sz w:val="2"/>
          <w:szCs w:val="2"/>
        </w:rPr>
      </w:pPr>
    </w:p>
    <w:p w14:paraId="45662C2F" w14:textId="54490531" w:rsidR="001301BD" w:rsidRDefault="001301BD" w:rsidP="001301BD">
      <w:pPr>
        <w:rPr>
          <w:noProof/>
        </w:rPr>
      </w:pPr>
    </w:p>
    <w:p w14:paraId="0CB1D500" w14:textId="7BB9DF69" w:rsidR="001301BD" w:rsidRPr="001301BD" w:rsidRDefault="001301BD" w:rsidP="001301BD">
      <w:pPr>
        <w:rPr>
          <w:sz w:val="2"/>
          <w:szCs w:val="2"/>
        </w:rPr>
      </w:pPr>
    </w:p>
    <w:p w14:paraId="7DF5E093" w14:textId="5CB56CD9" w:rsidR="001301BD" w:rsidRPr="001301BD" w:rsidRDefault="001301BD" w:rsidP="001301BD">
      <w:pPr>
        <w:rPr>
          <w:sz w:val="2"/>
          <w:szCs w:val="2"/>
        </w:rPr>
      </w:pPr>
    </w:p>
    <w:p w14:paraId="371DAE01" w14:textId="08A928CB" w:rsidR="001301BD" w:rsidRPr="001301BD" w:rsidRDefault="001301BD" w:rsidP="001301BD">
      <w:pPr>
        <w:rPr>
          <w:sz w:val="2"/>
          <w:szCs w:val="2"/>
        </w:rPr>
      </w:pPr>
    </w:p>
    <w:p w14:paraId="5C8EB1B6" w14:textId="69447545" w:rsidR="001301BD" w:rsidRPr="001301BD" w:rsidRDefault="001301BD" w:rsidP="001301BD">
      <w:pPr>
        <w:rPr>
          <w:sz w:val="2"/>
          <w:szCs w:val="2"/>
        </w:rPr>
      </w:pPr>
    </w:p>
    <w:p w14:paraId="3D083ABC" w14:textId="7FC209BF" w:rsidR="001301BD" w:rsidRPr="001301BD" w:rsidRDefault="001301BD" w:rsidP="001301BD">
      <w:pPr>
        <w:rPr>
          <w:sz w:val="2"/>
          <w:szCs w:val="2"/>
        </w:rPr>
      </w:pPr>
    </w:p>
    <w:p w14:paraId="51FCE137" w14:textId="6D58EC7F" w:rsidR="001301BD" w:rsidRPr="001301BD" w:rsidRDefault="001301BD" w:rsidP="001301BD">
      <w:pPr>
        <w:rPr>
          <w:sz w:val="2"/>
          <w:szCs w:val="2"/>
        </w:rPr>
      </w:pPr>
    </w:p>
    <w:p w14:paraId="0775A519" w14:textId="474B655B" w:rsidR="001301BD" w:rsidRPr="001301BD" w:rsidRDefault="001301BD" w:rsidP="001301BD">
      <w:pPr>
        <w:rPr>
          <w:sz w:val="2"/>
          <w:szCs w:val="2"/>
        </w:rPr>
      </w:pPr>
    </w:p>
    <w:p w14:paraId="327C3385" w14:textId="61D13886" w:rsidR="001301BD" w:rsidRPr="001301BD" w:rsidRDefault="001301BD" w:rsidP="001301BD">
      <w:pPr>
        <w:rPr>
          <w:sz w:val="2"/>
          <w:szCs w:val="2"/>
        </w:rPr>
      </w:pPr>
    </w:p>
    <w:p w14:paraId="32726A43" w14:textId="6A63504C" w:rsidR="001301BD" w:rsidRPr="001301BD" w:rsidRDefault="001301BD" w:rsidP="001301BD">
      <w:pPr>
        <w:rPr>
          <w:sz w:val="2"/>
          <w:szCs w:val="2"/>
        </w:rPr>
      </w:pPr>
    </w:p>
    <w:p w14:paraId="7F0C6A24" w14:textId="1A50F4EC" w:rsidR="001301BD" w:rsidRPr="001301BD" w:rsidRDefault="001301BD" w:rsidP="001301BD">
      <w:pPr>
        <w:rPr>
          <w:sz w:val="2"/>
          <w:szCs w:val="2"/>
        </w:rPr>
      </w:pPr>
    </w:p>
    <w:p w14:paraId="2ED0AF5E" w14:textId="16E47461" w:rsidR="001301BD" w:rsidRPr="001301BD" w:rsidRDefault="001301BD" w:rsidP="001301BD">
      <w:pPr>
        <w:rPr>
          <w:sz w:val="2"/>
          <w:szCs w:val="2"/>
        </w:rPr>
      </w:pPr>
    </w:p>
    <w:p w14:paraId="55516ECD" w14:textId="301485D7" w:rsidR="001301BD" w:rsidRPr="001301BD" w:rsidRDefault="001301BD" w:rsidP="001301BD">
      <w:pPr>
        <w:rPr>
          <w:sz w:val="2"/>
          <w:szCs w:val="2"/>
        </w:rPr>
      </w:pPr>
    </w:p>
    <w:p w14:paraId="1E5F5B01" w14:textId="4B32FD4B" w:rsidR="001301BD" w:rsidRPr="001301BD" w:rsidRDefault="001301BD" w:rsidP="001301BD">
      <w:pPr>
        <w:rPr>
          <w:sz w:val="2"/>
          <w:szCs w:val="2"/>
        </w:rPr>
      </w:pPr>
    </w:p>
    <w:p w14:paraId="7E2C0E78" w14:textId="3CDFE1B3" w:rsidR="001301BD" w:rsidRDefault="001301BD" w:rsidP="001301BD">
      <w:pPr>
        <w:rPr>
          <w:sz w:val="2"/>
          <w:szCs w:val="2"/>
        </w:rPr>
      </w:pPr>
    </w:p>
    <w:p w14:paraId="73E255A2" w14:textId="4CFC1E3D" w:rsidR="00E0128A" w:rsidRPr="00E0128A" w:rsidRDefault="00E0128A" w:rsidP="00E0128A">
      <w:pPr>
        <w:rPr>
          <w:sz w:val="2"/>
          <w:szCs w:val="2"/>
        </w:rPr>
      </w:pPr>
    </w:p>
    <w:p w14:paraId="7F20E3B2" w14:textId="2BCC2631" w:rsidR="00E0128A" w:rsidRPr="00E0128A" w:rsidRDefault="00E0128A" w:rsidP="00E0128A">
      <w:pPr>
        <w:rPr>
          <w:sz w:val="2"/>
          <w:szCs w:val="2"/>
        </w:rPr>
      </w:pPr>
    </w:p>
    <w:p w14:paraId="51E1E976" w14:textId="62C62E87" w:rsidR="00E0128A" w:rsidRPr="00E0128A" w:rsidRDefault="00E0128A" w:rsidP="00E0128A">
      <w:pPr>
        <w:rPr>
          <w:sz w:val="2"/>
          <w:szCs w:val="2"/>
        </w:rPr>
      </w:pPr>
    </w:p>
    <w:p w14:paraId="67F3E900" w14:textId="133E9DCA" w:rsidR="00E0128A" w:rsidRPr="00E0128A" w:rsidRDefault="00E0128A" w:rsidP="00E0128A">
      <w:pPr>
        <w:rPr>
          <w:sz w:val="2"/>
          <w:szCs w:val="2"/>
        </w:rPr>
      </w:pPr>
    </w:p>
    <w:p w14:paraId="6437FA5D" w14:textId="528CB387" w:rsidR="00E0128A" w:rsidRPr="00E0128A" w:rsidRDefault="00E0128A" w:rsidP="00E0128A">
      <w:pPr>
        <w:rPr>
          <w:sz w:val="2"/>
          <w:szCs w:val="2"/>
        </w:rPr>
      </w:pPr>
    </w:p>
    <w:p w14:paraId="7AD0118A" w14:textId="1B3DD09F" w:rsidR="00E0128A" w:rsidRPr="00E0128A" w:rsidRDefault="00E0128A" w:rsidP="00E0128A">
      <w:pPr>
        <w:rPr>
          <w:sz w:val="2"/>
          <w:szCs w:val="2"/>
        </w:rPr>
      </w:pPr>
    </w:p>
    <w:p w14:paraId="2D793669" w14:textId="1E291B09" w:rsidR="00E0128A" w:rsidRPr="00E0128A" w:rsidRDefault="00E0128A" w:rsidP="00E0128A">
      <w:pPr>
        <w:rPr>
          <w:sz w:val="2"/>
          <w:szCs w:val="2"/>
        </w:rPr>
      </w:pPr>
    </w:p>
    <w:p w14:paraId="29FEE749" w14:textId="32FBAC25" w:rsidR="00E0128A" w:rsidRPr="00E0128A" w:rsidRDefault="00E0128A" w:rsidP="00E0128A">
      <w:pPr>
        <w:rPr>
          <w:sz w:val="2"/>
          <w:szCs w:val="2"/>
        </w:rPr>
      </w:pPr>
    </w:p>
    <w:p w14:paraId="7C07CBFF" w14:textId="5229FD8E" w:rsidR="00E0128A" w:rsidRPr="00E0128A" w:rsidRDefault="00E0128A" w:rsidP="00E0128A">
      <w:pPr>
        <w:rPr>
          <w:sz w:val="2"/>
          <w:szCs w:val="2"/>
        </w:rPr>
      </w:pPr>
    </w:p>
    <w:p w14:paraId="2FF11D9C" w14:textId="5009A829" w:rsidR="00E0128A" w:rsidRPr="00E0128A" w:rsidRDefault="00E0128A" w:rsidP="00E0128A">
      <w:pPr>
        <w:rPr>
          <w:sz w:val="2"/>
          <w:szCs w:val="2"/>
        </w:rPr>
      </w:pPr>
    </w:p>
    <w:p w14:paraId="1D851978" w14:textId="162ECBA4" w:rsidR="00E0128A" w:rsidRPr="00E0128A" w:rsidRDefault="00E0128A" w:rsidP="00E0128A">
      <w:pPr>
        <w:rPr>
          <w:sz w:val="2"/>
          <w:szCs w:val="2"/>
        </w:rPr>
      </w:pPr>
    </w:p>
    <w:p w14:paraId="1C470B27" w14:textId="6C838FF6" w:rsidR="00E0128A" w:rsidRPr="00E0128A" w:rsidRDefault="00E0128A" w:rsidP="00E0128A">
      <w:pPr>
        <w:rPr>
          <w:sz w:val="2"/>
          <w:szCs w:val="2"/>
        </w:rPr>
      </w:pPr>
    </w:p>
    <w:p w14:paraId="0E36C46F" w14:textId="661A97BC" w:rsidR="00E0128A" w:rsidRPr="00E0128A" w:rsidRDefault="00E0128A" w:rsidP="00E0128A">
      <w:pPr>
        <w:rPr>
          <w:sz w:val="2"/>
          <w:szCs w:val="2"/>
        </w:rPr>
      </w:pPr>
    </w:p>
    <w:p w14:paraId="253BF718" w14:textId="0883077F" w:rsidR="00E0128A" w:rsidRPr="00E0128A" w:rsidRDefault="00E0128A" w:rsidP="00E0128A">
      <w:pPr>
        <w:rPr>
          <w:sz w:val="2"/>
          <w:szCs w:val="2"/>
        </w:rPr>
      </w:pPr>
    </w:p>
    <w:p w14:paraId="25C35A52" w14:textId="526CC4B2" w:rsidR="00E0128A" w:rsidRPr="00E0128A" w:rsidRDefault="00E0128A" w:rsidP="00E0128A">
      <w:pPr>
        <w:rPr>
          <w:sz w:val="2"/>
          <w:szCs w:val="2"/>
        </w:rPr>
      </w:pPr>
    </w:p>
    <w:p w14:paraId="31C2B064" w14:textId="14F5A9FF" w:rsidR="00E0128A" w:rsidRPr="00E0128A" w:rsidRDefault="00E0128A" w:rsidP="00E0128A">
      <w:pPr>
        <w:rPr>
          <w:sz w:val="2"/>
          <w:szCs w:val="2"/>
        </w:rPr>
      </w:pPr>
    </w:p>
    <w:p w14:paraId="2F8761EC" w14:textId="77C45CBE" w:rsidR="00E0128A" w:rsidRPr="00E0128A" w:rsidRDefault="00E0128A" w:rsidP="00E0128A">
      <w:pPr>
        <w:rPr>
          <w:sz w:val="2"/>
          <w:szCs w:val="2"/>
        </w:rPr>
      </w:pPr>
    </w:p>
    <w:p w14:paraId="4326E633" w14:textId="465A1210" w:rsidR="00E0128A" w:rsidRPr="00E0128A" w:rsidRDefault="00E0128A" w:rsidP="00E0128A">
      <w:pPr>
        <w:rPr>
          <w:sz w:val="2"/>
          <w:szCs w:val="2"/>
        </w:rPr>
      </w:pPr>
    </w:p>
    <w:p w14:paraId="0873B9FF" w14:textId="5AB3185E" w:rsidR="00E0128A" w:rsidRPr="00E0128A" w:rsidRDefault="00E0128A" w:rsidP="00E0128A">
      <w:pPr>
        <w:rPr>
          <w:sz w:val="2"/>
          <w:szCs w:val="2"/>
        </w:rPr>
      </w:pPr>
    </w:p>
    <w:p w14:paraId="23BAB8D9" w14:textId="4D52297C" w:rsidR="00E0128A" w:rsidRPr="00E0128A" w:rsidRDefault="00E0128A" w:rsidP="00E0128A">
      <w:pPr>
        <w:rPr>
          <w:sz w:val="2"/>
          <w:szCs w:val="2"/>
        </w:rPr>
      </w:pPr>
    </w:p>
    <w:p w14:paraId="640E4CEA" w14:textId="13A9A92B" w:rsidR="00E0128A" w:rsidRPr="00E0128A" w:rsidRDefault="00E0128A" w:rsidP="00E0128A">
      <w:pPr>
        <w:rPr>
          <w:sz w:val="2"/>
          <w:szCs w:val="2"/>
        </w:rPr>
      </w:pPr>
    </w:p>
    <w:p w14:paraId="6ECB8945" w14:textId="115E142E" w:rsidR="00E0128A" w:rsidRPr="00E0128A" w:rsidRDefault="00E0128A" w:rsidP="00E0128A">
      <w:pPr>
        <w:rPr>
          <w:sz w:val="2"/>
          <w:szCs w:val="2"/>
        </w:rPr>
      </w:pPr>
    </w:p>
    <w:p w14:paraId="6138E2C7" w14:textId="5E60E3BA" w:rsidR="00E0128A" w:rsidRPr="00E0128A" w:rsidRDefault="00E0128A" w:rsidP="00E0128A">
      <w:pPr>
        <w:rPr>
          <w:sz w:val="2"/>
          <w:szCs w:val="2"/>
        </w:rPr>
      </w:pPr>
    </w:p>
    <w:p w14:paraId="460D44F1" w14:textId="061A9A63" w:rsidR="00E0128A" w:rsidRPr="00E0128A" w:rsidRDefault="00E0128A" w:rsidP="00E0128A">
      <w:pPr>
        <w:rPr>
          <w:sz w:val="2"/>
          <w:szCs w:val="2"/>
        </w:rPr>
      </w:pPr>
    </w:p>
    <w:p w14:paraId="45A16A5B" w14:textId="5C7A0D35" w:rsidR="00E0128A" w:rsidRPr="00E0128A" w:rsidRDefault="00E0128A" w:rsidP="00E0128A">
      <w:pPr>
        <w:rPr>
          <w:sz w:val="2"/>
          <w:szCs w:val="2"/>
        </w:rPr>
      </w:pPr>
    </w:p>
    <w:p w14:paraId="51599686" w14:textId="74F07E93" w:rsidR="00E0128A" w:rsidRPr="00E0128A" w:rsidRDefault="00E0128A" w:rsidP="00E0128A">
      <w:pPr>
        <w:rPr>
          <w:sz w:val="2"/>
          <w:szCs w:val="2"/>
        </w:rPr>
      </w:pPr>
    </w:p>
    <w:p w14:paraId="4934BCD2" w14:textId="073CA207" w:rsidR="00E0128A" w:rsidRPr="00E0128A" w:rsidRDefault="00E0128A" w:rsidP="00E0128A">
      <w:pPr>
        <w:rPr>
          <w:sz w:val="2"/>
          <w:szCs w:val="2"/>
        </w:rPr>
      </w:pPr>
    </w:p>
    <w:p w14:paraId="3C20A2F0" w14:textId="4B179419" w:rsidR="00E0128A" w:rsidRPr="00E0128A" w:rsidRDefault="00E0128A" w:rsidP="00E0128A">
      <w:pPr>
        <w:rPr>
          <w:sz w:val="2"/>
          <w:szCs w:val="2"/>
        </w:rPr>
      </w:pPr>
    </w:p>
    <w:p w14:paraId="629964C9" w14:textId="31BC6DD4" w:rsidR="00E0128A" w:rsidRPr="00E0128A" w:rsidRDefault="00E0128A" w:rsidP="00E0128A">
      <w:pPr>
        <w:rPr>
          <w:sz w:val="2"/>
          <w:szCs w:val="2"/>
        </w:rPr>
      </w:pPr>
    </w:p>
    <w:p w14:paraId="24CE2CB1" w14:textId="14955181" w:rsidR="00E0128A" w:rsidRPr="00E0128A" w:rsidRDefault="00E0128A" w:rsidP="00E0128A">
      <w:pPr>
        <w:rPr>
          <w:sz w:val="2"/>
          <w:szCs w:val="2"/>
        </w:rPr>
      </w:pPr>
    </w:p>
    <w:p w14:paraId="3F64751D" w14:textId="0BEDBCAB" w:rsidR="00E0128A" w:rsidRPr="00E0128A" w:rsidRDefault="00E0128A" w:rsidP="00E0128A">
      <w:pPr>
        <w:rPr>
          <w:sz w:val="2"/>
          <w:szCs w:val="2"/>
        </w:rPr>
      </w:pPr>
    </w:p>
    <w:p w14:paraId="3A6BAB83" w14:textId="4F9F8DB1" w:rsidR="00E0128A" w:rsidRPr="00E0128A" w:rsidRDefault="00E0128A" w:rsidP="00E0128A">
      <w:pPr>
        <w:rPr>
          <w:sz w:val="2"/>
          <w:szCs w:val="2"/>
        </w:rPr>
      </w:pPr>
    </w:p>
    <w:p w14:paraId="370B959E" w14:textId="5277B1D4" w:rsidR="00E0128A" w:rsidRPr="00E0128A" w:rsidRDefault="00E0128A" w:rsidP="00E0128A">
      <w:pPr>
        <w:rPr>
          <w:sz w:val="2"/>
          <w:szCs w:val="2"/>
        </w:rPr>
      </w:pPr>
    </w:p>
    <w:p w14:paraId="54EDED47" w14:textId="46B49FC6" w:rsidR="00E0128A" w:rsidRPr="00E0128A" w:rsidRDefault="00E0128A" w:rsidP="00E0128A">
      <w:pPr>
        <w:rPr>
          <w:sz w:val="2"/>
          <w:szCs w:val="2"/>
        </w:rPr>
      </w:pPr>
    </w:p>
    <w:p w14:paraId="1A6246C0" w14:textId="4740E2BB" w:rsidR="00E0128A" w:rsidRPr="00E0128A" w:rsidRDefault="00E0128A" w:rsidP="00E0128A">
      <w:pPr>
        <w:rPr>
          <w:sz w:val="2"/>
          <w:szCs w:val="2"/>
        </w:rPr>
      </w:pPr>
    </w:p>
    <w:p w14:paraId="1F46F581" w14:textId="004519FA" w:rsidR="00E0128A" w:rsidRPr="00E0128A" w:rsidRDefault="00E0128A" w:rsidP="00E0128A">
      <w:pPr>
        <w:rPr>
          <w:sz w:val="2"/>
          <w:szCs w:val="2"/>
        </w:rPr>
      </w:pPr>
    </w:p>
    <w:p w14:paraId="76024390" w14:textId="4FE6F0E9" w:rsidR="00E0128A" w:rsidRPr="00E0128A" w:rsidRDefault="00E0128A" w:rsidP="00E0128A">
      <w:pPr>
        <w:rPr>
          <w:sz w:val="2"/>
          <w:szCs w:val="2"/>
        </w:rPr>
      </w:pPr>
    </w:p>
    <w:p w14:paraId="69B4FDC6" w14:textId="5F787AAE" w:rsidR="00E0128A" w:rsidRPr="00E0128A" w:rsidRDefault="00E0128A" w:rsidP="00E0128A">
      <w:pPr>
        <w:rPr>
          <w:sz w:val="2"/>
          <w:szCs w:val="2"/>
        </w:rPr>
      </w:pPr>
    </w:p>
    <w:p w14:paraId="2C0758AD" w14:textId="30E1BB2B" w:rsidR="00E0128A" w:rsidRPr="00E0128A" w:rsidRDefault="00E0128A" w:rsidP="00E0128A">
      <w:pPr>
        <w:rPr>
          <w:sz w:val="2"/>
          <w:szCs w:val="2"/>
        </w:rPr>
      </w:pPr>
    </w:p>
    <w:p w14:paraId="5ED61DB0" w14:textId="573DC433" w:rsidR="00E0128A" w:rsidRPr="00E0128A" w:rsidRDefault="00E0128A" w:rsidP="00E0128A">
      <w:pPr>
        <w:rPr>
          <w:sz w:val="2"/>
          <w:szCs w:val="2"/>
        </w:rPr>
      </w:pPr>
    </w:p>
    <w:p w14:paraId="779CBB81" w14:textId="52D2420B" w:rsidR="00E0128A" w:rsidRPr="00E0128A" w:rsidRDefault="00E0128A" w:rsidP="00E0128A">
      <w:pPr>
        <w:rPr>
          <w:sz w:val="2"/>
          <w:szCs w:val="2"/>
        </w:rPr>
      </w:pPr>
    </w:p>
    <w:p w14:paraId="673C7556" w14:textId="156E602D" w:rsidR="00E0128A" w:rsidRPr="00E0128A" w:rsidRDefault="00E0128A" w:rsidP="00E0128A">
      <w:pPr>
        <w:rPr>
          <w:sz w:val="2"/>
          <w:szCs w:val="2"/>
        </w:rPr>
      </w:pPr>
    </w:p>
    <w:p w14:paraId="466C6275" w14:textId="470A009D" w:rsidR="00E0128A" w:rsidRPr="00E0128A" w:rsidRDefault="00E0128A" w:rsidP="00E0128A">
      <w:pPr>
        <w:rPr>
          <w:sz w:val="2"/>
          <w:szCs w:val="2"/>
        </w:rPr>
      </w:pPr>
    </w:p>
    <w:p w14:paraId="65C66644" w14:textId="074E39BD" w:rsidR="00E0128A" w:rsidRPr="00E0128A" w:rsidRDefault="00E0128A" w:rsidP="00E0128A">
      <w:pPr>
        <w:rPr>
          <w:sz w:val="2"/>
          <w:szCs w:val="2"/>
        </w:rPr>
      </w:pPr>
    </w:p>
    <w:p w14:paraId="5F09C4E0" w14:textId="14D2AE94" w:rsidR="00E0128A" w:rsidRPr="00E0128A" w:rsidRDefault="00E0128A" w:rsidP="00E0128A">
      <w:pPr>
        <w:rPr>
          <w:sz w:val="2"/>
          <w:szCs w:val="2"/>
        </w:rPr>
      </w:pPr>
    </w:p>
    <w:p w14:paraId="71801823" w14:textId="5A2AF5A4" w:rsidR="00E0128A" w:rsidRPr="00E0128A" w:rsidRDefault="00E0128A" w:rsidP="00E0128A">
      <w:pPr>
        <w:rPr>
          <w:sz w:val="2"/>
          <w:szCs w:val="2"/>
        </w:rPr>
      </w:pPr>
    </w:p>
    <w:p w14:paraId="3D1E8964" w14:textId="5789A1FC" w:rsidR="00E0128A" w:rsidRPr="00E0128A" w:rsidRDefault="00E0128A" w:rsidP="00E0128A">
      <w:pPr>
        <w:rPr>
          <w:sz w:val="2"/>
          <w:szCs w:val="2"/>
        </w:rPr>
      </w:pPr>
    </w:p>
    <w:p w14:paraId="56182686" w14:textId="778AC4AF" w:rsidR="00E0128A" w:rsidRPr="00E0128A" w:rsidRDefault="00E0128A" w:rsidP="00E0128A">
      <w:pPr>
        <w:rPr>
          <w:sz w:val="2"/>
          <w:szCs w:val="2"/>
        </w:rPr>
      </w:pPr>
    </w:p>
    <w:p w14:paraId="21A85DE5" w14:textId="5326D875" w:rsidR="00E0128A" w:rsidRPr="00E0128A" w:rsidRDefault="00E0128A" w:rsidP="00E0128A">
      <w:pPr>
        <w:rPr>
          <w:sz w:val="2"/>
          <w:szCs w:val="2"/>
        </w:rPr>
      </w:pPr>
    </w:p>
    <w:p w14:paraId="144AD82C" w14:textId="1653D765" w:rsidR="00E0128A" w:rsidRPr="00E0128A" w:rsidRDefault="00E0128A" w:rsidP="00E0128A">
      <w:pPr>
        <w:rPr>
          <w:sz w:val="2"/>
          <w:szCs w:val="2"/>
        </w:rPr>
      </w:pPr>
    </w:p>
    <w:p w14:paraId="297AF524" w14:textId="6D1B2970" w:rsidR="00E0128A" w:rsidRPr="00E0128A" w:rsidRDefault="00E0128A" w:rsidP="00E0128A">
      <w:pPr>
        <w:rPr>
          <w:sz w:val="2"/>
          <w:szCs w:val="2"/>
        </w:rPr>
      </w:pPr>
    </w:p>
    <w:p w14:paraId="461192D7" w14:textId="2B3B2457" w:rsidR="00E0128A" w:rsidRPr="00E0128A" w:rsidRDefault="00E0128A" w:rsidP="00E0128A">
      <w:pPr>
        <w:rPr>
          <w:sz w:val="2"/>
          <w:szCs w:val="2"/>
        </w:rPr>
      </w:pPr>
    </w:p>
    <w:p w14:paraId="16EDD61B" w14:textId="3D3B7BA3" w:rsidR="00E0128A" w:rsidRPr="00E0128A" w:rsidRDefault="00E0128A" w:rsidP="00E0128A">
      <w:pPr>
        <w:rPr>
          <w:sz w:val="2"/>
          <w:szCs w:val="2"/>
        </w:rPr>
      </w:pPr>
    </w:p>
    <w:p w14:paraId="2E02EE0A" w14:textId="4172B699" w:rsidR="00E0128A" w:rsidRPr="00E0128A" w:rsidRDefault="00E0128A" w:rsidP="00E0128A">
      <w:pPr>
        <w:rPr>
          <w:sz w:val="2"/>
          <w:szCs w:val="2"/>
        </w:rPr>
      </w:pPr>
    </w:p>
    <w:p w14:paraId="68D3D190" w14:textId="211B742E" w:rsidR="00E0128A" w:rsidRPr="00E0128A" w:rsidRDefault="00E0128A" w:rsidP="00E0128A">
      <w:pPr>
        <w:rPr>
          <w:sz w:val="2"/>
          <w:szCs w:val="2"/>
        </w:rPr>
      </w:pPr>
    </w:p>
    <w:p w14:paraId="3544CDA5" w14:textId="2B9210FA" w:rsidR="00E0128A" w:rsidRPr="00E0128A" w:rsidRDefault="00E0128A" w:rsidP="00E0128A">
      <w:pPr>
        <w:rPr>
          <w:sz w:val="2"/>
          <w:szCs w:val="2"/>
        </w:rPr>
      </w:pPr>
    </w:p>
    <w:p w14:paraId="1DA21F17" w14:textId="6F8F67C8" w:rsidR="00E0128A" w:rsidRPr="00E0128A" w:rsidRDefault="00E0128A" w:rsidP="00E0128A">
      <w:pPr>
        <w:rPr>
          <w:sz w:val="2"/>
          <w:szCs w:val="2"/>
        </w:rPr>
      </w:pPr>
    </w:p>
    <w:p w14:paraId="6B8D46DC" w14:textId="25E452A5" w:rsidR="00E0128A" w:rsidRPr="00E0128A" w:rsidRDefault="00E0128A" w:rsidP="00E0128A">
      <w:pPr>
        <w:rPr>
          <w:sz w:val="2"/>
          <w:szCs w:val="2"/>
        </w:rPr>
      </w:pPr>
    </w:p>
    <w:p w14:paraId="43434CFF" w14:textId="07EDB04D" w:rsidR="00E0128A" w:rsidRPr="00E0128A" w:rsidRDefault="00E0128A" w:rsidP="00E0128A">
      <w:pPr>
        <w:rPr>
          <w:sz w:val="2"/>
          <w:szCs w:val="2"/>
        </w:rPr>
      </w:pPr>
    </w:p>
    <w:p w14:paraId="44912F66" w14:textId="10D42317" w:rsidR="00E0128A" w:rsidRPr="00E0128A" w:rsidRDefault="00E0128A" w:rsidP="00E0128A">
      <w:pPr>
        <w:rPr>
          <w:sz w:val="2"/>
          <w:szCs w:val="2"/>
        </w:rPr>
      </w:pPr>
    </w:p>
    <w:p w14:paraId="3552E453" w14:textId="480E1C1E" w:rsidR="00E0128A" w:rsidRPr="00E0128A" w:rsidRDefault="00E0128A" w:rsidP="00E0128A">
      <w:pPr>
        <w:rPr>
          <w:sz w:val="2"/>
          <w:szCs w:val="2"/>
        </w:rPr>
      </w:pPr>
    </w:p>
    <w:p w14:paraId="60598E2D" w14:textId="66B04809" w:rsidR="00E0128A" w:rsidRPr="00E0128A" w:rsidRDefault="00E0128A" w:rsidP="00E0128A">
      <w:pPr>
        <w:rPr>
          <w:sz w:val="2"/>
          <w:szCs w:val="2"/>
        </w:rPr>
      </w:pPr>
    </w:p>
    <w:p w14:paraId="13C86C7F" w14:textId="0AF6F4D8" w:rsidR="00E0128A" w:rsidRPr="00E0128A" w:rsidRDefault="00E0128A" w:rsidP="00E0128A">
      <w:pPr>
        <w:rPr>
          <w:sz w:val="2"/>
          <w:szCs w:val="2"/>
        </w:rPr>
      </w:pPr>
    </w:p>
    <w:p w14:paraId="3F1BB87E" w14:textId="25819231" w:rsidR="00E0128A" w:rsidRPr="00E0128A" w:rsidRDefault="00E0128A" w:rsidP="00E0128A">
      <w:pPr>
        <w:rPr>
          <w:sz w:val="2"/>
          <w:szCs w:val="2"/>
        </w:rPr>
      </w:pPr>
    </w:p>
    <w:p w14:paraId="76D22229" w14:textId="76758038" w:rsidR="00E0128A" w:rsidRPr="00E0128A" w:rsidRDefault="00E0128A" w:rsidP="00E0128A">
      <w:pPr>
        <w:rPr>
          <w:sz w:val="2"/>
          <w:szCs w:val="2"/>
        </w:rPr>
      </w:pPr>
    </w:p>
    <w:p w14:paraId="14C4D1F8" w14:textId="5DB7C0AD" w:rsidR="00E0128A" w:rsidRPr="00E0128A" w:rsidRDefault="00E0128A" w:rsidP="00E0128A">
      <w:pPr>
        <w:rPr>
          <w:sz w:val="2"/>
          <w:szCs w:val="2"/>
        </w:rPr>
      </w:pPr>
    </w:p>
    <w:p w14:paraId="6D67A5C8" w14:textId="3C4FC9F1" w:rsidR="00E0128A" w:rsidRPr="00E0128A" w:rsidRDefault="00E0128A" w:rsidP="00E0128A">
      <w:pPr>
        <w:rPr>
          <w:sz w:val="2"/>
          <w:szCs w:val="2"/>
        </w:rPr>
      </w:pPr>
    </w:p>
    <w:p w14:paraId="5C02E5C3" w14:textId="7635410E" w:rsidR="00E0128A" w:rsidRPr="00E0128A" w:rsidRDefault="00E0128A" w:rsidP="00E0128A">
      <w:pPr>
        <w:rPr>
          <w:sz w:val="2"/>
          <w:szCs w:val="2"/>
        </w:rPr>
      </w:pPr>
    </w:p>
    <w:p w14:paraId="740DA068" w14:textId="49CFAC64" w:rsidR="00E0128A" w:rsidRPr="00E0128A" w:rsidRDefault="00E0128A" w:rsidP="00E0128A">
      <w:pPr>
        <w:rPr>
          <w:sz w:val="2"/>
          <w:szCs w:val="2"/>
        </w:rPr>
      </w:pPr>
      <w:bookmarkStart w:id="0" w:name="_GoBack"/>
      <w:bookmarkEnd w:id="0"/>
    </w:p>
    <w:p w14:paraId="3F1566D9" w14:textId="3317699A" w:rsidR="00E0128A" w:rsidRPr="00E0128A" w:rsidRDefault="00E0128A" w:rsidP="00E0128A">
      <w:pPr>
        <w:rPr>
          <w:sz w:val="2"/>
          <w:szCs w:val="2"/>
        </w:rPr>
      </w:pPr>
    </w:p>
    <w:p w14:paraId="243AF976" w14:textId="0580E668" w:rsidR="00E0128A" w:rsidRPr="00E0128A" w:rsidRDefault="00E0128A" w:rsidP="00E0128A">
      <w:pPr>
        <w:rPr>
          <w:sz w:val="2"/>
          <w:szCs w:val="2"/>
        </w:rPr>
      </w:pPr>
    </w:p>
    <w:p w14:paraId="3D13E2A6" w14:textId="3EEABCFE" w:rsidR="00E0128A" w:rsidRPr="00E0128A" w:rsidRDefault="00E0128A" w:rsidP="00E0128A">
      <w:pPr>
        <w:rPr>
          <w:sz w:val="2"/>
          <w:szCs w:val="2"/>
        </w:rPr>
      </w:pPr>
    </w:p>
    <w:p w14:paraId="4E612913" w14:textId="00719EB7" w:rsidR="00E0128A" w:rsidRPr="00E0128A" w:rsidRDefault="00E0128A" w:rsidP="00E0128A">
      <w:pPr>
        <w:rPr>
          <w:sz w:val="2"/>
          <w:szCs w:val="2"/>
        </w:rPr>
      </w:pPr>
    </w:p>
    <w:p w14:paraId="21E279AC" w14:textId="08626EE4" w:rsidR="00E0128A" w:rsidRPr="00E0128A" w:rsidRDefault="00E0128A" w:rsidP="00E0128A">
      <w:pPr>
        <w:rPr>
          <w:sz w:val="2"/>
          <w:szCs w:val="2"/>
        </w:rPr>
      </w:pPr>
    </w:p>
    <w:p w14:paraId="4344D0AC" w14:textId="42061C48" w:rsidR="00E0128A" w:rsidRPr="00E0128A" w:rsidRDefault="00E0128A" w:rsidP="00E0128A">
      <w:pPr>
        <w:rPr>
          <w:sz w:val="2"/>
          <w:szCs w:val="2"/>
        </w:rPr>
      </w:pPr>
    </w:p>
    <w:p w14:paraId="7F77C461" w14:textId="30B5AF5B" w:rsidR="00E0128A" w:rsidRPr="00E0128A" w:rsidRDefault="00E0128A" w:rsidP="00E0128A">
      <w:pPr>
        <w:rPr>
          <w:sz w:val="2"/>
          <w:szCs w:val="2"/>
        </w:rPr>
      </w:pPr>
    </w:p>
    <w:p w14:paraId="4515021C" w14:textId="51FED406" w:rsidR="00E0128A" w:rsidRPr="00E0128A" w:rsidRDefault="00E0128A" w:rsidP="00E0128A">
      <w:pPr>
        <w:rPr>
          <w:sz w:val="2"/>
          <w:szCs w:val="2"/>
        </w:rPr>
      </w:pPr>
    </w:p>
    <w:p w14:paraId="3818BA94" w14:textId="27BA95C9" w:rsidR="00E0128A" w:rsidRPr="00E0128A" w:rsidRDefault="00E0128A" w:rsidP="00E0128A">
      <w:pPr>
        <w:rPr>
          <w:sz w:val="2"/>
          <w:szCs w:val="2"/>
        </w:rPr>
      </w:pPr>
    </w:p>
    <w:p w14:paraId="3C110794" w14:textId="745C7E25" w:rsidR="00E0128A" w:rsidRPr="00E0128A" w:rsidRDefault="00E0128A" w:rsidP="00E0128A">
      <w:pPr>
        <w:rPr>
          <w:sz w:val="2"/>
          <w:szCs w:val="2"/>
        </w:rPr>
      </w:pPr>
    </w:p>
    <w:p w14:paraId="1B60594A" w14:textId="5A4E2B7F" w:rsidR="00E0128A" w:rsidRPr="00E0128A" w:rsidRDefault="00E0128A" w:rsidP="00E0128A">
      <w:pPr>
        <w:rPr>
          <w:sz w:val="2"/>
          <w:szCs w:val="2"/>
        </w:rPr>
      </w:pPr>
    </w:p>
    <w:p w14:paraId="03E78926" w14:textId="64851A65" w:rsidR="00E0128A" w:rsidRPr="00E0128A" w:rsidRDefault="00E0128A" w:rsidP="00E0128A">
      <w:pPr>
        <w:rPr>
          <w:sz w:val="2"/>
          <w:szCs w:val="2"/>
        </w:rPr>
      </w:pPr>
    </w:p>
    <w:p w14:paraId="6152793E" w14:textId="34023696" w:rsidR="00E0128A" w:rsidRPr="00E0128A" w:rsidRDefault="00E0128A" w:rsidP="00E0128A">
      <w:pPr>
        <w:rPr>
          <w:sz w:val="2"/>
          <w:szCs w:val="2"/>
        </w:rPr>
      </w:pPr>
    </w:p>
    <w:p w14:paraId="53F4E405" w14:textId="74DC7140" w:rsidR="00E0128A" w:rsidRPr="00E0128A" w:rsidRDefault="00E0128A" w:rsidP="00E0128A">
      <w:pPr>
        <w:rPr>
          <w:sz w:val="2"/>
          <w:szCs w:val="2"/>
        </w:rPr>
      </w:pPr>
    </w:p>
    <w:p w14:paraId="47F1917F" w14:textId="196788AF" w:rsidR="00E0128A" w:rsidRPr="00E0128A" w:rsidRDefault="00E0128A" w:rsidP="00E0128A">
      <w:pPr>
        <w:rPr>
          <w:sz w:val="2"/>
          <w:szCs w:val="2"/>
        </w:rPr>
      </w:pPr>
    </w:p>
    <w:p w14:paraId="33F3695B" w14:textId="1C1DA25A" w:rsidR="00E0128A" w:rsidRPr="00E0128A" w:rsidRDefault="00E0128A" w:rsidP="00E0128A">
      <w:pPr>
        <w:rPr>
          <w:sz w:val="2"/>
          <w:szCs w:val="2"/>
        </w:rPr>
      </w:pPr>
    </w:p>
    <w:p w14:paraId="37EA0574" w14:textId="27DFF3CE" w:rsidR="00E0128A" w:rsidRPr="00E0128A" w:rsidRDefault="00E0128A" w:rsidP="00E0128A">
      <w:pPr>
        <w:rPr>
          <w:sz w:val="2"/>
          <w:szCs w:val="2"/>
        </w:rPr>
      </w:pPr>
    </w:p>
    <w:p w14:paraId="5598F64F" w14:textId="682E11AF" w:rsidR="00E0128A" w:rsidRPr="00E0128A" w:rsidRDefault="00E0128A" w:rsidP="00E0128A">
      <w:pPr>
        <w:rPr>
          <w:sz w:val="2"/>
          <w:szCs w:val="2"/>
        </w:rPr>
      </w:pPr>
    </w:p>
    <w:p w14:paraId="4A69505F" w14:textId="453D38A2" w:rsidR="00E0128A" w:rsidRPr="00E0128A" w:rsidRDefault="00E0128A" w:rsidP="00E0128A">
      <w:pPr>
        <w:rPr>
          <w:sz w:val="2"/>
          <w:szCs w:val="2"/>
        </w:rPr>
      </w:pPr>
    </w:p>
    <w:p w14:paraId="58B27CCF" w14:textId="526B08DC" w:rsidR="00E0128A" w:rsidRPr="00E0128A" w:rsidRDefault="00E0128A" w:rsidP="00E0128A">
      <w:pPr>
        <w:rPr>
          <w:sz w:val="2"/>
          <w:szCs w:val="2"/>
        </w:rPr>
      </w:pPr>
    </w:p>
    <w:p w14:paraId="6F3FBCD5" w14:textId="7B3C1A35" w:rsidR="00E0128A" w:rsidRPr="00E0128A" w:rsidRDefault="00E0128A" w:rsidP="00E0128A">
      <w:pPr>
        <w:rPr>
          <w:sz w:val="2"/>
          <w:szCs w:val="2"/>
        </w:rPr>
      </w:pPr>
    </w:p>
    <w:p w14:paraId="4BC65392" w14:textId="1280ECAC" w:rsidR="00E0128A" w:rsidRPr="00E0128A" w:rsidRDefault="00E0128A" w:rsidP="00E0128A">
      <w:pPr>
        <w:rPr>
          <w:sz w:val="2"/>
          <w:szCs w:val="2"/>
        </w:rPr>
      </w:pPr>
    </w:p>
    <w:p w14:paraId="770433C9" w14:textId="774393C9" w:rsidR="00E0128A" w:rsidRPr="00E0128A" w:rsidRDefault="00E0128A" w:rsidP="00E0128A">
      <w:pPr>
        <w:rPr>
          <w:sz w:val="2"/>
          <w:szCs w:val="2"/>
        </w:rPr>
      </w:pPr>
    </w:p>
    <w:p w14:paraId="76898A44" w14:textId="158A4379" w:rsidR="00E0128A" w:rsidRPr="00E0128A" w:rsidRDefault="00E0128A" w:rsidP="00E0128A">
      <w:pPr>
        <w:rPr>
          <w:sz w:val="2"/>
          <w:szCs w:val="2"/>
        </w:rPr>
      </w:pPr>
    </w:p>
    <w:p w14:paraId="744B3AAB" w14:textId="0516976E" w:rsidR="00E0128A" w:rsidRPr="00E0128A" w:rsidRDefault="00E0128A" w:rsidP="00E0128A">
      <w:pPr>
        <w:rPr>
          <w:sz w:val="2"/>
          <w:szCs w:val="2"/>
        </w:rPr>
      </w:pPr>
    </w:p>
    <w:p w14:paraId="4EBBFA40" w14:textId="1C7C584C" w:rsidR="00E0128A" w:rsidRPr="00E0128A" w:rsidRDefault="00E0128A" w:rsidP="00E0128A">
      <w:pPr>
        <w:rPr>
          <w:sz w:val="2"/>
          <w:szCs w:val="2"/>
        </w:rPr>
      </w:pPr>
    </w:p>
    <w:p w14:paraId="6954166D" w14:textId="59ED43FD" w:rsidR="00E0128A" w:rsidRPr="00E0128A" w:rsidRDefault="00E0128A" w:rsidP="00E0128A">
      <w:pPr>
        <w:rPr>
          <w:sz w:val="2"/>
          <w:szCs w:val="2"/>
        </w:rPr>
      </w:pPr>
    </w:p>
    <w:p w14:paraId="7E562C6E" w14:textId="4AF36AE7" w:rsidR="00E0128A" w:rsidRPr="00E0128A" w:rsidRDefault="00E0128A" w:rsidP="00E0128A">
      <w:pPr>
        <w:rPr>
          <w:sz w:val="2"/>
          <w:szCs w:val="2"/>
        </w:rPr>
      </w:pPr>
    </w:p>
    <w:p w14:paraId="7758EBF8" w14:textId="296170F2" w:rsidR="00E0128A" w:rsidRPr="00E0128A" w:rsidRDefault="00E0128A" w:rsidP="00E0128A">
      <w:pPr>
        <w:rPr>
          <w:sz w:val="2"/>
          <w:szCs w:val="2"/>
        </w:rPr>
      </w:pPr>
    </w:p>
    <w:p w14:paraId="1A36C477" w14:textId="421BC6D2" w:rsidR="00E0128A" w:rsidRPr="00E0128A" w:rsidRDefault="00E0128A" w:rsidP="00E0128A">
      <w:pPr>
        <w:rPr>
          <w:sz w:val="2"/>
          <w:szCs w:val="2"/>
        </w:rPr>
      </w:pPr>
    </w:p>
    <w:p w14:paraId="3EA74BF8" w14:textId="331A2F3A" w:rsidR="00E0128A" w:rsidRPr="00E0128A" w:rsidRDefault="00E0128A" w:rsidP="00E0128A">
      <w:pPr>
        <w:rPr>
          <w:sz w:val="2"/>
          <w:szCs w:val="2"/>
        </w:rPr>
      </w:pPr>
    </w:p>
    <w:p w14:paraId="0E929E83" w14:textId="29D7C449" w:rsidR="00E0128A" w:rsidRPr="00E0128A" w:rsidRDefault="00E0128A" w:rsidP="00E0128A">
      <w:pPr>
        <w:rPr>
          <w:sz w:val="2"/>
          <w:szCs w:val="2"/>
        </w:rPr>
      </w:pPr>
    </w:p>
    <w:p w14:paraId="5591DCF1" w14:textId="57D5DAC6" w:rsidR="00E0128A" w:rsidRPr="00E0128A" w:rsidRDefault="00E0128A" w:rsidP="00E0128A">
      <w:pPr>
        <w:rPr>
          <w:sz w:val="2"/>
          <w:szCs w:val="2"/>
        </w:rPr>
      </w:pPr>
    </w:p>
    <w:p w14:paraId="4236B3DF" w14:textId="479F58F7" w:rsidR="00E0128A" w:rsidRPr="00E0128A" w:rsidRDefault="00E0128A" w:rsidP="00E0128A">
      <w:pPr>
        <w:rPr>
          <w:sz w:val="2"/>
          <w:szCs w:val="2"/>
        </w:rPr>
      </w:pPr>
    </w:p>
    <w:p w14:paraId="4724C53C" w14:textId="68AF6FE7" w:rsidR="00E0128A" w:rsidRPr="00E0128A" w:rsidRDefault="00E0128A" w:rsidP="00E0128A">
      <w:pPr>
        <w:rPr>
          <w:sz w:val="2"/>
          <w:szCs w:val="2"/>
        </w:rPr>
      </w:pPr>
    </w:p>
    <w:p w14:paraId="2D64DA58" w14:textId="11192B40" w:rsidR="00E0128A" w:rsidRPr="00E0128A" w:rsidRDefault="00E0128A" w:rsidP="00E0128A">
      <w:pPr>
        <w:rPr>
          <w:sz w:val="2"/>
          <w:szCs w:val="2"/>
        </w:rPr>
      </w:pPr>
    </w:p>
    <w:p w14:paraId="0D9D0275" w14:textId="5B73EB90" w:rsidR="00E0128A" w:rsidRPr="00E0128A" w:rsidRDefault="00E0128A" w:rsidP="00E0128A">
      <w:pPr>
        <w:rPr>
          <w:sz w:val="2"/>
          <w:szCs w:val="2"/>
        </w:rPr>
      </w:pPr>
    </w:p>
    <w:p w14:paraId="0920E1D6" w14:textId="4D847F25" w:rsidR="00E0128A" w:rsidRPr="00E0128A" w:rsidRDefault="00E0128A" w:rsidP="00E0128A">
      <w:pPr>
        <w:rPr>
          <w:sz w:val="2"/>
          <w:szCs w:val="2"/>
        </w:rPr>
      </w:pPr>
    </w:p>
    <w:p w14:paraId="6F0E9551" w14:textId="1D832D54" w:rsidR="00E0128A" w:rsidRPr="00E0128A" w:rsidRDefault="00E0128A" w:rsidP="00E0128A">
      <w:pPr>
        <w:rPr>
          <w:sz w:val="2"/>
          <w:szCs w:val="2"/>
        </w:rPr>
      </w:pPr>
    </w:p>
    <w:p w14:paraId="4C6EAE61" w14:textId="4D24A84A" w:rsidR="00E0128A" w:rsidRPr="00E0128A" w:rsidRDefault="00E0128A" w:rsidP="00E0128A">
      <w:pPr>
        <w:rPr>
          <w:sz w:val="2"/>
          <w:szCs w:val="2"/>
        </w:rPr>
      </w:pPr>
    </w:p>
    <w:p w14:paraId="1258EBB0" w14:textId="78567961" w:rsidR="00E0128A" w:rsidRPr="00E0128A" w:rsidRDefault="00E0128A" w:rsidP="00E0128A">
      <w:pPr>
        <w:rPr>
          <w:sz w:val="2"/>
          <w:szCs w:val="2"/>
        </w:rPr>
      </w:pPr>
    </w:p>
    <w:p w14:paraId="287B7227" w14:textId="22D71C02" w:rsidR="00E0128A" w:rsidRPr="00E0128A" w:rsidRDefault="00E0128A" w:rsidP="00E0128A">
      <w:pPr>
        <w:rPr>
          <w:sz w:val="2"/>
          <w:szCs w:val="2"/>
        </w:rPr>
      </w:pPr>
    </w:p>
    <w:p w14:paraId="315A4A66" w14:textId="6FE50471" w:rsidR="00E0128A" w:rsidRPr="00E0128A" w:rsidRDefault="00E0128A" w:rsidP="00E0128A">
      <w:pPr>
        <w:rPr>
          <w:sz w:val="2"/>
          <w:szCs w:val="2"/>
        </w:rPr>
      </w:pPr>
    </w:p>
    <w:p w14:paraId="3FE857A4" w14:textId="4F76FA54" w:rsidR="00E0128A" w:rsidRPr="00E0128A" w:rsidRDefault="00E0128A" w:rsidP="00E0128A">
      <w:pPr>
        <w:rPr>
          <w:sz w:val="2"/>
          <w:szCs w:val="2"/>
        </w:rPr>
      </w:pPr>
    </w:p>
    <w:p w14:paraId="226E5ADC" w14:textId="7EA06470" w:rsidR="00E0128A" w:rsidRPr="00E0128A" w:rsidRDefault="00E0128A" w:rsidP="00E0128A">
      <w:pPr>
        <w:rPr>
          <w:sz w:val="2"/>
          <w:szCs w:val="2"/>
        </w:rPr>
      </w:pPr>
    </w:p>
    <w:p w14:paraId="6A3A1791" w14:textId="51A711AE" w:rsidR="00E0128A" w:rsidRPr="00E0128A" w:rsidRDefault="00E0128A" w:rsidP="00E0128A">
      <w:pPr>
        <w:rPr>
          <w:sz w:val="2"/>
          <w:szCs w:val="2"/>
        </w:rPr>
      </w:pPr>
    </w:p>
    <w:p w14:paraId="115E31A8" w14:textId="65A3ADA8" w:rsidR="00E0128A" w:rsidRPr="00E0128A" w:rsidRDefault="00E0128A" w:rsidP="00E0128A">
      <w:pPr>
        <w:rPr>
          <w:sz w:val="2"/>
          <w:szCs w:val="2"/>
        </w:rPr>
      </w:pPr>
    </w:p>
    <w:p w14:paraId="5349E5A4" w14:textId="54FB95B9" w:rsidR="00E0128A" w:rsidRPr="00E0128A" w:rsidRDefault="00E0128A" w:rsidP="00E0128A">
      <w:pPr>
        <w:rPr>
          <w:sz w:val="2"/>
          <w:szCs w:val="2"/>
        </w:rPr>
      </w:pPr>
    </w:p>
    <w:p w14:paraId="52ABCF8B" w14:textId="2445F292" w:rsidR="00E0128A" w:rsidRPr="00E0128A" w:rsidRDefault="00E0128A" w:rsidP="00E0128A">
      <w:pPr>
        <w:rPr>
          <w:sz w:val="2"/>
          <w:szCs w:val="2"/>
        </w:rPr>
      </w:pPr>
    </w:p>
    <w:p w14:paraId="2A77942C" w14:textId="487C1A40" w:rsidR="00E0128A" w:rsidRPr="00E0128A" w:rsidRDefault="00E0128A" w:rsidP="00E0128A">
      <w:pPr>
        <w:rPr>
          <w:sz w:val="2"/>
          <w:szCs w:val="2"/>
        </w:rPr>
      </w:pPr>
    </w:p>
    <w:p w14:paraId="5C07E0EA" w14:textId="354C5EC7" w:rsidR="00E0128A" w:rsidRPr="00E0128A" w:rsidRDefault="00E0128A" w:rsidP="00E0128A">
      <w:pPr>
        <w:rPr>
          <w:sz w:val="2"/>
          <w:szCs w:val="2"/>
        </w:rPr>
      </w:pPr>
    </w:p>
    <w:p w14:paraId="4DDCD61A" w14:textId="2C0E8D2C" w:rsidR="00E0128A" w:rsidRPr="00E0128A" w:rsidRDefault="00E0128A" w:rsidP="00E0128A">
      <w:pPr>
        <w:rPr>
          <w:sz w:val="2"/>
          <w:szCs w:val="2"/>
        </w:rPr>
      </w:pPr>
    </w:p>
    <w:p w14:paraId="454A8FC6" w14:textId="587A8102" w:rsidR="00E0128A" w:rsidRPr="00E0128A" w:rsidRDefault="00E0128A" w:rsidP="00E0128A">
      <w:pPr>
        <w:rPr>
          <w:sz w:val="2"/>
          <w:szCs w:val="2"/>
        </w:rPr>
      </w:pPr>
    </w:p>
    <w:p w14:paraId="6EB42103" w14:textId="0F635087" w:rsidR="00E0128A" w:rsidRPr="00E0128A" w:rsidRDefault="00E0128A" w:rsidP="00E0128A">
      <w:pPr>
        <w:rPr>
          <w:sz w:val="2"/>
          <w:szCs w:val="2"/>
        </w:rPr>
      </w:pPr>
    </w:p>
    <w:p w14:paraId="7014F5D3" w14:textId="6F2794FD" w:rsidR="00E0128A" w:rsidRPr="00E0128A" w:rsidRDefault="00E0128A" w:rsidP="00E0128A">
      <w:pPr>
        <w:rPr>
          <w:sz w:val="2"/>
          <w:szCs w:val="2"/>
        </w:rPr>
      </w:pPr>
    </w:p>
    <w:p w14:paraId="5C8B9922" w14:textId="727E847E" w:rsidR="00E0128A" w:rsidRPr="00E0128A" w:rsidRDefault="00E0128A" w:rsidP="00E0128A">
      <w:pPr>
        <w:rPr>
          <w:sz w:val="2"/>
          <w:szCs w:val="2"/>
        </w:rPr>
      </w:pPr>
    </w:p>
    <w:p w14:paraId="7AADB920" w14:textId="75A3FB6E" w:rsidR="00E0128A" w:rsidRPr="00E0128A" w:rsidRDefault="00E0128A" w:rsidP="00E0128A">
      <w:pPr>
        <w:rPr>
          <w:sz w:val="2"/>
          <w:szCs w:val="2"/>
        </w:rPr>
      </w:pPr>
    </w:p>
    <w:p w14:paraId="2EF1A013" w14:textId="0696CF26" w:rsidR="00E0128A" w:rsidRPr="00E0128A" w:rsidRDefault="00E0128A" w:rsidP="00E0128A">
      <w:pPr>
        <w:rPr>
          <w:sz w:val="2"/>
          <w:szCs w:val="2"/>
        </w:rPr>
      </w:pPr>
    </w:p>
    <w:p w14:paraId="62959AE7" w14:textId="20646F4E" w:rsidR="00E0128A" w:rsidRPr="00E0128A" w:rsidRDefault="00E0128A" w:rsidP="00E0128A">
      <w:pPr>
        <w:rPr>
          <w:sz w:val="2"/>
          <w:szCs w:val="2"/>
        </w:rPr>
      </w:pPr>
    </w:p>
    <w:p w14:paraId="480EBF94" w14:textId="78D86C1A" w:rsidR="00E0128A" w:rsidRPr="00E0128A" w:rsidRDefault="00E0128A" w:rsidP="00E0128A">
      <w:pPr>
        <w:rPr>
          <w:sz w:val="2"/>
          <w:szCs w:val="2"/>
        </w:rPr>
      </w:pPr>
    </w:p>
    <w:p w14:paraId="21B80B65" w14:textId="2C99F58A" w:rsidR="00E0128A" w:rsidRPr="00E0128A" w:rsidRDefault="00E0128A" w:rsidP="00E0128A">
      <w:pPr>
        <w:rPr>
          <w:sz w:val="2"/>
          <w:szCs w:val="2"/>
        </w:rPr>
      </w:pPr>
    </w:p>
    <w:p w14:paraId="296D6C6D" w14:textId="65E55B66" w:rsidR="00E0128A" w:rsidRPr="00E0128A" w:rsidRDefault="00E0128A" w:rsidP="00E0128A">
      <w:pPr>
        <w:rPr>
          <w:sz w:val="2"/>
          <w:szCs w:val="2"/>
        </w:rPr>
      </w:pPr>
    </w:p>
    <w:p w14:paraId="2AF05509" w14:textId="60FB1335" w:rsidR="00E0128A" w:rsidRPr="00E0128A" w:rsidRDefault="00E0128A" w:rsidP="00E0128A">
      <w:pPr>
        <w:rPr>
          <w:sz w:val="2"/>
          <w:szCs w:val="2"/>
        </w:rPr>
      </w:pPr>
    </w:p>
    <w:p w14:paraId="6ACF000C" w14:textId="1147C64C" w:rsidR="00E0128A" w:rsidRPr="00E0128A" w:rsidRDefault="00E0128A" w:rsidP="00AC21F4">
      <w:pPr>
        <w:tabs>
          <w:tab w:val="left" w:pos="7170"/>
        </w:tabs>
        <w:rPr>
          <w:sz w:val="2"/>
          <w:szCs w:val="2"/>
        </w:rPr>
      </w:pPr>
    </w:p>
    <w:p w14:paraId="4F015CB3" w14:textId="024E2456" w:rsidR="00E0128A" w:rsidRPr="00E0128A" w:rsidRDefault="00E0128A" w:rsidP="00E0128A">
      <w:pPr>
        <w:rPr>
          <w:sz w:val="2"/>
          <w:szCs w:val="2"/>
        </w:rPr>
      </w:pPr>
    </w:p>
    <w:p w14:paraId="0AD49A89" w14:textId="19394274" w:rsidR="00E0128A" w:rsidRPr="00E0128A" w:rsidRDefault="00E0128A" w:rsidP="00E0128A">
      <w:pPr>
        <w:rPr>
          <w:sz w:val="2"/>
          <w:szCs w:val="2"/>
        </w:rPr>
      </w:pPr>
    </w:p>
    <w:p w14:paraId="44B72DF4" w14:textId="426AC1B8" w:rsidR="00E0128A" w:rsidRPr="00E0128A" w:rsidRDefault="00E0128A" w:rsidP="00E0128A">
      <w:pPr>
        <w:rPr>
          <w:sz w:val="2"/>
          <w:szCs w:val="2"/>
        </w:rPr>
      </w:pPr>
    </w:p>
    <w:p w14:paraId="14968A5C" w14:textId="6E46AF14" w:rsidR="00E0128A" w:rsidRPr="00E0128A" w:rsidRDefault="00E0128A" w:rsidP="00E0128A">
      <w:pPr>
        <w:rPr>
          <w:sz w:val="2"/>
          <w:szCs w:val="2"/>
        </w:rPr>
      </w:pPr>
    </w:p>
    <w:p w14:paraId="28B7934B" w14:textId="259A75FF" w:rsidR="00E0128A" w:rsidRPr="00E0128A" w:rsidRDefault="00E0128A" w:rsidP="00E0128A">
      <w:pPr>
        <w:rPr>
          <w:sz w:val="2"/>
          <w:szCs w:val="2"/>
        </w:rPr>
      </w:pPr>
    </w:p>
    <w:p w14:paraId="31AD71A2" w14:textId="65ED1DF4" w:rsidR="00E0128A" w:rsidRPr="00E0128A" w:rsidRDefault="00E0128A" w:rsidP="00E0128A">
      <w:pPr>
        <w:rPr>
          <w:sz w:val="2"/>
          <w:szCs w:val="2"/>
        </w:rPr>
      </w:pPr>
    </w:p>
    <w:p w14:paraId="54A30C21" w14:textId="0E153CD0" w:rsidR="00E0128A" w:rsidRPr="00E0128A" w:rsidRDefault="00E0128A" w:rsidP="00E0128A">
      <w:pPr>
        <w:rPr>
          <w:sz w:val="2"/>
          <w:szCs w:val="2"/>
        </w:rPr>
      </w:pPr>
    </w:p>
    <w:p w14:paraId="5FCA9D79" w14:textId="7B0827B6" w:rsidR="00E0128A" w:rsidRPr="00E0128A" w:rsidRDefault="00E0128A" w:rsidP="00E0128A">
      <w:pPr>
        <w:rPr>
          <w:sz w:val="2"/>
          <w:szCs w:val="2"/>
        </w:rPr>
      </w:pPr>
    </w:p>
    <w:p w14:paraId="02E85B85" w14:textId="270BAE19" w:rsidR="00E0128A" w:rsidRPr="00E0128A" w:rsidRDefault="00E0128A" w:rsidP="00E0128A">
      <w:pPr>
        <w:rPr>
          <w:sz w:val="2"/>
          <w:szCs w:val="2"/>
        </w:rPr>
      </w:pPr>
    </w:p>
    <w:p w14:paraId="0622B214" w14:textId="7C166E32" w:rsidR="00E0128A" w:rsidRPr="00E0128A" w:rsidRDefault="00E0128A" w:rsidP="00E0128A">
      <w:pPr>
        <w:rPr>
          <w:sz w:val="2"/>
          <w:szCs w:val="2"/>
        </w:rPr>
      </w:pPr>
    </w:p>
    <w:p w14:paraId="038E7891" w14:textId="0BB404A8" w:rsidR="00E0128A" w:rsidRPr="00E0128A" w:rsidRDefault="00E0128A" w:rsidP="00E0128A">
      <w:pPr>
        <w:rPr>
          <w:sz w:val="2"/>
          <w:szCs w:val="2"/>
        </w:rPr>
      </w:pPr>
    </w:p>
    <w:p w14:paraId="14235A6E" w14:textId="2B50E6AF" w:rsidR="00E0128A" w:rsidRPr="00E0128A" w:rsidRDefault="00E0128A" w:rsidP="00E0128A">
      <w:pPr>
        <w:rPr>
          <w:sz w:val="2"/>
          <w:szCs w:val="2"/>
        </w:rPr>
      </w:pPr>
    </w:p>
    <w:p w14:paraId="59AE8E4E" w14:textId="18963229" w:rsidR="00E0128A" w:rsidRPr="00E0128A" w:rsidRDefault="00E0128A" w:rsidP="00E0128A">
      <w:pPr>
        <w:rPr>
          <w:sz w:val="2"/>
          <w:szCs w:val="2"/>
        </w:rPr>
      </w:pPr>
    </w:p>
    <w:p w14:paraId="550F10FB" w14:textId="3E0B4EF7" w:rsidR="00E0128A" w:rsidRPr="00E0128A" w:rsidRDefault="00E0128A" w:rsidP="00E0128A">
      <w:pPr>
        <w:rPr>
          <w:sz w:val="2"/>
          <w:szCs w:val="2"/>
        </w:rPr>
      </w:pPr>
    </w:p>
    <w:p w14:paraId="52E13524" w14:textId="24C096FF" w:rsidR="00E0128A" w:rsidRPr="00E0128A" w:rsidRDefault="00E0128A" w:rsidP="00E0128A">
      <w:pPr>
        <w:rPr>
          <w:sz w:val="2"/>
          <w:szCs w:val="2"/>
        </w:rPr>
      </w:pPr>
    </w:p>
    <w:p w14:paraId="794574BE" w14:textId="41A42F02" w:rsidR="00E0128A" w:rsidRPr="00E0128A" w:rsidRDefault="00E0128A" w:rsidP="00AC21F4">
      <w:pPr>
        <w:tabs>
          <w:tab w:val="left" w:pos="5280"/>
        </w:tabs>
        <w:rPr>
          <w:sz w:val="2"/>
          <w:szCs w:val="2"/>
        </w:rPr>
      </w:pPr>
    </w:p>
    <w:p w14:paraId="2C903D13" w14:textId="3483D8E5" w:rsidR="00E0128A" w:rsidRPr="00E0128A" w:rsidRDefault="00E0128A" w:rsidP="00E0128A">
      <w:pPr>
        <w:rPr>
          <w:sz w:val="2"/>
          <w:szCs w:val="2"/>
        </w:rPr>
      </w:pPr>
    </w:p>
    <w:p w14:paraId="41249E9C" w14:textId="34E5A336" w:rsidR="00E0128A" w:rsidRPr="00E0128A" w:rsidRDefault="00E0128A" w:rsidP="00E0128A">
      <w:pPr>
        <w:rPr>
          <w:sz w:val="2"/>
          <w:szCs w:val="2"/>
        </w:rPr>
      </w:pPr>
    </w:p>
    <w:p w14:paraId="68B30E9B" w14:textId="38442ECB" w:rsidR="00E0128A" w:rsidRPr="00E0128A" w:rsidRDefault="00E0128A" w:rsidP="00E0128A">
      <w:pPr>
        <w:rPr>
          <w:sz w:val="2"/>
          <w:szCs w:val="2"/>
        </w:rPr>
      </w:pPr>
    </w:p>
    <w:p w14:paraId="2AC3FD76" w14:textId="3BDF57EE" w:rsidR="00E0128A" w:rsidRPr="00E0128A" w:rsidRDefault="00E0128A" w:rsidP="00E0128A">
      <w:pPr>
        <w:rPr>
          <w:sz w:val="2"/>
          <w:szCs w:val="2"/>
        </w:rPr>
      </w:pPr>
    </w:p>
    <w:p w14:paraId="023D2AEB" w14:textId="7FA42A98" w:rsidR="00E0128A" w:rsidRPr="00E0128A" w:rsidRDefault="00E0128A" w:rsidP="00E0128A">
      <w:pPr>
        <w:rPr>
          <w:sz w:val="2"/>
          <w:szCs w:val="2"/>
        </w:rPr>
      </w:pPr>
    </w:p>
    <w:p w14:paraId="58031663" w14:textId="097EA69D" w:rsidR="00E0128A" w:rsidRPr="00E0128A" w:rsidRDefault="00E0128A" w:rsidP="00E0128A">
      <w:pPr>
        <w:rPr>
          <w:sz w:val="2"/>
          <w:szCs w:val="2"/>
        </w:rPr>
      </w:pPr>
    </w:p>
    <w:p w14:paraId="5ACA95EC" w14:textId="28E6641D" w:rsidR="00E0128A" w:rsidRPr="00E0128A" w:rsidRDefault="00E0128A" w:rsidP="00E0128A">
      <w:pPr>
        <w:rPr>
          <w:sz w:val="2"/>
          <w:szCs w:val="2"/>
        </w:rPr>
      </w:pPr>
    </w:p>
    <w:p w14:paraId="299B7D29" w14:textId="4D1D5274" w:rsidR="00E0128A" w:rsidRPr="00E0128A" w:rsidRDefault="00E0128A" w:rsidP="00E0128A">
      <w:pPr>
        <w:rPr>
          <w:sz w:val="2"/>
          <w:szCs w:val="2"/>
        </w:rPr>
      </w:pPr>
    </w:p>
    <w:p w14:paraId="78F10DB2" w14:textId="52A75289" w:rsidR="00E0128A" w:rsidRPr="00E0128A" w:rsidRDefault="00E0128A" w:rsidP="00E0128A">
      <w:pPr>
        <w:rPr>
          <w:sz w:val="2"/>
          <w:szCs w:val="2"/>
        </w:rPr>
      </w:pPr>
    </w:p>
    <w:p w14:paraId="781628C2" w14:textId="05269643" w:rsidR="00E0128A" w:rsidRPr="00E0128A" w:rsidRDefault="00E0128A" w:rsidP="00E0128A">
      <w:pPr>
        <w:rPr>
          <w:sz w:val="2"/>
          <w:szCs w:val="2"/>
        </w:rPr>
      </w:pPr>
    </w:p>
    <w:p w14:paraId="345F3E84" w14:textId="44EE0DF1" w:rsidR="00E0128A" w:rsidRPr="00E0128A" w:rsidRDefault="00E0128A" w:rsidP="00E0128A">
      <w:pPr>
        <w:rPr>
          <w:sz w:val="2"/>
          <w:szCs w:val="2"/>
        </w:rPr>
      </w:pPr>
    </w:p>
    <w:p w14:paraId="7B99B508" w14:textId="52C2F5FB" w:rsidR="00E0128A" w:rsidRPr="00E0128A" w:rsidRDefault="00E0128A" w:rsidP="00E0128A">
      <w:pPr>
        <w:rPr>
          <w:sz w:val="2"/>
          <w:szCs w:val="2"/>
        </w:rPr>
      </w:pPr>
    </w:p>
    <w:p w14:paraId="1C63849D" w14:textId="30E33A20" w:rsidR="00E0128A" w:rsidRPr="00E0128A" w:rsidRDefault="00E0128A" w:rsidP="00E0128A">
      <w:pPr>
        <w:rPr>
          <w:sz w:val="2"/>
          <w:szCs w:val="2"/>
        </w:rPr>
      </w:pPr>
    </w:p>
    <w:p w14:paraId="1839B538" w14:textId="78E9E5C7" w:rsidR="00E0128A" w:rsidRPr="00E0128A" w:rsidRDefault="00E0128A" w:rsidP="00E0128A">
      <w:pPr>
        <w:rPr>
          <w:sz w:val="2"/>
          <w:szCs w:val="2"/>
        </w:rPr>
      </w:pPr>
    </w:p>
    <w:p w14:paraId="40210B96" w14:textId="4EC662EA" w:rsidR="00E0128A" w:rsidRPr="00E0128A" w:rsidRDefault="00E0128A" w:rsidP="00E0128A">
      <w:pPr>
        <w:rPr>
          <w:sz w:val="2"/>
          <w:szCs w:val="2"/>
        </w:rPr>
      </w:pPr>
    </w:p>
    <w:p w14:paraId="2BCD9AA7" w14:textId="09B2C4E0" w:rsidR="00E0128A" w:rsidRPr="00E0128A" w:rsidRDefault="00E0128A" w:rsidP="00E0128A">
      <w:pPr>
        <w:rPr>
          <w:sz w:val="2"/>
          <w:szCs w:val="2"/>
        </w:rPr>
      </w:pPr>
    </w:p>
    <w:p w14:paraId="2A376E70" w14:textId="2B9486D8" w:rsidR="00E0128A" w:rsidRPr="00E0128A" w:rsidRDefault="00E0128A" w:rsidP="00E0128A">
      <w:pPr>
        <w:rPr>
          <w:sz w:val="2"/>
          <w:szCs w:val="2"/>
        </w:rPr>
      </w:pPr>
    </w:p>
    <w:p w14:paraId="7C05E33B" w14:textId="08EB5BAD" w:rsidR="00E0128A" w:rsidRPr="00E0128A" w:rsidRDefault="00E0128A" w:rsidP="00E0128A">
      <w:pPr>
        <w:rPr>
          <w:sz w:val="2"/>
          <w:szCs w:val="2"/>
        </w:rPr>
      </w:pPr>
    </w:p>
    <w:p w14:paraId="4828BE75" w14:textId="5E1F7AB3" w:rsidR="00E0128A" w:rsidRPr="00E0128A" w:rsidRDefault="00E0128A" w:rsidP="00E0128A">
      <w:pPr>
        <w:rPr>
          <w:sz w:val="2"/>
          <w:szCs w:val="2"/>
        </w:rPr>
      </w:pPr>
    </w:p>
    <w:p w14:paraId="78B309F4" w14:textId="0791C92F" w:rsidR="00E0128A" w:rsidRPr="00E0128A" w:rsidRDefault="00E0128A" w:rsidP="00E0128A">
      <w:pPr>
        <w:rPr>
          <w:sz w:val="2"/>
          <w:szCs w:val="2"/>
        </w:rPr>
      </w:pPr>
    </w:p>
    <w:p w14:paraId="7EDFC725" w14:textId="69E7C3AF" w:rsidR="00E0128A" w:rsidRPr="00E0128A" w:rsidRDefault="00E0128A" w:rsidP="00E0128A">
      <w:pPr>
        <w:rPr>
          <w:sz w:val="2"/>
          <w:szCs w:val="2"/>
        </w:rPr>
      </w:pPr>
    </w:p>
    <w:p w14:paraId="7B4B0A7B" w14:textId="08DDFED5" w:rsidR="00E0128A" w:rsidRPr="00E0128A" w:rsidRDefault="00E0128A" w:rsidP="00E0128A">
      <w:pPr>
        <w:rPr>
          <w:sz w:val="2"/>
          <w:szCs w:val="2"/>
        </w:rPr>
      </w:pPr>
    </w:p>
    <w:p w14:paraId="4785E574" w14:textId="76C07631" w:rsidR="00E0128A" w:rsidRPr="00E0128A" w:rsidRDefault="00E0128A" w:rsidP="00E0128A">
      <w:pPr>
        <w:rPr>
          <w:sz w:val="2"/>
          <w:szCs w:val="2"/>
        </w:rPr>
      </w:pPr>
    </w:p>
    <w:p w14:paraId="50833AF3" w14:textId="55794D93" w:rsidR="00E0128A" w:rsidRPr="00E0128A" w:rsidRDefault="00E0128A" w:rsidP="00E0128A">
      <w:pPr>
        <w:rPr>
          <w:sz w:val="2"/>
          <w:szCs w:val="2"/>
        </w:rPr>
      </w:pPr>
    </w:p>
    <w:p w14:paraId="29A1DD51" w14:textId="41B428E5" w:rsidR="00E0128A" w:rsidRPr="00E0128A" w:rsidRDefault="00E0128A" w:rsidP="00E0128A">
      <w:pPr>
        <w:rPr>
          <w:sz w:val="2"/>
          <w:szCs w:val="2"/>
        </w:rPr>
      </w:pPr>
    </w:p>
    <w:p w14:paraId="3791A312" w14:textId="6929C71F" w:rsidR="00E0128A" w:rsidRPr="00E0128A" w:rsidRDefault="00E0128A" w:rsidP="00E0128A">
      <w:pPr>
        <w:rPr>
          <w:sz w:val="2"/>
          <w:szCs w:val="2"/>
        </w:rPr>
      </w:pPr>
    </w:p>
    <w:p w14:paraId="02C8EB73" w14:textId="70FD3F91" w:rsidR="00E0128A" w:rsidRPr="00E0128A" w:rsidRDefault="00E0128A" w:rsidP="00E0128A">
      <w:pPr>
        <w:rPr>
          <w:sz w:val="2"/>
          <w:szCs w:val="2"/>
        </w:rPr>
      </w:pPr>
    </w:p>
    <w:p w14:paraId="3E7C7EA3" w14:textId="4912FF6B" w:rsidR="00E0128A" w:rsidRPr="00E0128A" w:rsidRDefault="00E0128A" w:rsidP="00E0128A">
      <w:pPr>
        <w:rPr>
          <w:sz w:val="2"/>
          <w:szCs w:val="2"/>
        </w:rPr>
      </w:pPr>
    </w:p>
    <w:p w14:paraId="78DD7B4B" w14:textId="63CFDAC3" w:rsidR="00E0128A" w:rsidRPr="00E0128A" w:rsidRDefault="00E0128A" w:rsidP="00E0128A">
      <w:pPr>
        <w:rPr>
          <w:sz w:val="2"/>
          <w:szCs w:val="2"/>
        </w:rPr>
      </w:pPr>
    </w:p>
    <w:p w14:paraId="3808680C" w14:textId="358C5BD8" w:rsidR="00E0128A" w:rsidRPr="00E0128A" w:rsidRDefault="00E0128A" w:rsidP="00E0128A">
      <w:pPr>
        <w:rPr>
          <w:sz w:val="2"/>
          <w:szCs w:val="2"/>
        </w:rPr>
      </w:pPr>
    </w:p>
    <w:p w14:paraId="64AC2BE2" w14:textId="3C1C62B4" w:rsidR="00E0128A" w:rsidRPr="00E0128A" w:rsidRDefault="00E0128A" w:rsidP="00E0128A">
      <w:pPr>
        <w:rPr>
          <w:sz w:val="2"/>
          <w:szCs w:val="2"/>
        </w:rPr>
      </w:pPr>
    </w:p>
    <w:p w14:paraId="280378EC" w14:textId="2842ADEF" w:rsidR="00E0128A" w:rsidRPr="00E0128A" w:rsidRDefault="00E0128A" w:rsidP="00E0128A">
      <w:pPr>
        <w:rPr>
          <w:sz w:val="2"/>
          <w:szCs w:val="2"/>
        </w:rPr>
      </w:pPr>
    </w:p>
    <w:p w14:paraId="21176625" w14:textId="19B65563" w:rsidR="00E0128A" w:rsidRPr="00E0128A" w:rsidRDefault="00E0128A" w:rsidP="00E0128A">
      <w:pPr>
        <w:rPr>
          <w:sz w:val="2"/>
          <w:szCs w:val="2"/>
        </w:rPr>
      </w:pPr>
    </w:p>
    <w:p w14:paraId="02F6766F" w14:textId="442A2E08" w:rsidR="00E0128A" w:rsidRPr="00E0128A" w:rsidRDefault="00E0128A" w:rsidP="00E0128A">
      <w:pPr>
        <w:rPr>
          <w:sz w:val="2"/>
          <w:szCs w:val="2"/>
        </w:rPr>
      </w:pPr>
    </w:p>
    <w:p w14:paraId="2134BB1B" w14:textId="7EFACF40" w:rsidR="00E0128A" w:rsidRPr="00E0128A" w:rsidRDefault="00E0128A" w:rsidP="00E0128A">
      <w:pPr>
        <w:rPr>
          <w:sz w:val="2"/>
          <w:szCs w:val="2"/>
        </w:rPr>
      </w:pPr>
    </w:p>
    <w:p w14:paraId="76EDBF49" w14:textId="19D0493C" w:rsidR="00E0128A" w:rsidRPr="00E0128A" w:rsidRDefault="00E0128A" w:rsidP="00E0128A">
      <w:pPr>
        <w:rPr>
          <w:sz w:val="2"/>
          <w:szCs w:val="2"/>
        </w:rPr>
      </w:pPr>
    </w:p>
    <w:p w14:paraId="6696440F" w14:textId="2DBDD54F" w:rsidR="00E0128A" w:rsidRPr="00E0128A" w:rsidRDefault="00E0128A" w:rsidP="00E0128A">
      <w:pPr>
        <w:rPr>
          <w:sz w:val="2"/>
          <w:szCs w:val="2"/>
        </w:rPr>
      </w:pPr>
    </w:p>
    <w:p w14:paraId="66ACF3B7" w14:textId="140EA048" w:rsidR="00E0128A" w:rsidRPr="00E0128A" w:rsidRDefault="00E0128A" w:rsidP="00E0128A">
      <w:pPr>
        <w:rPr>
          <w:sz w:val="2"/>
          <w:szCs w:val="2"/>
        </w:rPr>
      </w:pPr>
    </w:p>
    <w:p w14:paraId="102793BF" w14:textId="595BB298" w:rsidR="00E0128A" w:rsidRPr="00E0128A" w:rsidRDefault="00E0128A" w:rsidP="00E0128A">
      <w:pPr>
        <w:rPr>
          <w:sz w:val="2"/>
          <w:szCs w:val="2"/>
        </w:rPr>
      </w:pPr>
    </w:p>
    <w:p w14:paraId="2DDF5181" w14:textId="6B4684FF" w:rsidR="00E0128A" w:rsidRPr="00E0128A" w:rsidRDefault="00E0128A" w:rsidP="00E0128A">
      <w:pPr>
        <w:rPr>
          <w:sz w:val="2"/>
          <w:szCs w:val="2"/>
        </w:rPr>
      </w:pPr>
    </w:p>
    <w:p w14:paraId="0B692140" w14:textId="5B2D5C68" w:rsidR="00E0128A" w:rsidRPr="00E0128A" w:rsidRDefault="00E0128A" w:rsidP="00E0128A">
      <w:pPr>
        <w:rPr>
          <w:sz w:val="2"/>
          <w:szCs w:val="2"/>
        </w:rPr>
      </w:pPr>
    </w:p>
    <w:p w14:paraId="763ED88C" w14:textId="640659BC" w:rsidR="00E0128A" w:rsidRPr="00E0128A" w:rsidRDefault="00E0128A" w:rsidP="00E0128A">
      <w:pPr>
        <w:rPr>
          <w:sz w:val="2"/>
          <w:szCs w:val="2"/>
        </w:rPr>
      </w:pPr>
    </w:p>
    <w:p w14:paraId="62AD6A45" w14:textId="31D2C544" w:rsidR="00E0128A" w:rsidRPr="00E0128A" w:rsidRDefault="00E0128A" w:rsidP="00E0128A">
      <w:pPr>
        <w:rPr>
          <w:sz w:val="2"/>
          <w:szCs w:val="2"/>
        </w:rPr>
      </w:pPr>
    </w:p>
    <w:p w14:paraId="7DE68044" w14:textId="0ED3A43F" w:rsidR="00E0128A" w:rsidRPr="00E0128A" w:rsidRDefault="00E0128A" w:rsidP="00E0128A">
      <w:pPr>
        <w:rPr>
          <w:sz w:val="2"/>
          <w:szCs w:val="2"/>
        </w:rPr>
      </w:pPr>
    </w:p>
    <w:p w14:paraId="6850BBF5" w14:textId="7C47933F" w:rsidR="00E0128A" w:rsidRPr="00E0128A" w:rsidRDefault="00E0128A" w:rsidP="00E0128A">
      <w:pPr>
        <w:rPr>
          <w:sz w:val="2"/>
          <w:szCs w:val="2"/>
        </w:rPr>
      </w:pPr>
    </w:p>
    <w:p w14:paraId="60E8D1A5" w14:textId="5EBF8739" w:rsidR="00E0128A" w:rsidRPr="00E0128A" w:rsidRDefault="00E0128A" w:rsidP="00E0128A">
      <w:pPr>
        <w:rPr>
          <w:sz w:val="2"/>
          <w:szCs w:val="2"/>
        </w:rPr>
      </w:pPr>
    </w:p>
    <w:p w14:paraId="74B37F34" w14:textId="2523E481" w:rsidR="00E0128A" w:rsidRPr="00E0128A" w:rsidRDefault="00E0128A" w:rsidP="00E0128A">
      <w:pPr>
        <w:rPr>
          <w:sz w:val="2"/>
          <w:szCs w:val="2"/>
        </w:rPr>
      </w:pPr>
    </w:p>
    <w:p w14:paraId="58CE8A09" w14:textId="566D5763" w:rsidR="00E0128A" w:rsidRPr="00E0128A" w:rsidRDefault="00E0128A" w:rsidP="00FB47B2">
      <w:pPr>
        <w:tabs>
          <w:tab w:val="left" w:pos="5130"/>
        </w:tabs>
        <w:rPr>
          <w:sz w:val="2"/>
          <w:szCs w:val="2"/>
        </w:rPr>
      </w:pPr>
    </w:p>
    <w:p w14:paraId="3B613099" w14:textId="1A9227B0" w:rsidR="00E0128A" w:rsidRPr="00E0128A" w:rsidRDefault="00E0128A" w:rsidP="00E0128A">
      <w:pPr>
        <w:rPr>
          <w:sz w:val="2"/>
          <w:szCs w:val="2"/>
        </w:rPr>
      </w:pPr>
    </w:p>
    <w:p w14:paraId="74095710" w14:textId="255DEFA2" w:rsidR="00E0128A" w:rsidRPr="00E0128A" w:rsidRDefault="00E0128A" w:rsidP="00E0128A">
      <w:pPr>
        <w:rPr>
          <w:sz w:val="2"/>
          <w:szCs w:val="2"/>
        </w:rPr>
      </w:pPr>
    </w:p>
    <w:p w14:paraId="1FBEE635" w14:textId="79923640" w:rsidR="00E0128A" w:rsidRPr="00E0128A" w:rsidRDefault="00E0128A" w:rsidP="00E0128A">
      <w:pPr>
        <w:rPr>
          <w:sz w:val="2"/>
          <w:szCs w:val="2"/>
        </w:rPr>
      </w:pPr>
    </w:p>
    <w:p w14:paraId="79381B86" w14:textId="7884E1A2" w:rsidR="00E0128A" w:rsidRPr="00E0128A" w:rsidRDefault="00E0128A" w:rsidP="00E0128A">
      <w:pPr>
        <w:rPr>
          <w:sz w:val="2"/>
          <w:szCs w:val="2"/>
        </w:rPr>
      </w:pPr>
    </w:p>
    <w:p w14:paraId="1CD0EABB" w14:textId="15C9CA8C" w:rsidR="00E0128A" w:rsidRPr="00E0128A" w:rsidRDefault="00E0128A" w:rsidP="00E0128A">
      <w:pPr>
        <w:rPr>
          <w:sz w:val="2"/>
          <w:szCs w:val="2"/>
        </w:rPr>
      </w:pPr>
    </w:p>
    <w:p w14:paraId="796C22B0" w14:textId="447BC53B" w:rsidR="00E0128A" w:rsidRPr="00E0128A" w:rsidRDefault="00E0128A" w:rsidP="00E0128A">
      <w:pPr>
        <w:rPr>
          <w:sz w:val="2"/>
          <w:szCs w:val="2"/>
        </w:rPr>
      </w:pPr>
    </w:p>
    <w:p w14:paraId="5B4A35AF" w14:textId="48FA5ED4" w:rsidR="00E0128A" w:rsidRPr="00E0128A" w:rsidRDefault="00E0128A" w:rsidP="00E0128A">
      <w:pPr>
        <w:rPr>
          <w:sz w:val="2"/>
          <w:szCs w:val="2"/>
        </w:rPr>
      </w:pPr>
    </w:p>
    <w:p w14:paraId="4814C634" w14:textId="600494E7" w:rsidR="00E0128A" w:rsidRPr="00E0128A" w:rsidRDefault="00E0128A" w:rsidP="00E0128A">
      <w:pPr>
        <w:rPr>
          <w:sz w:val="2"/>
          <w:szCs w:val="2"/>
        </w:rPr>
      </w:pPr>
    </w:p>
    <w:p w14:paraId="2AD13DDB" w14:textId="383ECF87" w:rsidR="00E0128A" w:rsidRPr="00E0128A" w:rsidRDefault="00E0128A" w:rsidP="00E0128A">
      <w:pPr>
        <w:rPr>
          <w:sz w:val="2"/>
          <w:szCs w:val="2"/>
        </w:rPr>
      </w:pPr>
    </w:p>
    <w:p w14:paraId="5CAC4722" w14:textId="5831BC11" w:rsidR="00E0128A" w:rsidRPr="00E0128A" w:rsidRDefault="00E0128A" w:rsidP="00E0128A">
      <w:pPr>
        <w:rPr>
          <w:sz w:val="2"/>
          <w:szCs w:val="2"/>
        </w:rPr>
      </w:pPr>
    </w:p>
    <w:p w14:paraId="0708B46B" w14:textId="73FE10FC" w:rsidR="00E0128A" w:rsidRPr="00E0128A" w:rsidRDefault="00E0128A" w:rsidP="00E0128A">
      <w:pPr>
        <w:rPr>
          <w:sz w:val="2"/>
          <w:szCs w:val="2"/>
        </w:rPr>
      </w:pPr>
    </w:p>
    <w:p w14:paraId="74DE8283" w14:textId="1741DC3F" w:rsidR="00E0128A" w:rsidRPr="00E0128A" w:rsidRDefault="00E0128A" w:rsidP="00E0128A">
      <w:pPr>
        <w:rPr>
          <w:sz w:val="2"/>
          <w:szCs w:val="2"/>
        </w:rPr>
      </w:pPr>
    </w:p>
    <w:p w14:paraId="54AB0BB7" w14:textId="40ED597A" w:rsidR="00E0128A" w:rsidRPr="00E0128A" w:rsidRDefault="00E0128A" w:rsidP="00E0128A">
      <w:pPr>
        <w:rPr>
          <w:sz w:val="2"/>
          <w:szCs w:val="2"/>
        </w:rPr>
      </w:pPr>
    </w:p>
    <w:p w14:paraId="6C8E69AB" w14:textId="2E78C8D9" w:rsidR="00E0128A" w:rsidRPr="00E0128A" w:rsidRDefault="00E0128A" w:rsidP="00E0128A">
      <w:pPr>
        <w:rPr>
          <w:sz w:val="2"/>
          <w:szCs w:val="2"/>
        </w:rPr>
      </w:pPr>
    </w:p>
    <w:p w14:paraId="6ABDECE5" w14:textId="1335F2A6" w:rsidR="00E0128A" w:rsidRPr="00E0128A" w:rsidRDefault="00E0128A" w:rsidP="00E0128A">
      <w:pPr>
        <w:rPr>
          <w:sz w:val="2"/>
          <w:szCs w:val="2"/>
        </w:rPr>
      </w:pPr>
    </w:p>
    <w:p w14:paraId="1D858E30" w14:textId="27AC8A6D" w:rsidR="00E0128A" w:rsidRPr="00E0128A" w:rsidRDefault="00E0128A" w:rsidP="00E0128A">
      <w:pPr>
        <w:rPr>
          <w:sz w:val="2"/>
          <w:szCs w:val="2"/>
        </w:rPr>
      </w:pPr>
    </w:p>
    <w:p w14:paraId="214750EA" w14:textId="47F7E844" w:rsidR="00E0128A" w:rsidRPr="00E0128A" w:rsidRDefault="00E0128A" w:rsidP="00E0128A">
      <w:pPr>
        <w:rPr>
          <w:sz w:val="2"/>
          <w:szCs w:val="2"/>
        </w:rPr>
      </w:pPr>
    </w:p>
    <w:p w14:paraId="0C964895" w14:textId="7C6B215D" w:rsidR="00E0128A" w:rsidRPr="00E0128A" w:rsidRDefault="00E0128A" w:rsidP="00E0128A">
      <w:pPr>
        <w:rPr>
          <w:sz w:val="2"/>
          <w:szCs w:val="2"/>
        </w:rPr>
      </w:pPr>
    </w:p>
    <w:p w14:paraId="34EBF78E" w14:textId="5B84C558" w:rsidR="00E0128A" w:rsidRPr="00E0128A" w:rsidRDefault="00E0128A" w:rsidP="00E0128A">
      <w:pPr>
        <w:rPr>
          <w:sz w:val="2"/>
          <w:szCs w:val="2"/>
        </w:rPr>
      </w:pPr>
    </w:p>
    <w:p w14:paraId="0F93BB1B" w14:textId="317DB122" w:rsidR="00E0128A" w:rsidRPr="00E0128A" w:rsidRDefault="00E0128A" w:rsidP="00E0128A">
      <w:pPr>
        <w:rPr>
          <w:sz w:val="2"/>
          <w:szCs w:val="2"/>
        </w:rPr>
      </w:pPr>
    </w:p>
    <w:p w14:paraId="3E013347" w14:textId="4F190109" w:rsidR="00E0128A" w:rsidRPr="00E0128A" w:rsidRDefault="00E0128A" w:rsidP="00E0128A">
      <w:pPr>
        <w:rPr>
          <w:sz w:val="2"/>
          <w:szCs w:val="2"/>
        </w:rPr>
      </w:pPr>
    </w:p>
    <w:p w14:paraId="0D4992BC" w14:textId="5A8EEF51" w:rsidR="00E0128A" w:rsidRPr="00E0128A" w:rsidRDefault="00E0128A" w:rsidP="00E0128A">
      <w:pPr>
        <w:rPr>
          <w:sz w:val="2"/>
          <w:szCs w:val="2"/>
        </w:rPr>
      </w:pPr>
    </w:p>
    <w:p w14:paraId="387FD908" w14:textId="6EFC0B23" w:rsidR="00E0128A" w:rsidRPr="00E0128A" w:rsidRDefault="00AC21F4" w:rsidP="00AC21F4">
      <w:pPr>
        <w:tabs>
          <w:tab w:val="left" w:pos="484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BDBAB79" w14:textId="254E14A7" w:rsidR="00E0128A" w:rsidRPr="00E0128A" w:rsidRDefault="00E0128A" w:rsidP="00E0128A">
      <w:pPr>
        <w:rPr>
          <w:sz w:val="2"/>
          <w:szCs w:val="2"/>
        </w:rPr>
      </w:pPr>
    </w:p>
    <w:p w14:paraId="3F7B2063" w14:textId="71964802" w:rsidR="00E0128A" w:rsidRPr="00E0128A" w:rsidRDefault="00E0128A" w:rsidP="00E0128A">
      <w:pPr>
        <w:rPr>
          <w:sz w:val="2"/>
          <w:szCs w:val="2"/>
        </w:rPr>
      </w:pPr>
    </w:p>
    <w:p w14:paraId="2D5570F6" w14:textId="41DB4723" w:rsidR="00E0128A" w:rsidRPr="00E0128A" w:rsidRDefault="00E0128A" w:rsidP="00E0128A">
      <w:pPr>
        <w:rPr>
          <w:sz w:val="2"/>
          <w:szCs w:val="2"/>
        </w:rPr>
      </w:pPr>
    </w:p>
    <w:p w14:paraId="113090DB" w14:textId="77A39F1D" w:rsidR="00E0128A" w:rsidRPr="00E0128A" w:rsidRDefault="00E0128A" w:rsidP="00CB4282">
      <w:pPr>
        <w:tabs>
          <w:tab w:val="left" w:pos="5055"/>
        </w:tabs>
        <w:rPr>
          <w:sz w:val="2"/>
          <w:szCs w:val="2"/>
        </w:rPr>
      </w:pPr>
    </w:p>
    <w:p w14:paraId="0553911E" w14:textId="71F2EA50" w:rsidR="00E0128A" w:rsidRPr="00E0128A" w:rsidRDefault="00E0128A" w:rsidP="00E0128A">
      <w:pPr>
        <w:rPr>
          <w:sz w:val="2"/>
          <w:szCs w:val="2"/>
        </w:rPr>
      </w:pPr>
    </w:p>
    <w:p w14:paraId="0F13E4AB" w14:textId="0938334A" w:rsidR="00E0128A" w:rsidRPr="00E0128A" w:rsidRDefault="00E0128A" w:rsidP="00E0128A">
      <w:pPr>
        <w:rPr>
          <w:sz w:val="2"/>
          <w:szCs w:val="2"/>
        </w:rPr>
      </w:pPr>
    </w:p>
    <w:p w14:paraId="4C145614" w14:textId="43371FF2" w:rsidR="00E0128A" w:rsidRPr="00E0128A" w:rsidRDefault="00E0128A" w:rsidP="00E0128A">
      <w:pPr>
        <w:rPr>
          <w:sz w:val="2"/>
          <w:szCs w:val="2"/>
        </w:rPr>
      </w:pPr>
    </w:p>
    <w:p w14:paraId="34D16939" w14:textId="60BE6F2B" w:rsidR="00E0128A" w:rsidRPr="00E0128A" w:rsidRDefault="00E0128A" w:rsidP="00E0128A">
      <w:pPr>
        <w:rPr>
          <w:sz w:val="2"/>
          <w:szCs w:val="2"/>
        </w:rPr>
      </w:pPr>
    </w:p>
    <w:p w14:paraId="04BBBF0F" w14:textId="319D4E49" w:rsidR="00E0128A" w:rsidRPr="00E0128A" w:rsidRDefault="00E0128A" w:rsidP="00E0128A">
      <w:pPr>
        <w:rPr>
          <w:sz w:val="2"/>
          <w:szCs w:val="2"/>
        </w:rPr>
      </w:pPr>
    </w:p>
    <w:p w14:paraId="00BC4EDA" w14:textId="5329BCD6" w:rsidR="00E0128A" w:rsidRPr="00E0128A" w:rsidRDefault="00E0128A" w:rsidP="00E0128A">
      <w:pPr>
        <w:rPr>
          <w:sz w:val="2"/>
          <w:szCs w:val="2"/>
        </w:rPr>
      </w:pPr>
    </w:p>
    <w:p w14:paraId="033E4E11" w14:textId="08458579" w:rsidR="00E0128A" w:rsidRPr="00E0128A" w:rsidRDefault="00E0128A" w:rsidP="00E0128A">
      <w:pPr>
        <w:rPr>
          <w:sz w:val="2"/>
          <w:szCs w:val="2"/>
        </w:rPr>
      </w:pPr>
    </w:p>
    <w:p w14:paraId="6E1E1546" w14:textId="1323169C" w:rsidR="00E0128A" w:rsidRPr="00E0128A" w:rsidRDefault="00E0128A" w:rsidP="00E0128A">
      <w:pPr>
        <w:rPr>
          <w:sz w:val="2"/>
          <w:szCs w:val="2"/>
        </w:rPr>
      </w:pPr>
    </w:p>
    <w:p w14:paraId="44271080" w14:textId="29B0D053" w:rsidR="00E0128A" w:rsidRPr="00E0128A" w:rsidRDefault="00E0128A" w:rsidP="00E0128A">
      <w:pPr>
        <w:rPr>
          <w:sz w:val="2"/>
          <w:szCs w:val="2"/>
        </w:rPr>
      </w:pPr>
    </w:p>
    <w:p w14:paraId="7F34C11D" w14:textId="25E161E2" w:rsidR="00E0128A" w:rsidRPr="00E0128A" w:rsidRDefault="00E0128A" w:rsidP="00E0128A">
      <w:pPr>
        <w:rPr>
          <w:sz w:val="2"/>
          <w:szCs w:val="2"/>
        </w:rPr>
      </w:pPr>
    </w:p>
    <w:p w14:paraId="5274E7C1" w14:textId="69EBA9FB" w:rsidR="00E0128A" w:rsidRPr="00E0128A" w:rsidRDefault="00E0128A" w:rsidP="00E0128A">
      <w:pPr>
        <w:rPr>
          <w:sz w:val="2"/>
          <w:szCs w:val="2"/>
        </w:rPr>
      </w:pPr>
    </w:p>
    <w:p w14:paraId="10E4FE58" w14:textId="3BFE289F" w:rsidR="00E0128A" w:rsidRPr="00E0128A" w:rsidRDefault="00E0128A" w:rsidP="00E0128A">
      <w:pPr>
        <w:rPr>
          <w:sz w:val="2"/>
          <w:szCs w:val="2"/>
        </w:rPr>
      </w:pPr>
    </w:p>
    <w:p w14:paraId="20692D83" w14:textId="7E03B495" w:rsidR="00E0128A" w:rsidRPr="00E0128A" w:rsidRDefault="00E0128A" w:rsidP="00E0128A">
      <w:pPr>
        <w:rPr>
          <w:sz w:val="2"/>
          <w:szCs w:val="2"/>
        </w:rPr>
      </w:pPr>
    </w:p>
    <w:p w14:paraId="6F33A898" w14:textId="2BD7C1C9" w:rsidR="00E0128A" w:rsidRPr="00E0128A" w:rsidRDefault="00E0128A" w:rsidP="00E0128A">
      <w:pPr>
        <w:rPr>
          <w:sz w:val="2"/>
          <w:szCs w:val="2"/>
        </w:rPr>
      </w:pPr>
    </w:p>
    <w:p w14:paraId="0F320B86" w14:textId="0DF0BC72" w:rsidR="00E0128A" w:rsidRPr="00E0128A" w:rsidRDefault="00E0128A" w:rsidP="00E0128A">
      <w:pPr>
        <w:rPr>
          <w:sz w:val="2"/>
          <w:szCs w:val="2"/>
        </w:rPr>
      </w:pPr>
    </w:p>
    <w:p w14:paraId="677A0DB2" w14:textId="506C4CEA" w:rsidR="00E0128A" w:rsidRPr="00E0128A" w:rsidRDefault="00E0128A" w:rsidP="00E0128A">
      <w:pPr>
        <w:rPr>
          <w:sz w:val="2"/>
          <w:szCs w:val="2"/>
        </w:rPr>
      </w:pPr>
    </w:p>
    <w:p w14:paraId="65CF9262" w14:textId="672FB096" w:rsidR="00E0128A" w:rsidRPr="00E0128A" w:rsidRDefault="00E0128A" w:rsidP="00E0128A">
      <w:pPr>
        <w:rPr>
          <w:sz w:val="2"/>
          <w:szCs w:val="2"/>
        </w:rPr>
      </w:pPr>
    </w:p>
    <w:p w14:paraId="2B96556B" w14:textId="4157A511" w:rsidR="00E0128A" w:rsidRPr="00E0128A" w:rsidRDefault="00E0128A" w:rsidP="00E0128A">
      <w:pPr>
        <w:rPr>
          <w:sz w:val="2"/>
          <w:szCs w:val="2"/>
        </w:rPr>
      </w:pPr>
    </w:p>
    <w:p w14:paraId="5A6443AF" w14:textId="5385677D" w:rsidR="00E0128A" w:rsidRPr="00E0128A" w:rsidRDefault="00E0128A" w:rsidP="00E0128A">
      <w:pPr>
        <w:rPr>
          <w:sz w:val="2"/>
          <w:szCs w:val="2"/>
        </w:rPr>
      </w:pPr>
    </w:p>
    <w:p w14:paraId="3FE01B39" w14:textId="13813A5E" w:rsidR="00E0128A" w:rsidRPr="00E0128A" w:rsidRDefault="00E0128A" w:rsidP="00E0128A">
      <w:pPr>
        <w:rPr>
          <w:sz w:val="2"/>
          <w:szCs w:val="2"/>
        </w:rPr>
      </w:pPr>
    </w:p>
    <w:p w14:paraId="5FA8E7C3" w14:textId="6DD005D8" w:rsidR="00E0128A" w:rsidRPr="00E0128A" w:rsidRDefault="00E0128A" w:rsidP="00E0128A">
      <w:pPr>
        <w:rPr>
          <w:sz w:val="2"/>
          <w:szCs w:val="2"/>
        </w:rPr>
      </w:pPr>
    </w:p>
    <w:p w14:paraId="607D1FC9" w14:textId="3B3946A6" w:rsidR="00E0128A" w:rsidRPr="00E0128A" w:rsidRDefault="00E0128A" w:rsidP="00E0128A">
      <w:pPr>
        <w:rPr>
          <w:sz w:val="2"/>
          <w:szCs w:val="2"/>
        </w:rPr>
      </w:pPr>
    </w:p>
    <w:p w14:paraId="1F5825F9" w14:textId="13B588DE" w:rsidR="00E0128A" w:rsidRPr="00E0128A" w:rsidRDefault="00E0128A" w:rsidP="00E0128A">
      <w:pPr>
        <w:rPr>
          <w:sz w:val="2"/>
          <w:szCs w:val="2"/>
        </w:rPr>
      </w:pPr>
    </w:p>
    <w:p w14:paraId="36506419" w14:textId="451CD671" w:rsidR="00E0128A" w:rsidRPr="00E0128A" w:rsidRDefault="00E0128A" w:rsidP="00E0128A">
      <w:pPr>
        <w:rPr>
          <w:sz w:val="2"/>
          <w:szCs w:val="2"/>
        </w:rPr>
      </w:pPr>
    </w:p>
    <w:p w14:paraId="7E5B9233" w14:textId="1A04B6F9" w:rsidR="00E0128A" w:rsidRPr="00E0128A" w:rsidRDefault="00E0128A" w:rsidP="00E0128A">
      <w:pPr>
        <w:rPr>
          <w:sz w:val="2"/>
          <w:szCs w:val="2"/>
        </w:rPr>
      </w:pPr>
    </w:p>
    <w:p w14:paraId="41EC3F74" w14:textId="1F4B2C8B" w:rsidR="00E0128A" w:rsidRPr="00E0128A" w:rsidRDefault="00E0128A" w:rsidP="00E0128A">
      <w:pPr>
        <w:rPr>
          <w:sz w:val="2"/>
          <w:szCs w:val="2"/>
        </w:rPr>
      </w:pPr>
    </w:p>
    <w:p w14:paraId="21F89D73" w14:textId="59BD0D28" w:rsidR="00E0128A" w:rsidRPr="00E0128A" w:rsidRDefault="00E0128A" w:rsidP="00E0128A">
      <w:pPr>
        <w:rPr>
          <w:sz w:val="2"/>
          <w:szCs w:val="2"/>
        </w:rPr>
      </w:pPr>
    </w:p>
    <w:p w14:paraId="44AEA334" w14:textId="7AB7DC67" w:rsidR="00E0128A" w:rsidRPr="00E0128A" w:rsidRDefault="00E0128A" w:rsidP="00E0128A">
      <w:pPr>
        <w:rPr>
          <w:sz w:val="2"/>
          <w:szCs w:val="2"/>
        </w:rPr>
      </w:pPr>
    </w:p>
    <w:p w14:paraId="7A8F4570" w14:textId="6567DAC9" w:rsidR="00E0128A" w:rsidRPr="00E0128A" w:rsidRDefault="00E0128A" w:rsidP="00E0128A">
      <w:pPr>
        <w:rPr>
          <w:sz w:val="2"/>
          <w:szCs w:val="2"/>
        </w:rPr>
      </w:pPr>
    </w:p>
    <w:p w14:paraId="5C415006" w14:textId="50A7CB73" w:rsidR="00E0128A" w:rsidRPr="00E0128A" w:rsidRDefault="00E0128A" w:rsidP="00E0128A">
      <w:pPr>
        <w:rPr>
          <w:sz w:val="2"/>
          <w:szCs w:val="2"/>
        </w:rPr>
      </w:pPr>
    </w:p>
    <w:p w14:paraId="5034C960" w14:textId="141E5679" w:rsidR="00E0128A" w:rsidRPr="00E0128A" w:rsidRDefault="00E0128A" w:rsidP="00E0128A">
      <w:pPr>
        <w:rPr>
          <w:sz w:val="2"/>
          <w:szCs w:val="2"/>
        </w:rPr>
      </w:pPr>
    </w:p>
    <w:p w14:paraId="6AE81754" w14:textId="64D3D445" w:rsidR="00E0128A" w:rsidRPr="00E0128A" w:rsidRDefault="00E0128A" w:rsidP="00E0128A">
      <w:pPr>
        <w:rPr>
          <w:sz w:val="2"/>
          <w:szCs w:val="2"/>
        </w:rPr>
      </w:pPr>
    </w:p>
    <w:p w14:paraId="1603D308" w14:textId="2BC39C72" w:rsidR="00E0128A" w:rsidRPr="00E0128A" w:rsidRDefault="00E0128A" w:rsidP="00E0128A">
      <w:pPr>
        <w:rPr>
          <w:sz w:val="2"/>
          <w:szCs w:val="2"/>
        </w:rPr>
      </w:pPr>
    </w:p>
    <w:p w14:paraId="0A558048" w14:textId="0D270CD9" w:rsidR="00E0128A" w:rsidRPr="00E0128A" w:rsidRDefault="00E0128A" w:rsidP="00E0128A">
      <w:pPr>
        <w:rPr>
          <w:sz w:val="2"/>
          <w:szCs w:val="2"/>
        </w:rPr>
      </w:pPr>
    </w:p>
    <w:p w14:paraId="2E248746" w14:textId="4A6642E0" w:rsidR="00E0128A" w:rsidRPr="00E0128A" w:rsidRDefault="00E0128A" w:rsidP="00E0128A">
      <w:pPr>
        <w:rPr>
          <w:sz w:val="2"/>
          <w:szCs w:val="2"/>
        </w:rPr>
      </w:pPr>
    </w:p>
    <w:p w14:paraId="502058ED" w14:textId="040055DE" w:rsidR="00E0128A" w:rsidRPr="00E0128A" w:rsidRDefault="00E0128A" w:rsidP="00E0128A">
      <w:pPr>
        <w:rPr>
          <w:sz w:val="2"/>
          <w:szCs w:val="2"/>
        </w:rPr>
      </w:pPr>
    </w:p>
    <w:p w14:paraId="656C9D2B" w14:textId="12D66A91" w:rsidR="00E0128A" w:rsidRPr="00E0128A" w:rsidRDefault="00E0128A" w:rsidP="00AC21F4">
      <w:pPr>
        <w:rPr>
          <w:sz w:val="2"/>
          <w:szCs w:val="2"/>
        </w:rPr>
      </w:pPr>
    </w:p>
    <w:p w14:paraId="46C2FE63" w14:textId="41A60145" w:rsidR="00E0128A" w:rsidRPr="00E0128A" w:rsidRDefault="00E0128A" w:rsidP="00E0128A">
      <w:pPr>
        <w:rPr>
          <w:sz w:val="2"/>
          <w:szCs w:val="2"/>
        </w:rPr>
      </w:pPr>
    </w:p>
    <w:p w14:paraId="188B7DB9" w14:textId="3A62EAE3" w:rsidR="00E0128A" w:rsidRPr="00E0128A" w:rsidRDefault="00E0128A" w:rsidP="00E0128A">
      <w:pPr>
        <w:rPr>
          <w:sz w:val="2"/>
          <w:szCs w:val="2"/>
        </w:rPr>
      </w:pPr>
    </w:p>
    <w:p w14:paraId="7FD9E7A5" w14:textId="65989555" w:rsidR="00E0128A" w:rsidRPr="00E0128A" w:rsidRDefault="00E0128A" w:rsidP="00E0128A">
      <w:pPr>
        <w:rPr>
          <w:sz w:val="2"/>
          <w:szCs w:val="2"/>
        </w:rPr>
      </w:pPr>
    </w:p>
    <w:p w14:paraId="29A5C967" w14:textId="582C40FE" w:rsidR="00E0128A" w:rsidRPr="00E0128A" w:rsidRDefault="00E0128A" w:rsidP="00E0128A">
      <w:pPr>
        <w:rPr>
          <w:sz w:val="2"/>
          <w:szCs w:val="2"/>
        </w:rPr>
      </w:pPr>
    </w:p>
    <w:p w14:paraId="34C6428A" w14:textId="34F3820C" w:rsidR="00E0128A" w:rsidRPr="00E0128A" w:rsidRDefault="00E0128A" w:rsidP="00E0128A">
      <w:pPr>
        <w:rPr>
          <w:sz w:val="2"/>
          <w:szCs w:val="2"/>
        </w:rPr>
      </w:pPr>
    </w:p>
    <w:p w14:paraId="7CD0DEFF" w14:textId="7407D844" w:rsidR="00E0128A" w:rsidRPr="00E0128A" w:rsidRDefault="00E0128A" w:rsidP="00E0128A">
      <w:pPr>
        <w:rPr>
          <w:sz w:val="2"/>
          <w:szCs w:val="2"/>
        </w:rPr>
      </w:pPr>
    </w:p>
    <w:p w14:paraId="6C009DD0" w14:textId="6EB3312A" w:rsidR="00E0128A" w:rsidRPr="00E0128A" w:rsidRDefault="00E0128A" w:rsidP="00E0128A">
      <w:pPr>
        <w:rPr>
          <w:sz w:val="2"/>
          <w:szCs w:val="2"/>
        </w:rPr>
      </w:pPr>
    </w:p>
    <w:p w14:paraId="6B721B28" w14:textId="1388B3F6" w:rsidR="00E0128A" w:rsidRPr="00E0128A" w:rsidRDefault="00E0128A" w:rsidP="00E0128A">
      <w:pPr>
        <w:rPr>
          <w:sz w:val="2"/>
          <w:szCs w:val="2"/>
        </w:rPr>
      </w:pPr>
    </w:p>
    <w:p w14:paraId="7E6CA387" w14:textId="28CA76F8" w:rsidR="00E0128A" w:rsidRPr="00E0128A" w:rsidRDefault="00E0128A" w:rsidP="00E0128A">
      <w:pPr>
        <w:rPr>
          <w:sz w:val="2"/>
          <w:szCs w:val="2"/>
        </w:rPr>
      </w:pPr>
    </w:p>
    <w:p w14:paraId="7A42C48F" w14:textId="6E7B9230" w:rsidR="00E0128A" w:rsidRPr="00E0128A" w:rsidRDefault="00E0128A" w:rsidP="00E0128A">
      <w:pPr>
        <w:rPr>
          <w:sz w:val="2"/>
          <w:szCs w:val="2"/>
        </w:rPr>
      </w:pPr>
    </w:p>
    <w:p w14:paraId="15A43F8A" w14:textId="59264D99" w:rsidR="00E0128A" w:rsidRPr="00E0128A" w:rsidRDefault="00E0128A" w:rsidP="00E0128A">
      <w:pPr>
        <w:rPr>
          <w:sz w:val="2"/>
          <w:szCs w:val="2"/>
        </w:rPr>
      </w:pPr>
    </w:p>
    <w:p w14:paraId="2D7BD6D3" w14:textId="02ED3A3E" w:rsidR="00E0128A" w:rsidRPr="00E0128A" w:rsidRDefault="00E0128A" w:rsidP="00E0128A">
      <w:pPr>
        <w:rPr>
          <w:sz w:val="2"/>
          <w:szCs w:val="2"/>
        </w:rPr>
      </w:pPr>
    </w:p>
    <w:p w14:paraId="61E00AFA" w14:textId="6B120A56" w:rsidR="00E0128A" w:rsidRPr="00E0128A" w:rsidRDefault="00E0128A" w:rsidP="00E0128A">
      <w:pPr>
        <w:rPr>
          <w:sz w:val="2"/>
          <w:szCs w:val="2"/>
        </w:rPr>
      </w:pPr>
    </w:p>
    <w:p w14:paraId="2E237D34" w14:textId="22870664" w:rsidR="00E0128A" w:rsidRPr="00E0128A" w:rsidRDefault="00E0128A" w:rsidP="00E0128A">
      <w:pPr>
        <w:rPr>
          <w:sz w:val="2"/>
          <w:szCs w:val="2"/>
        </w:rPr>
      </w:pPr>
    </w:p>
    <w:p w14:paraId="310CDD48" w14:textId="5591DA69" w:rsidR="00E0128A" w:rsidRPr="00E0128A" w:rsidRDefault="00E0128A" w:rsidP="00E0128A">
      <w:pPr>
        <w:rPr>
          <w:sz w:val="2"/>
          <w:szCs w:val="2"/>
        </w:rPr>
      </w:pPr>
    </w:p>
    <w:p w14:paraId="5774E461" w14:textId="3A6A4F34" w:rsidR="00E0128A" w:rsidRPr="00E0128A" w:rsidRDefault="00E0128A" w:rsidP="00E0128A">
      <w:pPr>
        <w:rPr>
          <w:sz w:val="2"/>
          <w:szCs w:val="2"/>
        </w:rPr>
      </w:pPr>
    </w:p>
    <w:p w14:paraId="1B6D624C" w14:textId="4E60C05F" w:rsidR="00E0128A" w:rsidRPr="00E0128A" w:rsidRDefault="00E0128A" w:rsidP="00E0128A">
      <w:pPr>
        <w:rPr>
          <w:sz w:val="2"/>
          <w:szCs w:val="2"/>
        </w:rPr>
      </w:pPr>
    </w:p>
    <w:p w14:paraId="70C0D047" w14:textId="300336D8" w:rsidR="00E0128A" w:rsidRPr="00E0128A" w:rsidRDefault="00E0128A" w:rsidP="00E0128A">
      <w:pPr>
        <w:rPr>
          <w:sz w:val="2"/>
          <w:szCs w:val="2"/>
        </w:rPr>
      </w:pPr>
    </w:p>
    <w:p w14:paraId="065BCA79" w14:textId="0A733ACF" w:rsidR="00E0128A" w:rsidRPr="00E0128A" w:rsidRDefault="00E0128A" w:rsidP="00E0128A">
      <w:pPr>
        <w:rPr>
          <w:sz w:val="2"/>
          <w:szCs w:val="2"/>
        </w:rPr>
      </w:pPr>
    </w:p>
    <w:p w14:paraId="01A3C92E" w14:textId="0369A31C" w:rsidR="00E0128A" w:rsidRPr="00E0128A" w:rsidRDefault="00E0128A" w:rsidP="00E0128A">
      <w:pPr>
        <w:rPr>
          <w:sz w:val="2"/>
          <w:szCs w:val="2"/>
        </w:rPr>
      </w:pPr>
    </w:p>
    <w:p w14:paraId="06A321E6" w14:textId="3B58206C" w:rsidR="00E0128A" w:rsidRPr="00E0128A" w:rsidRDefault="00E0128A" w:rsidP="00E0128A">
      <w:pPr>
        <w:rPr>
          <w:sz w:val="2"/>
          <w:szCs w:val="2"/>
        </w:rPr>
      </w:pPr>
    </w:p>
    <w:p w14:paraId="3EE09BB7" w14:textId="49C280A4" w:rsidR="00E0128A" w:rsidRPr="00E0128A" w:rsidRDefault="00E0128A" w:rsidP="00E0128A">
      <w:pPr>
        <w:rPr>
          <w:sz w:val="2"/>
          <w:szCs w:val="2"/>
        </w:rPr>
      </w:pPr>
    </w:p>
    <w:p w14:paraId="45CDE028" w14:textId="4FA6FD98" w:rsidR="00E0128A" w:rsidRPr="00E0128A" w:rsidRDefault="00FB47B2" w:rsidP="00FB47B2">
      <w:pPr>
        <w:tabs>
          <w:tab w:val="left" w:pos="802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7F1BE3D" w14:textId="001C02CE" w:rsidR="00E0128A" w:rsidRPr="00E0128A" w:rsidRDefault="00E0128A" w:rsidP="00E0128A">
      <w:pPr>
        <w:rPr>
          <w:sz w:val="2"/>
          <w:szCs w:val="2"/>
        </w:rPr>
      </w:pPr>
    </w:p>
    <w:p w14:paraId="4DA447BE" w14:textId="326112A0" w:rsidR="00E0128A" w:rsidRPr="00E0128A" w:rsidRDefault="00E0128A" w:rsidP="00E0128A">
      <w:pPr>
        <w:rPr>
          <w:sz w:val="2"/>
          <w:szCs w:val="2"/>
        </w:rPr>
      </w:pPr>
    </w:p>
    <w:p w14:paraId="51145ABE" w14:textId="14EA03F7" w:rsidR="00E0128A" w:rsidRPr="00E0128A" w:rsidRDefault="00E0128A" w:rsidP="00E0128A">
      <w:pPr>
        <w:rPr>
          <w:sz w:val="2"/>
          <w:szCs w:val="2"/>
        </w:rPr>
      </w:pPr>
    </w:p>
    <w:p w14:paraId="70A6E582" w14:textId="4DBF90B4" w:rsidR="00E0128A" w:rsidRPr="00E0128A" w:rsidRDefault="00E0128A" w:rsidP="00E0128A">
      <w:pPr>
        <w:rPr>
          <w:sz w:val="2"/>
          <w:szCs w:val="2"/>
        </w:rPr>
      </w:pPr>
    </w:p>
    <w:p w14:paraId="491F398F" w14:textId="4DEFF991" w:rsidR="00E0128A" w:rsidRPr="00E0128A" w:rsidRDefault="00E0128A" w:rsidP="00E0128A">
      <w:pPr>
        <w:rPr>
          <w:sz w:val="2"/>
          <w:szCs w:val="2"/>
        </w:rPr>
      </w:pPr>
    </w:p>
    <w:p w14:paraId="0A46089F" w14:textId="3BC5602D" w:rsidR="00E0128A" w:rsidRPr="00E0128A" w:rsidRDefault="00E0128A" w:rsidP="00E0128A">
      <w:pPr>
        <w:rPr>
          <w:sz w:val="2"/>
          <w:szCs w:val="2"/>
        </w:rPr>
      </w:pPr>
    </w:p>
    <w:p w14:paraId="1E0782D4" w14:textId="2132C8BF" w:rsidR="00E0128A" w:rsidRPr="00E0128A" w:rsidRDefault="00E0128A" w:rsidP="00E0128A">
      <w:pPr>
        <w:rPr>
          <w:sz w:val="2"/>
          <w:szCs w:val="2"/>
        </w:rPr>
      </w:pPr>
    </w:p>
    <w:p w14:paraId="344C1709" w14:textId="661C9154" w:rsidR="00E0128A" w:rsidRPr="00E0128A" w:rsidRDefault="00E0128A" w:rsidP="00E0128A">
      <w:pPr>
        <w:rPr>
          <w:sz w:val="2"/>
          <w:szCs w:val="2"/>
        </w:rPr>
      </w:pPr>
    </w:p>
    <w:p w14:paraId="71003448" w14:textId="2FE29628" w:rsidR="00E0128A" w:rsidRPr="00E0128A" w:rsidRDefault="00E0128A" w:rsidP="00E0128A">
      <w:pPr>
        <w:rPr>
          <w:sz w:val="2"/>
          <w:szCs w:val="2"/>
        </w:rPr>
      </w:pPr>
    </w:p>
    <w:p w14:paraId="22A75ADE" w14:textId="0955C46D" w:rsidR="00E0128A" w:rsidRPr="00E0128A" w:rsidRDefault="00E0128A" w:rsidP="00E0128A">
      <w:pPr>
        <w:rPr>
          <w:sz w:val="2"/>
          <w:szCs w:val="2"/>
        </w:rPr>
      </w:pPr>
    </w:p>
    <w:p w14:paraId="37E513CD" w14:textId="4B0F601C" w:rsidR="00E0128A" w:rsidRPr="00E0128A" w:rsidRDefault="00E0128A" w:rsidP="004E1AAB">
      <w:pPr>
        <w:tabs>
          <w:tab w:val="left" w:pos="4635"/>
        </w:tabs>
        <w:rPr>
          <w:sz w:val="2"/>
          <w:szCs w:val="2"/>
        </w:rPr>
      </w:pPr>
    </w:p>
    <w:p w14:paraId="20A9C1AB" w14:textId="2B777AF0" w:rsidR="00E0128A" w:rsidRPr="00E0128A" w:rsidRDefault="00E0128A" w:rsidP="00E0128A">
      <w:pPr>
        <w:rPr>
          <w:sz w:val="2"/>
          <w:szCs w:val="2"/>
        </w:rPr>
      </w:pPr>
    </w:p>
    <w:p w14:paraId="0A6ED859" w14:textId="7C4241EC" w:rsidR="00E0128A" w:rsidRPr="00E0128A" w:rsidRDefault="00E0128A" w:rsidP="00AC21F4">
      <w:pPr>
        <w:tabs>
          <w:tab w:val="left" w:pos="6255"/>
        </w:tabs>
        <w:rPr>
          <w:sz w:val="2"/>
          <w:szCs w:val="2"/>
        </w:rPr>
      </w:pPr>
    </w:p>
    <w:p w14:paraId="011A60FE" w14:textId="6C07AF70" w:rsidR="00E0128A" w:rsidRPr="00E0128A" w:rsidRDefault="00E0128A" w:rsidP="00E0128A">
      <w:pPr>
        <w:rPr>
          <w:sz w:val="2"/>
          <w:szCs w:val="2"/>
        </w:rPr>
      </w:pPr>
    </w:p>
    <w:p w14:paraId="7DE23A3F" w14:textId="6AE1711B" w:rsidR="00E0128A" w:rsidRPr="00E0128A" w:rsidRDefault="00E0128A" w:rsidP="00E0128A">
      <w:pPr>
        <w:rPr>
          <w:sz w:val="2"/>
          <w:szCs w:val="2"/>
        </w:rPr>
      </w:pPr>
    </w:p>
    <w:p w14:paraId="552CECCF" w14:textId="37859B7D" w:rsidR="00E0128A" w:rsidRPr="00E0128A" w:rsidRDefault="00E0128A" w:rsidP="00E0128A">
      <w:pPr>
        <w:rPr>
          <w:sz w:val="2"/>
          <w:szCs w:val="2"/>
        </w:rPr>
      </w:pPr>
    </w:p>
    <w:p w14:paraId="1BAADF88" w14:textId="054E2513" w:rsidR="00E0128A" w:rsidRPr="00E0128A" w:rsidRDefault="00E0128A" w:rsidP="00E0128A">
      <w:pPr>
        <w:rPr>
          <w:sz w:val="2"/>
          <w:szCs w:val="2"/>
        </w:rPr>
      </w:pPr>
    </w:p>
    <w:p w14:paraId="21F0F404" w14:textId="33CDF414" w:rsidR="00E0128A" w:rsidRPr="00E0128A" w:rsidRDefault="00E0128A" w:rsidP="00E0128A">
      <w:pPr>
        <w:rPr>
          <w:sz w:val="2"/>
          <w:szCs w:val="2"/>
        </w:rPr>
      </w:pPr>
    </w:p>
    <w:p w14:paraId="7F1966B3" w14:textId="0C85CD27" w:rsidR="00E0128A" w:rsidRPr="00E0128A" w:rsidRDefault="00E0128A" w:rsidP="00E0128A">
      <w:pPr>
        <w:rPr>
          <w:sz w:val="2"/>
          <w:szCs w:val="2"/>
        </w:rPr>
      </w:pPr>
    </w:p>
    <w:p w14:paraId="041C08D8" w14:textId="428BF85F" w:rsidR="00E0128A" w:rsidRPr="00E0128A" w:rsidRDefault="00E0128A" w:rsidP="00E0128A">
      <w:pPr>
        <w:rPr>
          <w:sz w:val="2"/>
          <w:szCs w:val="2"/>
        </w:rPr>
      </w:pPr>
    </w:p>
    <w:p w14:paraId="28989503" w14:textId="2DDE6F92" w:rsidR="00E0128A" w:rsidRPr="00E0128A" w:rsidRDefault="00E0128A" w:rsidP="00E0128A">
      <w:pPr>
        <w:tabs>
          <w:tab w:val="left" w:pos="5138"/>
        </w:tabs>
        <w:rPr>
          <w:sz w:val="2"/>
          <w:szCs w:val="2"/>
        </w:rPr>
      </w:pPr>
    </w:p>
    <w:p w14:paraId="14442CE0" w14:textId="167A4BDF" w:rsidR="00E0128A" w:rsidRPr="00E0128A" w:rsidRDefault="00E0128A" w:rsidP="00E0128A">
      <w:pPr>
        <w:rPr>
          <w:sz w:val="2"/>
          <w:szCs w:val="2"/>
        </w:rPr>
      </w:pPr>
    </w:p>
    <w:p w14:paraId="6CBD555B" w14:textId="3680741D" w:rsidR="00E0128A" w:rsidRPr="00E0128A" w:rsidRDefault="00E0128A" w:rsidP="00E0128A">
      <w:pPr>
        <w:rPr>
          <w:sz w:val="2"/>
          <w:szCs w:val="2"/>
        </w:rPr>
      </w:pPr>
    </w:p>
    <w:p w14:paraId="78F35BEA" w14:textId="2B1A28FA" w:rsidR="00E0128A" w:rsidRPr="00E0128A" w:rsidRDefault="00E0128A" w:rsidP="00E0128A">
      <w:pPr>
        <w:rPr>
          <w:sz w:val="2"/>
          <w:szCs w:val="2"/>
        </w:rPr>
      </w:pPr>
    </w:p>
    <w:p w14:paraId="25A2DA29" w14:textId="73981A7A" w:rsidR="00E0128A" w:rsidRPr="00E0128A" w:rsidRDefault="00E0128A" w:rsidP="00E0128A">
      <w:pPr>
        <w:rPr>
          <w:sz w:val="2"/>
          <w:szCs w:val="2"/>
        </w:rPr>
      </w:pPr>
    </w:p>
    <w:p w14:paraId="2D3CB461" w14:textId="0CE0C309" w:rsidR="00E0128A" w:rsidRPr="00E0128A" w:rsidRDefault="00E0128A" w:rsidP="00E0128A">
      <w:pPr>
        <w:rPr>
          <w:sz w:val="2"/>
          <w:szCs w:val="2"/>
        </w:rPr>
      </w:pPr>
    </w:p>
    <w:p w14:paraId="25A6E2EC" w14:textId="0E5C497C" w:rsidR="00E0128A" w:rsidRPr="00E0128A" w:rsidRDefault="00E0128A" w:rsidP="00E0128A">
      <w:pPr>
        <w:rPr>
          <w:sz w:val="2"/>
          <w:szCs w:val="2"/>
        </w:rPr>
      </w:pPr>
    </w:p>
    <w:p w14:paraId="057BD40C" w14:textId="7A827419" w:rsidR="00E0128A" w:rsidRPr="00E0128A" w:rsidRDefault="00E0128A" w:rsidP="00E0128A">
      <w:pPr>
        <w:rPr>
          <w:sz w:val="2"/>
          <w:szCs w:val="2"/>
        </w:rPr>
      </w:pPr>
    </w:p>
    <w:p w14:paraId="79ACD592" w14:textId="768A30DB" w:rsidR="00E0128A" w:rsidRPr="00E0128A" w:rsidRDefault="00E0128A" w:rsidP="00E0128A">
      <w:pPr>
        <w:rPr>
          <w:sz w:val="2"/>
          <w:szCs w:val="2"/>
        </w:rPr>
      </w:pPr>
    </w:p>
    <w:p w14:paraId="2E813446" w14:textId="2DBF3EDE" w:rsidR="00E0128A" w:rsidRPr="00E0128A" w:rsidRDefault="00E0128A" w:rsidP="00E0128A">
      <w:pPr>
        <w:rPr>
          <w:sz w:val="2"/>
          <w:szCs w:val="2"/>
        </w:rPr>
      </w:pPr>
    </w:p>
    <w:p w14:paraId="1CDB9188" w14:textId="2E6AE1CE" w:rsidR="00E0128A" w:rsidRPr="00E0128A" w:rsidRDefault="00E0128A" w:rsidP="00E0128A">
      <w:pPr>
        <w:rPr>
          <w:sz w:val="2"/>
          <w:szCs w:val="2"/>
        </w:rPr>
      </w:pPr>
    </w:p>
    <w:p w14:paraId="556555AE" w14:textId="2B94D6BE" w:rsidR="00E0128A" w:rsidRPr="00E0128A" w:rsidRDefault="00E0128A" w:rsidP="00E0128A">
      <w:pPr>
        <w:rPr>
          <w:sz w:val="2"/>
          <w:szCs w:val="2"/>
        </w:rPr>
      </w:pPr>
    </w:p>
    <w:p w14:paraId="07FF0B65" w14:textId="5E64E965" w:rsidR="00E0128A" w:rsidRPr="00E0128A" w:rsidRDefault="00E0128A" w:rsidP="00E0128A">
      <w:pPr>
        <w:rPr>
          <w:sz w:val="2"/>
          <w:szCs w:val="2"/>
        </w:rPr>
      </w:pPr>
    </w:p>
    <w:p w14:paraId="605AC160" w14:textId="14B9591E" w:rsidR="00E0128A" w:rsidRPr="00E0128A" w:rsidRDefault="00E0128A" w:rsidP="00E0128A">
      <w:pPr>
        <w:rPr>
          <w:sz w:val="2"/>
          <w:szCs w:val="2"/>
        </w:rPr>
      </w:pPr>
    </w:p>
    <w:p w14:paraId="259C9430" w14:textId="02EDC970" w:rsidR="00E0128A" w:rsidRPr="00E0128A" w:rsidRDefault="00E0128A" w:rsidP="00E0128A">
      <w:pPr>
        <w:rPr>
          <w:sz w:val="2"/>
          <w:szCs w:val="2"/>
        </w:rPr>
      </w:pPr>
    </w:p>
    <w:p w14:paraId="7755728D" w14:textId="24187327" w:rsidR="00E0128A" w:rsidRPr="00E0128A" w:rsidRDefault="00E0128A" w:rsidP="00E0128A">
      <w:pPr>
        <w:rPr>
          <w:sz w:val="2"/>
          <w:szCs w:val="2"/>
        </w:rPr>
      </w:pPr>
    </w:p>
    <w:p w14:paraId="5906672C" w14:textId="65B0F22D" w:rsidR="00E0128A" w:rsidRPr="00E0128A" w:rsidRDefault="00E0128A" w:rsidP="00E0128A">
      <w:pPr>
        <w:rPr>
          <w:sz w:val="2"/>
          <w:szCs w:val="2"/>
        </w:rPr>
      </w:pPr>
    </w:p>
    <w:p w14:paraId="50479777" w14:textId="658A9861" w:rsidR="00E0128A" w:rsidRPr="00E0128A" w:rsidRDefault="00E0128A" w:rsidP="00E0128A">
      <w:pPr>
        <w:rPr>
          <w:sz w:val="2"/>
          <w:szCs w:val="2"/>
        </w:rPr>
      </w:pPr>
    </w:p>
    <w:p w14:paraId="1104AD83" w14:textId="7B81401F" w:rsidR="00E0128A" w:rsidRPr="00E0128A" w:rsidRDefault="00E0128A" w:rsidP="00E0128A">
      <w:pPr>
        <w:rPr>
          <w:sz w:val="2"/>
          <w:szCs w:val="2"/>
        </w:rPr>
      </w:pPr>
    </w:p>
    <w:p w14:paraId="2885D4AF" w14:textId="313CF4F3" w:rsidR="00E0128A" w:rsidRPr="00E0128A" w:rsidRDefault="00E0128A" w:rsidP="00E0128A">
      <w:pPr>
        <w:rPr>
          <w:sz w:val="2"/>
          <w:szCs w:val="2"/>
        </w:rPr>
      </w:pPr>
    </w:p>
    <w:p w14:paraId="0A8DCAAC" w14:textId="7CA4EB64" w:rsidR="00E0128A" w:rsidRPr="00E0128A" w:rsidRDefault="00E0128A" w:rsidP="00E0128A">
      <w:pPr>
        <w:rPr>
          <w:sz w:val="2"/>
          <w:szCs w:val="2"/>
        </w:rPr>
      </w:pPr>
    </w:p>
    <w:p w14:paraId="5DE76365" w14:textId="10DD1481" w:rsidR="00E0128A" w:rsidRPr="00E0128A" w:rsidRDefault="00E0128A" w:rsidP="00E0128A">
      <w:pPr>
        <w:rPr>
          <w:sz w:val="2"/>
          <w:szCs w:val="2"/>
        </w:rPr>
      </w:pPr>
    </w:p>
    <w:p w14:paraId="0C68412E" w14:textId="16992A8D" w:rsidR="00E0128A" w:rsidRPr="00E0128A" w:rsidRDefault="00E0128A" w:rsidP="00E0128A">
      <w:pPr>
        <w:rPr>
          <w:sz w:val="2"/>
          <w:szCs w:val="2"/>
        </w:rPr>
      </w:pPr>
    </w:p>
    <w:p w14:paraId="0D02167A" w14:textId="24250317" w:rsidR="00E0128A" w:rsidRPr="00E0128A" w:rsidRDefault="00E0128A" w:rsidP="00E0128A">
      <w:pPr>
        <w:rPr>
          <w:sz w:val="2"/>
          <w:szCs w:val="2"/>
        </w:rPr>
      </w:pPr>
    </w:p>
    <w:p w14:paraId="3AF448BF" w14:textId="4897947D" w:rsidR="00E0128A" w:rsidRPr="00E0128A" w:rsidRDefault="00E0128A" w:rsidP="00E0128A">
      <w:pPr>
        <w:rPr>
          <w:sz w:val="2"/>
          <w:szCs w:val="2"/>
        </w:rPr>
      </w:pPr>
    </w:p>
    <w:p w14:paraId="7A2855B9" w14:textId="786DA3FF" w:rsidR="00E0128A" w:rsidRPr="00E0128A" w:rsidRDefault="00E0128A" w:rsidP="00E0128A">
      <w:pPr>
        <w:rPr>
          <w:sz w:val="2"/>
          <w:szCs w:val="2"/>
        </w:rPr>
      </w:pPr>
    </w:p>
    <w:p w14:paraId="21396F57" w14:textId="33712044" w:rsidR="00E0128A" w:rsidRPr="00E0128A" w:rsidRDefault="00E0128A" w:rsidP="00E0128A">
      <w:pPr>
        <w:rPr>
          <w:sz w:val="2"/>
          <w:szCs w:val="2"/>
        </w:rPr>
      </w:pPr>
    </w:p>
    <w:p w14:paraId="15EFAB5F" w14:textId="268E06BF" w:rsidR="00E0128A" w:rsidRPr="00E0128A" w:rsidRDefault="00E0128A" w:rsidP="00E0128A">
      <w:pPr>
        <w:rPr>
          <w:sz w:val="2"/>
          <w:szCs w:val="2"/>
        </w:rPr>
      </w:pPr>
    </w:p>
    <w:p w14:paraId="31A59FCF" w14:textId="39F09A8C" w:rsidR="00E0128A" w:rsidRPr="00E0128A" w:rsidRDefault="00E0128A" w:rsidP="00E0128A">
      <w:pPr>
        <w:rPr>
          <w:sz w:val="2"/>
          <w:szCs w:val="2"/>
        </w:rPr>
      </w:pPr>
    </w:p>
    <w:p w14:paraId="5E65B83C" w14:textId="7F59CBA8" w:rsidR="00E0128A" w:rsidRPr="00E0128A" w:rsidRDefault="00E0128A" w:rsidP="00E0128A">
      <w:pPr>
        <w:rPr>
          <w:sz w:val="2"/>
          <w:szCs w:val="2"/>
        </w:rPr>
      </w:pPr>
    </w:p>
    <w:p w14:paraId="32E6E185" w14:textId="5E667DF6" w:rsidR="00E0128A" w:rsidRPr="00E0128A" w:rsidRDefault="00E0128A" w:rsidP="00E0128A">
      <w:pPr>
        <w:rPr>
          <w:sz w:val="2"/>
          <w:szCs w:val="2"/>
        </w:rPr>
      </w:pPr>
    </w:p>
    <w:p w14:paraId="1CFB2D9F" w14:textId="6B11EBC6" w:rsidR="00E0128A" w:rsidRPr="00E0128A" w:rsidRDefault="00E0128A" w:rsidP="00E0128A">
      <w:pPr>
        <w:rPr>
          <w:sz w:val="2"/>
          <w:szCs w:val="2"/>
        </w:rPr>
      </w:pPr>
    </w:p>
    <w:p w14:paraId="298F01EB" w14:textId="6E4958EE" w:rsidR="00E0128A" w:rsidRPr="00E0128A" w:rsidRDefault="00E0128A" w:rsidP="00E0128A">
      <w:pPr>
        <w:rPr>
          <w:sz w:val="2"/>
          <w:szCs w:val="2"/>
        </w:rPr>
      </w:pPr>
    </w:p>
    <w:p w14:paraId="0EE58405" w14:textId="16067A7A" w:rsidR="00E0128A" w:rsidRPr="00E0128A" w:rsidRDefault="00E0128A" w:rsidP="00E0128A">
      <w:pPr>
        <w:rPr>
          <w:sz w:val="2"/>
          <w:szCs w:val="2"/>
        </w:rPr>
      </w:pPr>
    </w:p>
    <w:p w14:paraId="6D65291F" w14:textId="659210EC" w:rsidR="00E0128A" w:rsidRPr="00E0128A" w:rsidRDefault="00E0128A" w:rsidP="00E0128A">
      <w:pPr>
        <w:tabs>
          <w:tab w:val="left" w:pos="3876"/>
        </w:tabs>
        <w:rPr>
          <w:sz w:val="2"/>
          <w:szCs w:val="2"/>
        </w:rPr>
      </w:pPr>
    </w:p>
    <w:p w14:paraId="39C90834" w14:textId="704C7A85" w:rsidR="00E0128A" w:rsidRPr="00E0128A" w:rsidRDefault="00E0128A" w:rsidP="00E0128A">
      <w:pPr>
        <w:rPr>
          <w:sz w:val="2"/>
          <w:szCs w:val="2"/>
        </w:rPr>
      </w:pPr>
    </w:p>
    <w:p w14:paraId="41053308" w14:textId="7F839757" w:rsidR="00E0128A" w:rsidRPr="00E0128A" w:rsidRDefault="00E0128A" w:rsidP="00E0128A">
      <w:pPr>
        <w:rPr>
          <w:sz w:val="2"/>
          <w:szCs w:val="2"/>
        </w:rPr>
      </w:pPr>
    </w:p>
    <w:p w14:paraId="7651D1D9" w14:textId="3BEC6BBE" w:rsidR="00E0128A" w:rsidRPr="00E0128A" w:rsidRDefault="00E0128A" w:rsidP="00E0128A">
      <w:pPr>
        <w:rPr>
          <w:sz w:val="2"/>
          <w:szCs w:val="2"/>
        </w:rPr>
      </w:pPr>
    </w:p>
    <w:p w14:paraId="77EE1FE0" w14:textId="0549DC00" w:rsidR="00E0128A" w:rsidRPr="00E0128A" w:rsidRDefault="00E0128A" w:rsidP="00E0128A">
      <w:pPr>
        <w:rPr>
          <w:sz w:val="2"/>
          <w:szCs w:val="2"/>
        </w:rPr>
      </w:pPr>
    </w:p>
    <w:p w14:paraId="7D8996C8" w14:textId="226A6BFF" w:rsidR="00E0128A" w:rsidRPr="00E0128A" w:rsidRDefault="00E0128A" w:rsidP="00E0128A">
      <w:pPr>
        <w:rPr>
          <w:sz w:val="2"/>
          <w:szCs w:val="2"/>
        </w:rPr>
      </w:pPr>
    </w:p>
    <w:p w14:paraId="67BDDA7E" w14:textId="79741133" w:rsidR="00E0128A" w:rsidRPr="00E0128A" w:rsidRDefault="00E0128A" w:rsidP="00E0128A">
      <w:pPr>
        <w:rPr>
          <w:sz w:val="2"/>
          <w:szCs w:val="2"/>
        </w:rPr>
      </w:pPr>
    </w:p>
    <w:p w14:paraId="74C4D446" w14:textId="3E108049" w:rsidR="00E0128A" w:rsidRPr="00E0128A" w:rsidRDefault="00E0128A" w:rsidP="00E0128A">
      <w:pPr>
        <w:rPr>
          <w:sz w:val="2"/>
          <w:szCs w:val="2"/>
        </w:rPr>
      </w:pPr>
    </w:p>
    <w:p w14:paraId="0046653D" w14:textId="27A67FDF" w:rsidR="00E0128A" w:rsidRPr="00E0128A" w:rsidRDefault="00E0128A" w:rsidP="00E0128A">
      <w:pPr>
        <w:rPr>
          <w:sz w:val="2"/>
          <w:szCs w:val="2"/>
        </w:rPr>
      </w:pPr>
    </w:p>
    <w:p w14:paraId="39845605" w14:textId="24E4D509" w:rsidR="00E0128A" w:rsidRPr="00E0128A" w:rsidRDefault="00E0128A" w:rsidP="00E0128A">
      <w:pPr>
        <w:rPr>
          <w:sz w:val="2"/>
          <w:szCs w:val="2"/>
        </w:rPr>
      </w:pPr>
    </w:p>
    <w:p w14:paraId="79CD7E3A" w14:textId="5B706D9B" w:rsidR="00E0128A" w:rsidRPr="00E0128A" w:rsidRDefault="00E0128A" w:rsidP="00E0128A">
      <w:pPr>
        <w:rPr>
          <w:sz w:val="2"/>
          <w:szCs w:val="2"/>
        </w:rPr>
      </w:pPr>
    </w:p>
    <w:p w14:paraId="0329BAF0" w14:textId="72F544AE" w:rsidR="00E0128A" w:rsidRPr="00E0128A" w:rsidRDefault="00E0128A" w:rsidP="00E0128A">
      <w:pPr>
        <w:rPr>
          <w:sz w:val="2"/>
          <w:szCs w:val="2"/>
        </w:rPr>
      </w:pPr>
    </w:p>
    <w:p w14:paraId="4658A998" w14:textId="526F09A7" w:rsidR="00E0128A" w:rsidRPr="00E0128A" w:rsidRDefault="00E0128A" w:rsidP="00E0128A">
      <w:pPr>
        <w:rPr>
          <w:sz w:val="2"/>
          <w:szCs w:val="2"/>
        </w:rPr>
      </w:pPr>
    </w:p>
    <w:p w14:paraId="08D238EB" w14:textId="03DE3C68" w:rsidR="00E0128A" w:rsidRPr="00E0128A" w:rsidRDefault="00E0128A" w:rsidP="00E0128A">
      <w:pPr>
        <w:rPr>
          <w:sz w:val="2"/>
          <w:szCs w:val="2"/>
        </w:rPr>
      </w:pPr>
    </w:p>
    <w:p w14:paraId="7FC01B9F" w14:textId="07F0ABA9" w:rsidR="00E0128A" w:rsidRPr="00E0128A" w:rsidRDefault="00E0128A" w:rsidP="00E0128A">
      <w:pPr>
        <w:rPr>
          <w:sz w:val="2"/>
          <w:szCs w:val="2"/>
        </w:rPr>
      </w:pPr>
    </w:p>
    <w:p w14:paraId="36F6207A" w14:textId="1B48B6FF" w:rsidR="00E0128A" w:rsidRPr="00E0128A" w:rsidRDefault="00E0128A" w:rsidP="00E0128A">
      <w:pPr>
        <w:rPr>
          <w:sz w:val="2"/>
          <w:szCs w:val="2"/>
        </w:rPr>
      </w:pPr>
    </w:p>
    <w:p w14:paraId="4FA123D6" w14:textId="73E8A25B" w:rsidR="00E0128A" w:rsidRPr="00E0128A" w:rsidRDefault="00E0128A" w:rsidP="00E0128A">
      <w:pPr>
        <w:rPr>
          <w:sz w:val="2"/>
          <w:szCs w:val="2"/>
        </w:rPr>
      </w:pPr>
    </w:p>
    <w:p w14:paraId="3EA96030" w14:textId="02DBF745" w:rsidR="00E0128A" w:rsidRPr="00E0128A" w:rsidRDefault="00E0128A" w:rsidP="00E0128A">
      <w:pPr>
        <w:rPr>
          <w:sz w:val="2"/>
          <w:szCs w:val="2"/>
        </w:rPr>
      </w:pPr>
    </w:p>
    <w:p w14:paraId="4BA9BFC6" w14:textId="4A2EE121" w:rsidR="00E0128A" w:rsidRPr="00E0128A" w:rsidRDefault="00E0128A" w:rsidP="00E0128A">
      <w:pPr>
        <w:rPr>
          <w:sz w:val="2"/>
          <w:szCs w:val="2"/>
        </w:rPr>
      </w:pPr>
    </w:p>
    <w:p w14:paraId="037F8370" w14:textId="4DE20800" w:rsidR="00E0128A" w:rsidRPr="00E0128A" w:rsidRDefault="00E0128A" w:rsidP="00E0128A">
      <w:pPr>
        <w:rPr>
          <w:sz w:val="2"/>
          <w:szCs w:val="2"/>
        </w:rPr>
      </w:pPr>
    </w:p>
    <w:p w14:paraId="7359B732" w14:textId="53D5F924" w:rsidR="00E0128A" w:rsidRPr="00E0128A" w:rsidRDefault="00E0128A" w:rsidP="00E0128A">
      <w:pPr>
        <w:rPr>
          <w:sz w:val="2"/>
          <w:szCs w:val="2"/>
        </w:rPr>
      </w:pPr>
    </w:p>
    <w:p w14:paraId="52C3BD35" w14:textId="3A3E8002" w:rsidR="00E0128A" w:rsidRPr="00E0128A" w:rsidRDefault="00E0128A" w:rsidP="00E0128A">
      <w:pPr>
        <w:rPr>
          <w:sz w:val="2"/>
          <w:szCs w:val="2"/>
        </w:rPr>
      </w:pPr>
    </w:p>
    <w:p w14:paraId="0AC199D5" w14:textId="40373055" w:rsidR="00E0128A" w:rsidRPr="00E0128A" w:rsidRDefault="00E0128A" w:rsidP="00E0128A">
      <w:pPr>
        <w:rPr>
          <w:sz w:val="2"/>
          <w:szCs w:val="2"/>
        </w:rPr>
      </w:pPr>
    </w:p>
    <w:p w14:paraId="20461050" w14:textId="3AEC81F6" w:rsidR="00E0128A" w:rsidRPr="00E0128A" w:rsidRDefault="00E0128A" w:rsidP="00E0128A">
      <w:pPr>
        <w:rPr>
          <w:sz w:val="2"/>
          <w:szCs w:val="2"/>
        </w:rPr>
      </w:pPr>
    </w:p>
    <w:p w14:paraId="1E429D5A" w14:textId="7C9B3725" w:rsidR="00E0128A" w:rsidRPr="00E0128A" w:rsidRDefault="00E0128A" w:rsidP="00E0128A">
      <w:pPr>
        <w:rPr>
          <w:sz w:val="2"/>
          <w:szCs w:val="2"/>
        </w:rPr>
      </w:pPr>
    </w:p>
    <w:p w14:paraId="699F8225" w14:textId="2750C173" w:rsidR="00E0128A" w:rsidRPr="00E0128A" w:rsidRDefault="00E0128A" w:rsidP="00E0128A">
      <w:pPr>
        <w:rPr>
          <w:sz w:val="2"/>
          <w:szCs w:val="2"/>
        </w:rPr>
      </w:pPr>
    </w:p>
    <w:p w14:paraId="601A23DB" w14:textId="65DE628C" w:rsidR="00E0128A" w:rsidRPr="00E0128A" w:rsidRDefault="00E0128A" w:rsidP="00E0128A">
      <w:pPr>
        <w:rPr>
          <w:sz w:val="2"/>
          <w:szCs w:val="2"/>
        </w:rPr>
      </w:pPr>
    </w:p>
    <w:p w14:paraId="1F777478" w14:textId="44BBF0BE" w:rsidR="00E0128A" w:rsidRPr="00E0128A" w:rsidRDefault="00E0128A" w:rsidP="00E0128A">
      <w:pPr>
        <w:rPr>
          <w:sz w:val="2"/>
          <w:szCs w:val="2"/>
        </w:rPr>
      </w:pPr>
    </w:p>
    <w:p w14:paraId="790F77FF" w14:textId="617B5CB5" w:rsidR="00E0128A" w:rsidRPr="00E0128A" w:rsidRDefault="00E0128A" w:rsidP="00E0128A">
      <w:pPr>
        <w:rPr>
          <w:sz w:val="2"/>
          <w:szCs w:val="2"/>
        </w:rPr>
      </w:pPr>
    </w:p>
    <w:p w14:paraId="54A07B52" w14:textId="2BA7E463" w:rsidR="00E0128A" w:rsidRPr="00E0128A" w:rsidRDefault="00E0128A" w:rsidP="00E0128A">
      <w:pPr>
        <w:rPr>
          <w:sz w:val="2"/>
          <w:szCs w:val="2"/>
        </w:rPr>
      </w:pPr>
    </w:p>
    <w:p w14:paraId="62F17D82" w14:textId="6568D25F" w:rsidR="00E0128A" w:rsidRPr="00E0128A" w:rsidRDefault="00E0128A" w:rsidP="00E0128A">
      <w:pPr>
        <w:rPr>
          <w:sz w:val="2"/>
          <w:szCs w:val="2"/>
        </w:rPr>
      </w:pPr>
    </w:p>
    <w:p w14:paraId="015B60CE" w14:textId="299D6D98" w:rsidR="00E0128A" w:rsidRPr="00E0128A" w:rsidRDefault="00E0128A" w:rsidP="00E0128A">
      <w:pPr>
        <w:rPr>
          <w:sz w:val="2"/>
          <w:szCs w:val="2"/>
        </w:rPr>
      </w:pPr>
    </w:p>
    <w:p w14:paraId="178220E3" w14:textId="76345A13" w:rsidR="00E0128A" w:rsidRPr="00E0128A" w:rsidRDefault="00E0128A" w:rsidP="00E0128A">
      <w:pPr>
        <w:rPr>
          <w:sz w:val="2"/>
          <w:szCs w:val="2"/>
        </w:rPr>
      </w:pPr>
    </w:p>
    <w:p w14:paraId="51707689" w14:textId="62805017" w:rsidR="00E0128A" w:rsidRPr="00E0128A" w:rsidRDefault="00E0128A" w:rsidP="00E0128A">
      <w:pPr>
        <w:rPr>
          <w:sz w:val="2"/>
          <w:szCs w:val="2"/>
        </w:rPr>
      </w:pPr>
    </w:p>
    <w:p w14:paraId="6F8D78E4" w14:textId="2163AA4E" w:rsidR="00E0128A" w:rsidRPr="00E0128A" w:rsidRDefault="00E0128A" w:rsidP="00E0128A">
      <w:pPr>
        <w:rPr>
          <w:sz w:val="2"/>
          <w:szCs w:val="2"/>
        </w:rPr>
      </w:pPr>
    </w:p>
    <w:p w14:paraId="07894656" w14:textId="385BF61C" w:rsidR="00E0128A" w:rsidRPr="00E0128A" w:rsidRDefault="00E0128A" w:rsidP="00E0128A">
      <w:pPr>
        <w:rPr>
          <w:sz w:val="2"/>
          <w:szCs w:val="2"/>
        </w:rPr>
      </w:pPr>
    </w:p>
    <w:p w14:paraId="3AFD51BC" w14:textId="233570AA" w:rsidR="00E0128A" w:rsidRPr="00E0128A" w:rsidRDefault="00E0128A" w:rsidP="00E0128A">
      <w:pPr>
        <w:rPr>
          <w:sz w:val="2"/>
          <w:szCs w:val="2"/>
        </w:rPr>
      </w:pPr>
    </w:p>
    <w:p w14:paraId="3B5521D1" w14:textId="4BFF161B" w:rsidR="00E0128A" w:rsidRPr="00E0128A" w:rsidRDefault="00E0128A" w:rsidP="00E0128A">
      <w:pPr>
        <w:rPr>
          <w:sz w:val="2"/>
          <w:szCs w:val="2"/>
        </w:rPr>
      </w:pPr>
    </w:p>
    <w:p w14:paraId="13FFF915" w14:textId="5E0343FD" w:rsidR="00E0128A" w:rsidRPr="00E0128A" w:rsidRDefault="00E0128A" w:rsidP="00E0128A">
      <w:pPr>
        <w:rPr>
          <w:sz w:val="2"/>
          <w:szCs w:val="2"/>
        </w:rPr>
      </w:pPr>
    </w:p>
    <w:p w14:paraId="3E5424F1" w14:textId="3D19F7D6" w:rsidR="00E0128A" w:rsidRPr="00E0128A" w:rsidRDefault="00E0128A" w:rsidP="00E0128A">
      <w:pPr>
        <w:rPr>
          <w:sz w:val="2"/>
          <w:szCs w:val="2"/>
        </w:rPr>
      </w:pPr>
    </w:p>
    <w:p w14:paraId="28458EC1" w14:textId="0F825CEE" w:rsidR="00E0128A" w:rsidRPr="00E0128A" w:rsidRDefault="00E0128A" w:rsidP="00E0128A">
      <w:pPr>
        <w:rPr>
          <w:sz w:val="2"/>
          <w:szCs w:val="2"/>
        </w:rPr>
      </w:pPr>
    </w:p>
    <w:p w14:paraId="608BBA00" w14:textId="5BE0417E" w:rsidR="00E0128A" w:rsidRPr="00E0128A" w:rsidRDefault="00E0128A" w:rsidP="00AC21F4">
      <w:pPr>
        <w:tabs>
          <w:tab w:val="left" w:pos="2055"/>
        </w:tabs>
        <w:rPr>
          <w:sz w:val="2"/>
          <w:szCs w:val="2"/>
        </w:rPr>
      </w:pPr>
    </w:p>
    <w:p w14:paraId="159BABAF" w14:textId="10160529" w:rsidR="00E0128A" w:rsidRPr="00E0128A" w:rsidRDefault="00E0128A" w:rsidP="00E0128A">
      <w:pPr>
        <w:rPr>
          <w:sz w:val="2"/>
          <w:szCs w:val="2"/>
        </w:rPr>
      </w:pPr>
    </w:p>
    <w:p w14:paraId="37D0AC4B" w14:textId="5B6E8E23" w:rsidR="00E0128A" w:rsidRPr="00E0128A" w:rsidRDefault="00E0128A" w:rsidP="00E0128A">
      <w:pPr>
        <w:rPr>
          <w:sz w:val="2"/>
          <w:szCs w:val="2"/>
        </w:rPr>
      </w:pPr>
    </w:p>
    <w:p w14:paraId="3B4FCD33" w14:textId="7F7FFA5C" w:rsidR="00E0128A" w:rsidRPr="00E0128A" w:rsidRDefault="00E0128A" w:rsidP="00E0128A">
      <w:pPr>
        <w:rPr>
          <w:sz w:val="2"/>
          <w:szCs w:val="2"/>
        </w:rPr>
      </w:pPr>
    </w:p>
    <w:p w14:paraId="6BB49DA5" w14:textId="0B10B775" w:rsidR="00E0128A" w:rsidRPr="00E0128A" w:rsidRDefault="00E0128A" w:rsidP="00E0128A">
      <w:pPr>
        <w:rPr>
          <w:sz w:val="2"/>
          <w:szCs w:val="2"/>
        </w:rPr>
      </w:pPr>
    </w:p>
    <w:p w14:paraId="1B5AC85E" w14:textId="04C56EDB" w:rsidR="00E0128A" w:rsidRPr="00E0128A" w:rsidRDefault="00E0128A" w:rsidP="00E0128A">
      <w:pPr>
        <w:rPr>
          <w:sz w:val="2"/>
          <w:szCs w:val="2"/>
        </w:rPr>
      </w:pPr>
    </w:p>
    <w:p w14:paraId="253A7D95" w14:textId="4FF0958B" w:rsidR="00E0128A" w:rsidRPr="00E0128A" w:rsidRDefault="00E0128A" w:rsidP="00E0128A">
      <w:pPr>
        <w:rPr>
          <w:sz w:val="2"/>
          <w:szCs w:val="2"/>
        </w:rPr>
      </w:pPr>
    </w:p>
    <w:p w14:paraId="5BA5DC39" w14:textId="04FE51AD" w:rsidR="00E0128A" w:rsidRPr="00E0128A" w:rsidRDefault="00E0128A" w:rsidP="00E0128A">
      <w:pPr>
        <w:rPr>
          <w:sz w:val="2"/>
          <w:szCs w:val="2"/>
        </w:rPr>
      </w:pPr>
    </w:p>
    <w:p w14:paraId="2B8FFA98" w14:textId="4D8D5B28" w:rsidR="00E0128A" w:rsidRPr="00E0128A" w:rsidRDefault="00E0128A" w:rsidP="00E0128A">
      <w:pPr>
        <w:rPr>
          <w:sz w:val="2"/>
          <w:szCs w:val="2"/>
        </w:rPr>
      </w:pPr>
    </w:p>
    <w:p w14:paraId="42EEE160" w14:textId="61490387" w:rsidR="00E0128A" w:rsidRPr="00E0128A" w:rsidRDefault="00E0128A" w:rsidP="00E0128A">
      <w:pPr>
        <w:rPr>
          <w:sz w:val="2"/>
          <w:szCs w:val="2"/>
        </w:rPr>
      </w:pPr>
    </w:p>
    <w:p w14:paraId="49194236" w14:textId="690DE83B" w:rsidR="00E0128A" w:rsidRPr="00E0128A" w:rsidRDefault="00E0128A" w:rsidP="00E0128A">
      <w:pPr>
        <w:rPr>
          <w:sz w:val="2"/>
          <w:szCs w:val="2"/>
        </w:rPr>
      </w:pPr>
    </w:p>
    <w:p w14:paraId="55931EBC" w14:textId="080F0371" w:rsidR="00E0128A" w:rsidRPr="00E0128A" w:rsidRDefault="00E0128A" w:rsidP="00E0128A">
      <w:pPr>
        <w:rPr>
          <w:sz w:val="2"/>
          <w:szCs w:val="2"/>
        </w:rPr>
      </w:pPr>
    </w:p>
    <w:p w14:paraId="4303C42B" w14:textId="02896F5B" w:rsidR="00E0128A" w:rsidRPr="00E0128A" w:rsidRDefault="00E0128A" w:rsidP="00E0128A">
      <w:pPr>
        <w:rPr>
          <w:sz w:val="2"/>
          <w:szCs w:val="2"/>
        </w:rPr>
      </w:pPr>
    </w:p>
    <w:p w14:paraId="6D819F57" w14:textId="20CAD009" w:rsidR="00E0128A" w:rsidRPr="00E0128A" w:rsidRDefault="00E0128A" w:rsidP="00E0128A">
      <w:pPr>
        <w:rPr>
          <w:sz w:val="2"/>
          <w:szCs w:val="2"/>
        </w:rPr>
      </w:pPr>
    </w:p>
    <w:p w14:paraId="1F9BA464" w14:textId="30FE4FDE" w:rsidR="00E0128A" w:rsidRPr="00E0128A" w:rsidRDefault="00E0128A" w:rsidP="00E0128A">
      <w:pPr>
        <w:rPr>
          <w:sz w:val="2"/>
          <w:szCs w:val="2"/>
        </w:rPr>
      </w:pPr>
    </w:p>
    <w:p w14:paraId="274AD2B0" w14:textId="7C817802" w:rsidR="00E0128A" w:rsidRPr="00E0128A" w:rsidRDefault="00E0128A" w:rsidP="00E0128A">
      <w:pPr>
        <w:rPr>
          <w:sz w:val="2"/>
          <w:szCs w:val="2"/>
        </w:rPr>
      </w:pPr>
    </w:p>
    <w:p w14:paraId="0DE5EF46" w14:textId="4918FE5C" w:rsidR="00E0128A" w:rsidRPr="00E0128A" w:rsidRDefault="00E0128A" w:rsidP="00E0128A">
      <w:pPr>
        <w:rPr>
          <w:sz w:val="2"/>
          <w:szCs w:val="2"/>
        </w:rPr>
      </w:pPr>
    </w:p>
    <w:p w14:paraId="5EE2F686" w14:textId="44184A1F" w:rsidR="00E0128A" w:rsidRPr="00E0128A" w:rsidRDefault="00E0128A" w:rsidP="00E0128A">
      <w:pPr>
        <w:rPr>
          <w:sz w:val="2"/>
          <w:szCs w:val="2"/>
        </w:rPr>
      </w:pPr>
    </w:p>
    <w:p w14:paraId="72E06020" w14:textId="24D495CD" w:rsidR="00E0128A" w:rsidRPr="00E0128A" w:rsidRDefault="00E0128A" w:rsidP="00E0128A">
      <w:pPr>
        <w:rPr>
          <w:sz w:val="2"/>
          <w:szCs w:val="2"/>
        </w:rPr>
      </w:pPr>
    </w:p>
    <w:p w14:paraId="0A839BCA" w14:textId="75FC3E57" w:rsidR="00E0128A" w:rsidRPr="00E0128A" w:rsidRDefault="00E0128A" w:rsidP="00E0128A">
      <w:pPr>
        <w:rPr>
          <w:sz w:val="2"/>
          <w:szCs w:val="2"/>
        </w:rPr>
      </w:pPr>
    </w:p>
    <w:p w14:paraId="68F08504" w14:textId="6E2BDC91" w:rsidR="00E0128A" w:rsidRPr="00E0128A" w:rsidRDefault="00E0128A" w:rsidP="00E0128A">
      <w:pPr>
        <w:rPr>
          <w:sz w:val="2"/>
          <w:szCs w:val="2"/>
        </w:rPr>
      </w:pPr>
    </w:p>
    <w:p w14:paraId="23B99905" w14:textId="22300F7D" w:rsidR="00E0128A" w:rsidRPr="00E0128A" w:rsidRDefault="00E0128A" w:rsidP="00E0128A">
      <w:pPr>
        <w:rPr>
          <w:sz w:val="2"/>
          <w:szCs w:val="2"/>
        </w:rPr>
      </w:pPr>
    </w:p>
    <w:p w14:paraId="28CEEA81" w14:textId="25072444" w:rsidR="00E0128A" w:rsidRPr="00E0128A" w:rsidRDefault="00E0128A" w:rsidP="00E0128A">
      <w:pPr>
        <w:rPr>
          <w:sz w:val="2"/>
          <w:szCs w:val="2"/>
        </w:rPr>
      </w:pPr>
    </w:p>
    <w:p w14:paraId="1E071088" w14:textId="1012045B" w:rsidR="00E0128A" w:rsidRPr="00E0128A" w:rsidRDefault="00E0128A" w:rsidP="00E0128A">
      <w:pPr>
        <w:rPr>
          <w:sz w:val="2"/>
          <w:szCs w:val="2"/>
        </w:rPr>
      </w:pPr>
    </w:p>
    <w:p w14:paraId="1E3DCD75" w14:textId="43FFD666" w:rsidR="00E0128A" w:rsidRPr="00E0128A" w:rsidRDefault="00E0128A" w:rsidP="00E0128A">
      <w:pPr>
        <w:rPr>
          <w:sz w:val="2"/>
          <w:szCs w:val="2"/>
        </w:rPr>
      </w:pPr>
    </w:p>
    <w:p w14:paraId="48D0D92D" w14:textId="0F287030" w:rsidR="00E0128A" w:rsidRPr="00E0128A" w:rsidRDefault="00E0128A" w:rsidP="00E0128A">
      <w:pPr>
        <w:rPr>
          <w:sz w:val="2"/>
          <w:szCs w:val="2"/>
        </w:rPr>
      </w:pPr>
    </w:p>
    <w:p w14:paraId="1D6496F0" w14:textId="36FF4330" w:rsidR="00E0128A" w:rsidRPr="00E0128A" w:rsidRDefault="00E0128A" w:rsidP="00E0128A">
      <w:pPr>
        <w:rPr>
          <w:sz w:val="2"/>
          <w:szCs w:val="2"/>
        </w:rPr>
      </w:pPr>
    </w:p>
    <w:p w14:paraId="79C165A5" w14:textId="0B6569A6" w:rsidR="00E0128A" w:rsidRPr="00E0128A" w:rsidRDefault="00E0128A" w:rsidP="00E0128A">
      <w:pPr>
        <w:rPr>
          <w:sz w:val="2"/>
          <w:szCs w:val="2"/>
        </w:rPr>
      </w:pPr>
    </w:p>
    <w:p w14:paraId="4C92BEC6" w14:textId="34AD97FC" w:rsidR="00E0128A" w:rsidRPr="00E0128A" w:rsidRDefault="00E0128A" w:rsidP="00E0128A">
      <w:pPr>
        <w:rPr>
          <w:sz w:val="2"/>
          <w:szCs w:val="2"/>
        </w:rPr>
      </w:pPr>
    </w:p>
    <w:p w14:paraId="02AC612A" w14:textId="2A1827BB" w:rsidR="00E0128A" w:rsidRPr="00E0128A" w:rsidRDefault="00E0128A" w:rsidP="00E0128A">
      <w:pPr>
        <w:rPr>
          <w:sz w:val="2"/>
          <w:szCs w:val="2"/>
        </w:rPr>
      </w:pPr>
    </w:p>
    <w:p w14:paraId="7BB8EF7F" w14:textId="00C8E5AF" w:rsidR="00E0128A" w:rsidRPr="00E0128A" w:rsidRDefault="00E0128A" w:rsidP="00E0128A">
      <w:pPr>
        <w:rPr>
          <w:sz w:val="2"/>
          <w:szCs w:val="2"/>
        </w:rPr>
      </w:pPr>
    </w:p>
    <w:p w14:paraId="36201882" w14:textId="0858F3F8" w:rsidR="00E0128A" w:rsidRPr="00E0128A" w:rsidRDefault="00E0128A" w:rsidP="00E0128A">
      <w:pPr>
        <w:rPr>
          <w:sz w:val="2"/>
          <w:szCs w:val="2"/>
        </w:rPr>
      </w:pPr>
    </w:p>
    <w:p w14:paraId="57942DA2" w14:textId="6AA7970F" w:rsidR="00E0128A" w:rsidRPr="00E0128A" w:rsidRDefault="00E0128A" w:rsidP="00E0128A">
      <w:pPr>
        <w:rPr>
          <w:sz w:val="2"/>
          <w:szCs w:val="2"/>
        </w:rPr>
      </w:pPr>
    </w:p>
    <w:p w14:paraId="69BB91C8" w14:textId="5BD4857D" w:rsidR="00E0128A" w:rsidRPr="00E0128A" w:rsidRDefault="00E0128A" w:rsidP="00E0128A">
      <w:pPr>
        <w:rPr>
          <w:sz w:val="2"/>
          <w:szCs w:val="2"/>
        </w:rPr>
      </w:pPr>
    </w:p>
    <w:p w14:paraId="0311F277" w14:textId="628F81D7" w:rsidR="00E0128A" w:rsidRPr="00E0128A" w:rsidRDefault="00E0128A" w:rsidP="00E0128A">
      <w:pPr>
        <w:rPr>
          <w:sz w:val="2"/>
          <w:szCs w:val="2"/>
        </w:rPr>
      </w:pPr>
    </w:p>
    <w:p w14:paraId="3675014E" w14:textId="41BFE2E7" w:rsidR="00E0128A" w:rsidRPr="00E0128A" w:rsidRDefault="00E0128A" w:rsidP="00E0128A">
      <w:pPr>
        <w:rPr>
          <w:sz w:val="2"/>
          <w:szCs w:val="2"/>
        </w:rPr>
      </w:pPr>
    </w:p>
    <w:p w14:paraId="7970A263" w14:textId="7112B46F" w:rsidR="00E0128A" w:rsidRPr="00E0128A" w:rsidRDefault="00E0128A" w:rsidP="00E0128A">
      <w:pPr>
        <w:rPr>
          <w:sz w:val="2"/>
          <w:szCs w:val="2"/>
        </w:rPr>
      </w:pPr>
    </w:p>
    <w:p w14:paraId="75A10BEB" w14:textId="3E53317B" w:rsidR="00E0128A" w:rsidRPr="00E0128A" w:rsidRDefault="00E0128A" w:rsidP="00E0128A">
      <w:pPr>
        <w:rPr>
          <w:sz w:val="2"/>
          <w:szCs w:val="2"/>
        </w:rPr>
      </w:pPr>
    </w:p>
    <w:p w14:paraId="189DFFF2" w14:textId="0070AC9A" w:rsidR="00E0128A" w:rsidRPr="00E0128A" w:rsidRDefault="00E0128A" w:rsidP="00E0128A">
      <w:pPr>
        <w:rPr>
          <w:sz w:val="2"/>
          <w:szCs w:val="2"/>
        </w:rPr>
      </w:pPr>
    </w:p>
    <w:p w14:paraId="7D9A4092" w14:textId="1D04C282" w:rsidR="00E0128A" w:rsidRPr="00E0128A" w:rsidRDefault="00E0128A" w:rsidP="004E1AAB">
      <w:pPr>
        <w:tabs>
          <w:tab w:val="left" w:pos="6315"/>
        </w:tabs>
        <w:rPr>
          <w:sz w:val="2"/>
          <w:szCs w:val="2"/>
        </w:rPr>
      </w:pPr>
    </w:p>
    <w:p w14:paraId="62DA8C5D" w14:textId="7547B116" w:rsidR="00E0128A" w:rsidRPr="00E0128A" w:rsidRDefault="00E0128A" w:rsidP="00E0128A">
      <w:pPr>
        <w:rPr>
          <w:sz w:val="2"/>
          <w:szCs w:val="2"/>
        </w:rPr>
      </w:pPr>
    </w:p>
    <w:p w14:paraId="304A6014" w14:textId="3054B403" w:rsidR="00E0128A" w:rsidRPr="00E0128A" w:rsidRDefault="00E0128A" w:rsidP="00E0128A">
      <w:pPr>
        <w:rPr>
          <w:sz w:val="2"/>
          <w:szCs w:val="2"/>
        </w:rPr>
      </w:pPr>
    </w:p>
    <w:p w14:paraId="3C8A9B46" w14:textId="2C73B182" w:rsidR="00E0128A" w:rsidRPr="00E0128A" w:rsidRDefault="00E0128A" w:rsidP="00E0128A">
      <w:pPr>
        <w:rPr>
          <w:sz w:val="2"/>
          <w:szCs w:val="2"/>
        </w:rPr>
      </w:pPr>
    </w:p>
    <w:p w14:paraId="6D6DA356" w14:textId="222015A7" w:rsidR="00E0128A" w:rsidRPr="00E0128A" w:rsidRDefault="00E0128A" w:rsidP="00E0128A">
      <w:pPr>
        <w:rPr>
          <w:sz w:val="2"/>
          <w:szCs w:val="2"/>
        </w:rPr>
      </w:pPr>
    </w:p>
    <w:p w14:paraId="43EB6170" w14:textId="3805E140" w:rsidR="00E0128A" w:rsidRPr="00E0128A" w:rsidRDefault="00E0128A" w:rsidP="00E0128A">
      <w:pPr>
        <w:rPr>
          <w:sz w:val="2"/>
          <w:szCs w:val="2"/>
        </w:rPr>
      </w:pPr>
    </w:p>
    <w:p w14:paraId="549F2CBD" w14:textId="79843C5A" w:rsidR="00E0128A" w:rsidRPr="00E0128A" w:rsidRDefault="00E0128A" w:rsidP="00E0128A">
      <w:pPr>
        <w:rPr>
          <w:sz w:val="2"/>
          <w:szCs w:val="2"/>
        </w:rPr>
      </w:pPr>
    </w:p>
    <w:p w14:paraId="669B05EA" w14:textId="643EBD0B" w:rsidR="00E0128A" w:rsidRPr="00E0128A" w:rsidRDefault="00E0128A" w:rsidP="00E0128A">
      <w:pPr>
        <w:rPr>
          <w:sz w:val="2"/>
          <w:szCs w:val="2"/>
        </w:rPr>
      </w:pPr>
    </w:p>
    <w:p w14:paraId="55E7436F" w14:textId="2412DD81" w:rsidR="00E0128A" w:rsidRPr="00E0128A" w:rsidRDefault="00E0128A" w:rsidP="00E0128A">
      <w:pPr>
        <w:rPr>
          <w:sz w:val="2"/>
          <w:szCs w:val="2"/>
        </w:rPr>
      </w:pPr>
    </w:p>
    <w:p w14:paraId="02C87216" w14:textId="5ECD6FC3" w:rsidR="00E0128A" w:rsidRPr="00E0128A" w:rsidRDefault="00E0128A" w:rsidP="00E0128A">
      <w:pPr>
        <w:rPr>
          <w:sz w:val="2"/>
          <w:szCs w:val="2"/>
        </w:rPr>
      </w:pPr>
    </w:p>
    <w:p w14:paraId="0A456768" w14:textId="239CC9EA" w:rsidR="00E0128A" w:rsidRPr="00E0128A" w:rsidRDefault="00E0128A" w:rsidP="00E0128A">
      <w:pPr>
        <w:rPr>
          <w:sz w:val="2"/>
          <w:szCs w:val="2"/>
        </w:rPr>
      </w:pPr>
    </w:p>
    <w:p w14:paraId="50FAD446" w14:textId="41AE5919" w:rsidR="00E0128A" w:rsidRPr="00E0128A" w:rsidRDefault="00E0128A" w:rsidP="00E0128A">
      <w:pPr>
        <w:rPr>
          <w:sz w:val="2"/>
          <w:szCs w:val="2"/>
        </w:rPr>
      </w:pPr>
    </w:p>
    <w:p w14:paraId="589CDB7D" w14:textId="149D2839" w:rsidR="00E0128A" w:rsidRPr="00E0128A" w:rsidRDefault="00E0128A" w:rsidP="00E0128A">
      <w:pPr>
        <w:rPr>
          <w:sz w:val="2"/>
          <w:szCs w:val="2"/>
        </w:rPr>
      </w:pPr>
    </w:p>
    <w:p w14:paraId="6C1CD611" w14:textId="294D2F55" w:rsidR="00E0128A" w:rsidRPr="00E0128A" w:rsidRDefault="00E0128A" w:rsidP="00E0128A">
      <w:pPr>
        <w:rPr>
          <w:sz w:val="2"/>
          <w:szCs w:val="2"/>
        </w:rPr>
      </w:pPr>
    </w:p>
    <w:p w14:paraId="111D8BC0" w14:textId="3586FD3F" w:rsidR="00E0128A" w:rsidRPr="00E0128A" w:rsidRDefault="00E0128A" w:rsidP="00E0128A">
      <w:pPr>
        <w:rPr>
          <w:sz w:val="2"/>
          <w:szCs w:val="2"/>
        </w:rPr>
      </w:pPr>
    </w:p>
    <w:p w14:paraId="16AE3215" w14:textId="33C3FB17" w:rsidR="00E0128A" w:rsidRPr="00E0128A" w:rsidRDefault="00E0128A" w:rsidP="00E0128A">
      <w:pPr>
        <w:rPr>
          <w:sz w:val="2"/>
          <w:szCs w:val="2"/>
        </w:rPr>
      </w:pPr>
    </w:p>
    <w:p w14:paraId="00846253" w14:textId="71BCA9C5" w:rsidR="00E0128A" w:rsidRPr="00E0128A" w:rsidRDefault="00E0128A" w:rsidP="00E0128A">
      <w:pPr>
        <w:rPr>
          <w:sz w:val="2"/>
          <w:szCs w:val="2"/>
        </w:rPr>
      </w:pPr>
    </w:p>
    <w:p w14:paraId="6DC9DD6E" w14:textId="7440BBDF" w:rsidR="00E0128A" w:rsidRPr="00E0128A" w:rsidRDefault="00E0128A" w:rsidP="00E0128A">
      <w:pPr>
        <w:rPr>
          <w:sz w:val="2"/>
          <w:szCs w:val="2"/>
        </w:rPr>
      </w:pPr>
    </w:p>
    <w:p w14:paraId="72743E0A" w14:textId="707CF25A" w:rsidR="00E0128A" w:rsidRPr="00E0128A" w:rsidRDefault="00E0128A" w:rsidP="00E0128A">
      <w:pPr>
        <w:rPr>
          <w:sz w:val="2"/>
          <w:szCs w:val="2"/>
        </w:rPr>
      </w:pPr>
    </w:p>
    <w:p w14:paraId="046A561E" w14:textId="7E767444" w:rsidR="00E0128A" w:rsidRPr="00E0128A" w:rsidRDefault="00E0128A" w:rsidP="00E0128A">
      <w:pPr>
        <w:rPr>
          <w:sz w:val="2"/>
          <w:szCs w:val="2"/>
        </w:rPr>
      </w:pPr>
    </w:p>
    <w:p w14:paraId="21575DD3" w14:textId="2FB72AB7" w:rsidR="00E0128A" w:rsidRPr="00E0128A" w:rsidRDefault="00E0128A" w:rsidP="00E0128A">
      <w:pPr>
        <w:rPr>
          <w:sz w:val="2"/>
          <w:szCs w:val="2"/>
        </w:rPr>
      </w:pPr>
    </w:p>
    <w:p w14:paraId="20EE77C3" w14:textId="7775400A" w:rsidR="00E0128A" w:rsidRPr="00E0128A" w:rsidRDefault="00E0128A" w:rsidP="00E0128A">
      <w:pPr>
        <w:rPr>
          <w:sz w:val="2"/>
          <w:szCs w:val="2"/>
        </w:rPr>
      </w:pPr>
    </w:p>
    <w:p w14:paraId="6826B56B" w14:textId="300AB864" w:rsidR="00E0128A" w:rsidRPr="00E0128A" w:rsidRDefault="00E0128A" w:rsidP="00E0128A">
      <w:pPr>
        <w:rPr>
          <w:sz w:val="2"/>
          <w:szCs w:val="2"/>
        </w:rPr>
      </w:pPr>
    </w:p>
    <w:p w14:paraId="2650AB19" w14:textId="7FC09E97" w:rsidR="00E0128A" w:rsidRPr="00E0128A" w:rsidRDefault="00E0128A" w:rsidP="00E0128A">
      <w:pPr>
        <w:rPr>
          <w:sz w:val="2"/>
          <w:szCs w:val="2"/>
        </w:rPr>
      </w:pPr>
    </w:p>
    <w:p w14:paraId="0A141697" w14:textId="3FB34392" w:rsidR="00E0128A" w:rsidRPr="00E0128A" w:rsidRDefault="00E0128A" w:rsidP="00E0128A">
      <w:pPr>
        <w:rPr>
          <w:sz w:val="2"/>
          <w:szCs w:val="2"/>
        </w:rPr>
      </w:pPr>
    </w:p>
    <w:p w14:paraId="5B341207" w14:textId="77A47626" w:rsidR="00E0128A" w:rsidRPr="00E0128A" w:rsidRDefault="00E0128A" w:rsidP="00E0128A">
      <w:pPr>
        <w:rPr>
          <w:sz w:val="2"/>
          <w:szCs w:val="2"/>
        </w:rPr>
      </w:pPr>
    </w:p>
    <w:p w14:paraId="7B558750" w14:textId="1B34FD7A" w:rsidR="00E0128A" w:rsidRPr="00E0128A" w:rsidRDefault="00E0128A" w:rsidP="00E0128A">
      <w:pPr>
        <w:rPr>
          <w:sz w:val="2"/>
          <w:szCs w:val="2"/>
        </w:rPr>
      </w:pPr>
    </w:p>
    <w:p w14:paraId="5AECFD12" w14:textId="50B58DE1" w:rsidR="00E0128A" w:rsidRPr="00E0128A" w:rsidRDefault="00E0128A" w:rsidP="00E0128A">
      <w:pPr>
        <w:rPr>
          <w:sz w:val="2"/>
          <w:szCs w:val="2"/>
        </w:rPr>
      </w:pPr>
    </w:p>
    <w:p w14:paraId="6010D19E" w14:textId="00469549" w:rsidR="00E0128A" w:rsidRPr="00E0128A" w:rsidRDefault="00E0128A" w:rsidP="00E0128A">
      <w:pPr>
        <w:rPr>
          <w:sz w:val="2"/>
          <w:szCs w:val="2"/>
        </w:rPr>
      </w:pPr>
    </w:p>
    <w:p w14:paraId="2ED9C0CD" w14:textId="72C6438D" w:rsidR="00E0128A" w:rsidRPr="00E0128A" w:rsidRDefault="00E0128A" w:rsidP="00E0128A">
      <w:pPr>
        <w:rPr>
          <w:sz w:val="2"/>
          <w:szCs w:val="2"/>
        </w:rPr>
      </w:pPr>
    </w:p>
    <w:p w14:paraId="3B1A6099" w14:textId="7DF8A877" w:rsidR="00E0128A" w:rsidRPr="00E0128A" w:rsidRDefault="00E0128A" w:rsidP="00E0128A">
      <w:pPr>
        <w:rPr>
          <w:sz w:val="2"/>
          <w:szCs w:val="2"/>
        </w:rPr>
      </w:pPr>
    </w:p>
    <w:p w14:paraId="4763EA18" w14:textId="5F188723" w:rsidR="00E0128A" w:rsidRPr="00E0128A" w:rsidRDefault="00E0128A" w:rsidP="00E0128A">
      <w:pPr>
        <w:rPr>
          <w:sz w:val="2"/>
          <w:szCs w:val="2"/>
        </w:rPr>
      </w:pPr>
    </w:p>
    <w:p w14:paraId="4B05438C" w14:textId="23FD390A" w:rsidR="00E0128A" w:rsidRPr="00E0128A" w:rsidRDefault="00E0128A" w:rsidP="00E0128A">
      <w:pPr>
        <w:rPr>
          <w:sz w:val="2"/>
          <w:szCs w:val="2"/>
        </w:rPr>
      </w:pPr>
    </w:p>
    <w:p w14:paraId="4481ECAE" w14:textId="4761A3F4" w:rsidR="00E0128A" w:rsidRPr="00E0128A" w:rsidRDefault="00E0128A" w:rsidP="00E0128A">
      <w:pPr>
        <w:rPr>
          <w:sz w:val="2"/>
          <w:szCs w:val="2"/>
        </w:rPr>
      </w:pPr>
    </w:p>
    <w:p w14:paraId="07DBB231" w14:textId="124FC085" w:rsidR="00E0128A" w:rsidRPr="00E0128A" w:rsidRDefault="00E0128A" w:rsidP="00E0128A">
      <w:pPr>
        <w:rPr>
          <w:sz w:val="2"/>
          <w:szCs w:val="2"/>
        </w:rPr>
      </w:pPr>
    </w:p>
    <w:p w14:paraId="18996312" w14:textId="4F7A5838" w:rsidR="00E0128A" w:rsidRPr="00E0128A" w:rsidRDefault="00E0128A" w:rsidP="00E0128A">
      <w:pPr>
        <w:rPr>
          <w:sz w:val="2"/>
          <w:szCs w:val="2"/>
        </w:rPr>
      </w:pPr>
    </w:p>
    <w:p w14:paraId="23973C67" w14:textId="7BF51002" w:rsidR="00E0128A" w:rsidRPr="00E0128A" w:rsidRDefault="00E0128A" w:rsidP="00E0128A">
      <w:pPr>
        <w:rPr>
          <w:sz w:val="2"/>
          <w:szCs w:val="2"/>
        </w:rPr>
      </w:pPr>
    </w:p>
    <w:p w14:paraId="03741FB5" w14:textId="18F1035A" w:rsidR="00E0128A" w:rsidRPr="00E0128A" w:rsidRDefault="00E0128A" w:rsidP="00E0128A">
      <w:pPr>
        <w:rPr>
          <w:sz w:val="2"/>
          <w:szCs w:val="2"/>
        </w:rPr>
      </w:pPr>
    </w:p>
    <w:p w14:paraId="711A47B1" w14:textId="183D53C1" w:rsidR="00E0128A" w:rsidRPr="00E0128A" w:rsidRDefault="00E0128A" w:rsidP="00E0128A">
      <w:pPr>
        <w:rPr>
          <w:sz w:val="2"/>
          <w:szCs w:val="2"/>
        </w:rPr>
      </w:pPr>
    </w:p>
    <w:p w14:paraId="03C2CFBC" w14:textId="63A810BF" w:rsidR="00E0128A" w:rsidRPr="00E0128A" w:rsidRDefault="00E0128A" w:rsidP="00E0128A">
      <w:pPr>
        <w:rPr>
          <w:sz w:val="2"/>
          <w:szCs w:val="2"/>
        </w:rPr>
      </w:pPr>
    </w:p>
    <w:p w14:paraId="41976B18" w14:textId="68F44D49" w:rsidR="00E0128A" w:rsidRPr="00E0128A" w:rsidRDefault="00E0128A" w:rsidP="00E0128A">
      <w:pPr>
        <w:rPr>
          <w:sz w:val="2"/>
          <w:szCs w:val="2"/>
        </w:rPr>
      </w:pPr>
    </w:p>
    <w:p w14:paraId="7F45D3FD" w14:textId="34E29562" w:rsidR="00E0128A" w:rsidRPr="00E0128A" w:rsidRDefault="00E0128A" w:rsidP="00E0128A">
      <w:pPr>
        <w:rPr>
          <w:sz w:val="2"/>
          <w:szCs w:val="2"/>
        </w:rPr>
      </w:pPr>
    </w:p>
    <w:p w14:paraId="7389AFD5" w14:textId="042B796A" w:rsidR="00E0128A" w:rsidRPr="00E0128A" w:rsidRDefault="00E0128A" w:rsidP="00E0128A">
      <w:pPr>
        <w:rPr>
          <w:sz w:val="2"/>
          <w:szCs w:val="2"/>
        </w:rPr>
      </w:pPr>
    </w:p>
    <w:p w14:paraId="12DD94E1" w14:textId="59A52625" w:rsidR="00E0128A" w:rsidRPr="00E0128A" w:rsidRDefault="00E0128A" w:rsidP="00E0128A">
      <w:pPr>
        <w:rPr>
          <w:sz w:val="2"/>
          <w:szCs w:val="2"/>
        </w:rPr>
      </w:pPr>
    </w:p>
    <w:p w14:paraId="2FB5524D" w14:textId="5A232D49" w:rsidR="00E0128A" w:rsidRPr="00E0128A" w:rsidRDefault="00E0128A" w:rsidP="00E0128A">
      <w:pPr>
        <w:rPr>
          <w:sz w:val="2"/>
          <w:szCs w:val="2"/>
        </w:rPr>
      </w:pPr>
    </w:p>
    <w:p w14:paraId="128D3725" w14:textId="4E892FF3" w:rsidR="00E0128A" w:rsidRPr="00E0128A" w:rsidRDefault="00E0128A" w:rsidP="00E0128A">
      <w:pPr>
        <w:rPr>
          <w:sz w:val="2"/>
          <w:szCs w:val="2"/>
        </w:rPr>
      </w:pPr>
    </w:p>
    <w:p w14:paraId="00016F3F" w14:textId="521581ED" w:rsidR="00E0128A" w:rsidRPr="00E0128A" w:rsidRDefault="00E0128A" w:rsidP="00E0128A">
      <w:pPr>
        <w:rPr>
          <w:sz w:val="2"/>
          <w:szCs w:val="2"/>
        </w:rPr>
      </w:pPr>
    </w:p>
    <w:p w14:paraId="1E264A3A" w14:textId="3DFA4E57" w:rsidR="00E0128A" w:rsidRPr="00E0128A" w:rsidRDefault="00E0128A" w:rsidP="00E0128A">
      <w:pPr>
        <w:rPr>
          <w:sz w:val="2"/>
          <w:szCs w:val="2"/>
        </w:rPr>
      </w:pPr>
    </w:p>
    <w:p w14:paraId="469C2D15" w14:textId="707A516C" w:rsidR="00E0128A" w:rsidRPr="00E0128A" w:rsidRDefault="00E0128A" w:rsidP="00E0128A">
      <w:pPr>
        <w:rPr>
          <w:sz w:val="2"/>
          <w:szCs w:val="2"/>
        </w:rPr>
      </w:pPr>
    </w:p>
    <w:p w14:paraId="1F92916D" w14:textId="54E1B95F" w:rsidR="00E0128A" w:rsidRPr="00E0128A" w:rsidRDefault="00E0128A" w:rsidP="00E0128A">
      <w:pPr>
        <w:rPr>
          <w:sz w:val="2"/>
          <w:szCs w:val="2"/>
        </w:rPr>
      </w:pPr>
    </w:p>
    <w:p w14:paraId="729142E2" w14:textId="49BFBBFB" w:rsidR="00E0128A" w:rsidRPr="00E0128A" w:rsidRDefault="00E0128A" w:rsidP="00E0128A">
      <w:pPr>
        <w:rPr>
          <w:sz w:val="2"/>
          <w:szCs w:val="2"/>
        </w:rPr>
      </w:pPr>
    </w:p>
    <w:p w14:paraId="5B9B6AF7" w14:textId="74637D50" w:rsidR="00E0128A" w:rsidRPr="00E0128A" w:rsidRDefault="00E0128A" w:rsidP="00E0128A">
      <w:pPr>
        <w:rPr>
          <w:sz w:val="2"/>
          <w:szCs w:val="2"/>
        </w:rPr>
      </w:pPr>
    </w:p>
    <w:p w14:paraId="27CB625F" w14:textId="4089972D" w:rsidR="00E0128A" w:rsidRPr="00E0128A" w:rsidRDefault="00E0128A" w:rsidP="00E0128A">
      <w:pPr>
        <w:rPr>
          <w:sz w:val="2"/>
          <w:szCs w:val="2"/>
        </w:rPr>
      </w:pPr>
    </w:p>
    <w:p w14:paraId="797969D1" w14:textId="41DD7A46" w:rsidR="00E0128A" w:rsidRPr="00E0128A" w:rsidRDefault="00E0128A" w:rsidP="00E0128A">
      <w:pPr>
        <w:rPr>
          <w:sz w:val="2"/>
          <w:szCs w:val="2"/>
        </w:rPr>
      </w:pPr>
    </w:p>
    <w:p w14:paraId="68A8B94D" w14:textId="2BD9B210" w:rsidR="00E0128A" w:rsidRPr="00E0128A" w:rsidRDefault="00E0128A" w:rsidP="00E0128A">
      <w:pPr>
        <w:rPr>
          <w:sz w:val="2"/>
          <w:szCs w:val="2"/>
        </w:rPr>
      </w:pPr>
    </w:p>
    <w:p w14:paraId="5990E9A6" w14:textId="27607D57" w:rsidR="00E0128A" w:rsidRPr="00E0128A" w:rsidRDefault="00E0128A" w:rsidP="00E0128A">
      <w:pPr>
        <w:rPr>
          <w:sz w:val="2"/>
          <w:szCs w:val="2"/>
        </w:rPr>
      </w:pPr>
    </w:p>
    <w:p w14:paraId="3BB54BFF" w14:textId="353143DD" w:rsidR="00E0128A" w:rsidRPr="00E0128A" w:rsidRDefault="00E0128A" w:rsidP="00E0128A">
      <w:pPr>
        <w:rPr>
          <w:sz w:val="2"/>
          <w:szCs w:val="2"/>
        </w:rPr>
      </w:pPr>
    </w:p>
    <w:p w14:paraId="3E05410A" w14:textId="6A9CE89C" w:rsidR="00E0128A" w:rsidRPr="00E0128A" w:rsidRDefault="00E0128A" w:rsidP="00E0128A">
      <w:pPr>
        <w:rPr>
          <w:sz w:val="2"/>
          <w:szCs w:val="2"/>
        </w:rPr>
      </w:pPr>
    </w:p>
    <w:p w14:paraId="2094898E" w14:textId="7D6DE11A" w:rsidR="00E0128A" w:rsidRPr="00E0128A" w:rsidRDefault="00E0128A" w:rsidP="00E0128A">
      <w:pPr>
        <w:rPr>
          <w:sz w:val="2"/>
          <w:szCs w:val="2"/>
        </w:rPr>
      </w:pPr>
    </w:p>
    <w:p w14:paraId="7B619E73" w14:textId="6B08934B" w:rsidR="00E0128A" w:rsidRPr="00E0128A" w:rsidRDefault="00E0128A" w:rsidP="00E0128A">
      <w:pPr>
        <w:rPr>
          <w:sz w:val="2"/>
          <w:szCs w:val="2"/>
        </w:rPr>
      </w:pPr>
    </w:p>
    <w:p w14:paraId="3A8A2C49" w14:textId="61D1C5C2" w:rsidR="00E0128A" w:rsidRPr="00E0128A" w:rsidRDefault="00E0128A" w:rsidP="00AC21F4">
      <w:pPr>
        <w:rPr>
          <w:sz w:val="2"/>
          <w:szCs w:val="2"/>
        </w:rPr>
      </w:pPr>
    </w:p>
    <w:sectPr w:rsidR="00E0128A" w:rsidRPr="00E0128A" w:rsidSect="008B0F5D">
      <w:pgSz w:w="12240" w:h="15840" w:code="1"/>
      <w:pgMar w:top="180" w:right="360" w:bottom="81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F59929" w14:textId="77777777" w:rsidR="00F52D62" w:rsidRDefault="00F52D62">
      <w:pPr>
        <w:spacing w:line="240" w:lineRule="auto"/>
      </w:pPr>
      <w:r>
        <w:separator/>
      </w:r>
    </w:p>
  </w:endnote>
  <w:endnote w:type="continuationSeparator" w:id="0">
    <w:p w14:paraId="074E7C57" w14:textId="77777777" w:rsidR="00F52D62" w:rsidRDefault="00F52D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CDF73" w14:textId="77777777" w:rsidR="00F52D62" w:rsidRDefault="00F52D62">
      <w:pPr>
        <w:spacing w:line="240" w:lineRule="auto"/>
      </w:pPr>
      <w:r>
        <w:separator/>
      </w:r>
    </w:p>
  </w:footnote>
  <w:footnote w:type="continuationSeparator" w:id="0">
    <w:p w14:paraId="02DD69D4" w14:textId="77777777" w:rsidR="00F52D62" w:rsidRDefault="00F52D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C1AF4"/>
    <w:multiLevelType w:val="hybridMultilevel"/>
    <w:tmpl w:val="AE3E2CAC"/>
    <w:lvl w:ilvl="0" w:tplc="B43E56BA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276D2E"/>
    <w:multiLevelType w:val="hybridMultilevel"/>
    <w:tmpl w:val="A8AA3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03AD4"/>
    <w:multiLevelType w:val="hybridMultilevel"/>
    <w:tmpl w:val="3E9EC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7377A3"/>
    <w:multiLevelType w:val="hybridMultilevel"/>
    <w:tmpl w:val="013239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D61EB0"/>
    <w:multiLevelType w:val="hybridMultilevel"/>
    <w:tmpl w:val="F38A7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F48D9"/>
    <w:multiLevelType w:val="hybridMultilevel"/>
    <w:tmpl w:val="E9420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C93C63"/>
    <w:multiLevelType w:val="hybridMultilevel"/>
    <w:tmpl w:val="D8302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7A2997"/>
    <w:multiLevelType w:val="hybridMultilevel"/>
    <w:tmpl w:val="70BEB92C"/>
    <w:lvl w:ilvl="0" w:tplc="61B61BF6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color w:val="004F8A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B25DB"/>
    <w:multiLevelType w:val="hybridMultilevel"/>
    <w:tmpl w:val="E51A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52C2D"/>
    <w:multiLevelType w:val="hybridMultilevel"/>
    <w:tmpl w:val="CE0672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877AA1"/>
    <w:multiLevelType w:val="hybridMultilevel"/>
    <w:tmpl w:val="9AE2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FC7817"/>
    <w:multiLevelType w:val="hybridMultilevel"/>
    <w:tmpl w:val="9FFCF4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6F53BD"/>
    <w:multiLevelType w:val="hybridMultilevel"/>
    <w:tmpl w:val="8D8E0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B0473"/>
    <w:multiLevelType w:val="hybridMultilevel"/>
    <w:tmpl w:val="9BCEA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410F4"/>
    <w:multiLevelType w:val="hybridMultilevel"/>
    <w:tmpl w:val="17383F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5C7826"/>
    <w:multiLevelType w:val="hybridMultilevel"/>
    <w:tmpl w:val="1800FC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9E3259"/>
    <w:multiLevelType w:val="hybridMultilevel"/>
    <w:tmpl w:val="0DB65360"/>
    <w:lvl w:ilvl="0" w:tplc="C20CF274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7837C0"/>
    <w:multiLevelType w:val="hybridMultilevel"/>
    <w:tmpl w:val="E1728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358C4"/>
    <w:multiLevelType w:val="hybridMultilevel"/>
    <w:tmpl w:val="257C8C7C"/>
    <w:lvl w:ilvl="0" w:tplc="B43E56BA">
      <w:numFmt w:val="bullet"/>
      <w:lvlText w:val=""/>
      <w:lvlJc w:val="left"/>
      <w:pPr>
        <w:ind w:left="108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9"/>
  </w:num>
  <w:num w:numId="13">
    <w:abstractNumId w:val="18"/>
  </w:num>
  <w:num w:numId="14">
    <w:abstractNumId w:val="27"/>
  </w:num>
  <w:num w:numId="15">
    <w:abstractNumId w:val="12"/>
  </w:num>
  <w:num w:numId="16">
    <w:abstractNumId w:val="15"/>
  </w:num>
  <w:num w:numId="17">
    <w:abstractNumId w:val="22"/>
  </w:num>
  <w:num w:numId="18">
    <w:abstractNumId w:val="20"/>
  </w:num>
  <w:num w:numId="19">
    <w:abstractNumId w:val="16"/>
  </w:num>
  <w:num w:numId="20">
    <w:abstractNumId w:val="14"/>
  </w:num>
  <w:num w:numId="21">
    <w:abstractNumId w:val="24"/>
  </w:num>
  <w:num w:numId="22">
    <w:abstractNumId w:val="23"/>
  </w:num>
  <w:num w:numId="23">
    <w:abstractNumId w:val="25"/>
  </w:num>
  <w:num w:numId="24">
    <w:abstractNumId w:val="26"/>
  </w:num>
  <w:num w:numId="25">
    <w:abstractNumId w:val="13"/>
  </w:num>
  <w:num w:numId="26">
    <w:abstractNumId w:val="10"/>
  </w:num>
  <w:num w:numId="27">
    <w:abstractNumId w:val="21"/>
  </w:num>
  <w:num w:numId="28">
    <w:abstractNumId w:val="28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967"/>
    <w:rsid w:val="000028A2"/>
    <w:rsid w:val="0000301D"/>
    <w:rsid w:val="00003277"/>
    <w:rsid w:val="00010157"/>
    <w:rsid w:val="00014E73"/>
    <w:rsid w:val="00023870"/>
    <w:rsid w:val="000325A0"/>
    <w:rsid w:val="0003525F"/>
    <w:rsid w:val="00035B41"/>
    <w:rsid w:val="000501C7"/>
    <w:rsid w:val="00052594"/>
    <w:rsid w:val="000606F5"/>
    <w:rsid w:val="000748BA"/>
    <w:rsid w:val="000805D4"/>
    <w:rsid w:val="00094147"/>
    <w:rsid w:val="00094D24"/>
    <w:rsid w:val="000A0420"/>
    <w:rsid w:val="000A071E"/>
    <w:rsid w:val="000A0F89"/>
    <w:rsid w:val="000A10BE"/>
    <w:rsid w:val="000A5910"/>
    <w:rsid w:val="000B4133"/>
    <w:rsid w:val="000B5536"/>
    <w:rsid w:val="000B6216"/>
    <w:rsid w:val="000B6BB7"/>
    <w:rsid w:val="000D035E"/>
    <w:rsid w:val="000E06B4"/>
    <w:rsid w:val="000E0A63"/>
    <w:rsid w:val="000E1280"/>
    <w:rsid w:val="000E2EBA"/>
    <w:rsid w:val="000E73B3"/>
    <w:rsid w:val="000F28BF"/>
    <w:rsid w:val="000F30DB"/>
    <w:rsid w:val="000F5455"/>
    <w:rsid w:val="00100396"/>
    <w:rsid w:val="00101CD4"/>
    <w:rsid w:val="00111313"/>
    <w:rsid w:val="00113358"/>
    <w:rsid w:val="001301BD"/>
    <w:rsid w:val="00136946"/>
    <w:rsid w:val="00142028"/>
    <w:rsid w:val="00151C56"/>
    <w:rsid w:val="00156432"/>
    <w:rsid w:val="001667EB"/>
    <w:rsid w:val="00170F50"/>
    <w:rsid w:val="0017272C"/>
    <w:rsid w:val="0018023D"/>
    <w:rsid w:val="00181D89"/>
    <w:rsid w:val="001839BC"/>
    <w:rsid w:val="00194EB9"/>
    <w:rsid w:val="0019581F"/>
    <w:rsid w:val="00196A65"/>
    <w:rsid w:val="001A5A70"/>
    <w:rsid w:val="001B2757"/>
    <w:rsid w:val="001B7510"/>
    <w:rsid w:val="001C2467"/>
    <w:rsid w:val="001C4082"/>
    <w:rsid w:val="001C5773"/>
    <w:rsid w:val="001C5921"/>
    <w:rsid w:val="001D24B8"/>
    <w:rsid w:val="001D5CF9"/>
    <w:rsid w:val="001F4A5C"/>
    <w:rsid w:val="001F600E"/>
    <w:rsid w:val="001F740B"/>
    <w:rsid w:val="002001F3"/>
    <w:rsid w:val="00205A0F"/>
    <w:rsid w:val="002115E5"/>
    <w:rsid w:val="00211609"/>
    <w:rsid w:val="0022226A"/>
    <w:rsid w:val="00222874"/>
    <w:rsid w:val="00224E12"/>
    <w:rsid w:val="0023568F"/>
    <w:rsid w:val="00235B75"/>
    <w:rsid w:val="0023656B"/>
    <w:rsid w:val="00251D26"/>
    <w:rsid w:val="002523D3"/>
    <w:rsid w:val="00253729"/>
    <w:rsid w:val="002558ED"/>
    <w:rsid w:val="00261901"/>
    <w:rsid w:val="002675B2"/>
    <w:rsid w:val="002763FD"/>
    <w:rsid w:val="00281AD9"/>
    <w:rsid w:val="00282CD8"/>
    <w:rsid w:val="00285A6A"/>
    <w:rsid w:val="002924D2"/>
    <w:rsid w:val="00295CD2"/>
    <w:rsid w:val="002A0FA2"/>
    <w:rsid w:val="002A3C63"/>
    <w:rsid w:val="002A3D59"/>
    <w:rsid w:val="002B67D5"/>
    <w:rsid w:val="002C373D"/>
    <w:rsid w:val="002C44AB"/>
    <w:rsid w:val="002C67A9"/>
    <w:rsid w:val="002D4CBA"/>
    <w:rsid w:val="002D6819"/>
    <w:rsid w:val="002E34C2"/>
    <w:rsid w:val="002E3C00"/>
    <w:rsid w:val="002E500A"/>
    <w:rsid w:val="002E6CC4"/>
    <w:rsid w:val="002F0465"/>
    <w:rsid w:val="002F5A0D"/>
    <w:rsid w:val="002F7EB5"/>
    <w:rsid w:val="003013BA"/>
    <w:rsid w:val="00303908"/>
    <w:rsid w:val="0030601C"/>
    <w:rsid w:val="003160A8"/>
    <w:rsid w:val="0032094D"/>
    <w:rsid w:val="00325BC8"/>
    <w:rsid w:val="00332613"/>
    <w:rsid w:val="00333288"/>
    <w:rsid w:val="00342582"/>
    <w:rsid w:val="0034548D"/>
    <w:rsid w:val="00362F07"/>
    <w:rsid w:val="00365851"/>
    <w:rsid w:val="00366EED"/>
    <w:rsid w:val="003673AA"/>
    <w:rsid w:val="003718EC"/>
    <w:rsid w:val="003734D1"/>
    <w:rsid w:val="00374BDD"/>
    <w:rsid w:val="00377962"/>
    <w:rsid w:val="0038293A"/>
    <w:rsid w:val="00382C88"/>
    <w:rsid w:val="00383CE6"/>
    <w:rsid w:val="003870B1"/>
    <w:rsid w:val="00392463"/>
    <w:rsid w:val="00397D72"/>
    <w:rsid w:val="003A2AB0"/>
    <w:rsid w:val="003A4672"/>
    <w:rsid w:val="003A4E33"/>
    <w:rsid w:val="003A5BAC"/>
    <w:rsid w:val="003A62BA"/>
    <w:rsid w:val="003A739A"/>
    <w:rsid w:val="003B7E7B"/>
    <w:rsid w:val="003C1410"/>
    <w:rsid w:val="003D24E9"/>
    <w:rsid w:val="003D438D"/>
    <w:rsid w:val="003E00CD"/>
    <w:rsid w:val="003E347E"/>
    <w:rsid w:val="003F20F9"/>
    <w:rsid w:val="003F79A7"/>
    <w:rsid w:val="00400E5F"/>
    <w:rsid w:val="00402A21"/>
    <w:rsid w:val="00404FDE"/>
    <w:rsid w:val="004051FA"/>
    <w:rsid w:val="00405513"/>
    <w:rsid w:val="004134A3"/>
    <w:rsid w:val="00413843"/>
    <w:rsid w:val="0041396C"/>
    <w:rsid w:val="00414FF6"/>
    <w:rsid w:val="00424493"/>
    <w:rsid w:val="00425540"/>
    <w:rsid w:val="00430E8E"/>
    <w:rsid w:val="00434225"/>
    <w:rsid w:val="004343D0"/>
    <w:rsid w:val="004379B2"/>
    <w:rsid w:val="0044244D"/>
    <w:rsid w:val="004441C2"/>
    <w:rsid w:val="00445A1F"/>
    <w:rsid w:val="00447546"/>
    <w:rsid w:val="00451F8B"/>
    <w:rsid w:val="004564CA"/>
    <w:rsid w:val="00460F50"/>
    <w:rsid w:val="00464CB2"/>
    <w:rsid w:val="00466870"/>
    <w:rsid w:val="00466914"/>
    <w:rsid w:val="00473BF1"/>
    <w:rsid w:val="00474CED"/>
    <w:rsid w:val="0047667E"/>
    <w:rsid w:val="00482A5F"/>
    <w:rsid w:val="00485966"/>
    <w:rsid w:val="00485AB4"/>
    <w:rsid w:val="00485ABF"/>
    <w:rsid w:val="00485DBA"/>
    <w:rsid w:val="0048652A"/>
    <w:rsid w:val="00490F17"/>
    <w:rsid w:val="0049214D"/>
    <w:rsid w:val="004974A6"/>
    <w:rsid w:val="004A5528"/>
    <w:rsid w:val="004B113F"/>
    <w:rsid w:val="004B1812"/>
    <w:rsid w:val="004B30A7"/>
    <w:rsid w:val="004B3232"/>
    <w:rsid w:val="004B7239"/>
    <w:rsid w:val="004C03AF"/>
    <w:rsid w:val="004C4A34"/>
    <w:rsid w:val="004C70F8"/>
    <w:rsid w:val="004D5876"/>
    <w:rsid w:val="004D6EEA"/>
    <w:rsid w:val="004E1AAB"/>
    <w:rsid w:val="004E3465"/>
    <w:rsid w:val="004E58AB"/>
    <w:rsid w:val="004F44D2"/>
    <w:rsid w:val="004F7D21"/>
    <w:rsid w:val="00500E13"/>
    <w:rsid w:val="00501AF7"/>
    <w:rsid w:val="00505696"/>
    <w:rsid w:val="00505D21"/>
    <w:rsid w:val="0051135E"/>
    <w:rsid w:val="0051295D"/>
    <w:rsid w:val="00513B78"/>
    <w:rsid w:val="0051503B"/>
    <w:rsid w:val="00516C6B"/>
    <w:rsid w:val="00522967"/>
    <w:rsid w:val="00523C9D"/>
    <w:rsid w:val="00531A35"/>
    <w:rsid w:val="00532CFC"/>
    <w:rsid w:val="00535DE7"/>
    <w:rsid w:val="005510B1"/>
    <w:rsid w:val="00552504"/>
    <w:rsid w:val="0055255A"/>
    <w:rsid w:val="005700FB"/>
    <w:rsid w:val="005735D2"/>
    <w:rsid w:val="00577A29"/>
    <w:rsid w:val="00577F32"/>
    <w:rsid w:val="005809C1"/>
    <w:rsid w:val="00580E5B"/>
    <w:rsid w:val="005818A5"/>
    <w:rsid w:val="005849D4"/>
    <w:rsid w:val="005851CF"/>
    <w:rsid w:val="00586EE0"/>
    <w:rsid w:val="00592664"/>
    <w:rsid w:val="005A07F6"/>
    <w:rsid w:val="005A32E9"/>
    <w:rsid w:val="005A3734"/>
    <w:rsid w:val="005A491F"/>
    <w:rsid w:val="005A67FE"/>
    <w:rsid w:val="005C66B5"/>
    <w:rsid w:val="005C6850"/>
    <w:rsid w:val="005C6DA8"/>
    <w:rsid w:val="005D26C2"/>
    <w:rsid w:val="005D5087"/>
    <w:rsid w:val="005F27B7"/>
    <w:rsid w:val="005F350D"/>
    <w:rsid w:val="005F441D"/>
    <w:rsid w:val="005F7723"/>
    <w:rsid w:val="005F7E71"/>
    <w:rsid w:val="0060453E"/>
    <w:rsid w:val="00607A72"/>
    <w:rsid w:val="00610DFD"/>
    <w:rsid w:val="00620A11"/>
    <w:rsid w:val="0062260D"/>
    <w:rsid w:val="00623C64"/>
    <w:rsid w:val="00627801"/>
    <w:rsid w:val="00627DC7"/>
    <w:rsid w:val="006358E7"/>
    <w:rsid w:val="00635B13"/>
    <w:rsid w:val="00640CF7"/>
    <w:rsid w:val="00644213"/>
    <w:rsid w:val="00647540"/>
    <w:rsid w:val="00661B7F"/>
    <w:rsid w:val="006624C5"/>
    <w:rsid w:val="00665195"/>
    <w:rsid w:val="0066707D"/>
    <w:rsid w:val="00667492"/>
    <w:rsid w:val="00671DDD"/>
    <w:rsid w:val="0067384C"/>
    <w:rsid w:val="00673E2C"/>
    <w:rsid w:val="00674294"/>
    <w:rsid w:val="0068166D"/>
    <w:rsid w:val="00685E0B"/>
    <w:rsid w:val="006869AE"/>
    <w:rsid w:val="00686ECA"/>
    <w:rsid w:val="00690D5C"/>
    <w:rsid w:val="00691914"/>
    <w:rsid w:val="006926C1"/>
    <w:rsid w:val="00692B52"/>
    <w:rsid w:val="0069338C"/>
    <w:rsid w:val="00694EEE"/>
    <w:rsid w:val="00694FAC"/>
    <w:rsid w:val="0069585E"/>
    <w:rsid w:val="0069672C"/>
    <w:rsid w:val="006968B8"/>
    <w:rsid w:val="00696E81"/>
    <w:rsid w:val="00697CDC"/>
    <w:rsid w:val="006A223A"/>
    <w:rsid w:val="006A3301"/>
    <w:rsid w:val="006A432F"/>
    <w:rsid w:val="006A7F23"/>
    <w:rsid w:val="006B46CB"/>
    <w:rsid w:val="006C0E0B"/>
    <w:rsid w:val="006C4AA7"/>
    <w:rsid w:val="006C78D0"/>
    <w:rsid w:val="006D0B1E"/>
    <w:rsid w:val="006E0136"/>
    <w:rsid w:val="006E36BB"/>
    <w:rsid w:val="006E5067"/>
    <w:rsid w:val="006E649E"/>
    <w:rsid w:val="006E75B2"/>
    <w:rsid w:val="006F015E"/>
    <w:rsid w:val="006F5147"/>
    <w:rsid w:val="006F7306"/>
    <w:rsid w:val="00700A88"/>
    <w:rsid w:val="00706D24"/>
    <w:rsid w:val="00707544"/>
    <w:rsid w:val="0071036C"/>
    <w:rsid w:val="00715068"/>
    <w:rsid w:val="00716D97"/>
    <w:rsid w:val="0072015D"/>
    <w:rsid w:val="00725AF2"/>
    <w:rsid w:val="0073238B"/>
    <w:rsid w:val="00743442"/>
    <w:rsid w:val="00746292"/>
    <w:rsid w:val="00746C17"/>
    <w:rsid w:val="0074773C"/>
    <w:rsid w:val="00752F9F"/>
    <w:rsid w:val="00754402"/>
    <w:rsid w:val="00760379"/>
    <w:rsid w:val="007609C2"/>
    <w:rsid w:val="00761B28"/>
    <w:rsid w:val="00763A32"/>
    <w:rsid w:val="00772F94"/>
    <w:rsid w:val="00784B5B"/>
    <w:rsid w:val="00790064"/>
    <w:rsid w:val="00792309"/>
    <w:rsid w:val="0079666F"/>
    <w:rsid w:val="00797CD2"/>
    <w:rsid w:val="007A1091"/>
    <w:rsid w:val="007A6556"/>
    <w:rsid w:val="007A7194"/>
    <w:rsid w:val="007A7841"/>
    <w:rsid w:val="007B2D6E"/>
    <w:rsid w:val="007B6D6A"/>
    <w:rsid w:val="007C0A2F"/>
    <w:rsid w:val="007C1BF2"/>
    <w:rsid w:val="007C74B6"/>
    <w:rsid w:val="007C7CED"/>
    <w:rsid w:val="007D0967"/>
    <w:rsid w:val="007D3F3C"/>
    <w:rsid w:val="007D5D0F"/>
    <w:rsid w:val="007E55F6"/>
    <w:rsid w:val="007E7833"/>
    <w:rsid w:val="007E7F6C"/>
    <w:rsid w:val="007F162B"/>
    <w:rsid w:val="007F2544"/>
    <w:rsid w:val="007F3B5A"/>
    <w:rsid w:val="00804446"/>
    <w:rsid w:val="00804616"/>
    <w:rsid w:val="00807714"/>
    <w:rsid w:val="00830721"/>
    <w:rsid w:val="00831D30"/>
    <w:rsid w:val="00833247"/>
    <w:rsid w:val="008333B1"/>
    <w:rsid w:val="00847FB9"/>
    <w:rsid w:val="00851FB8"/>
    <w:rsid w:val="008552CD"/>
    <w:rsid w:val="008606D9"/>
    <w:rsid w:val="00864BC4"/>
    <w:rsid w:val="00866A6C"/>
    <w:rsid w:val="00866CB1"/>
    <w:rsid w:val="00870E94"/>
    <w:rsid w:val="00882D23"/>
    <w:rsid w:val="00894E4F"/>
    <w:rsid w:val="008A2D10"/>
    <w:rsid w:val="008B0C90"/>
    <w:rsid w:val="008B0F5D"/>
    <w:rsid w:val="008B2FAC"/>
    <w:rsid w:val="008B53C4"/>
    <w:rsid w:val="008B6FAC"/>
    <w:rsid w:val="008C168F"/>
    <w:rsid w:val="008C23E8"/>
    <w:rsid w:val="008C264C"/>
    <w:rsid w:val="008C5E17"/>
    <w:rsid w:val="008E447D"/>
    <w:rsid w:val="008E7925"/>
    <w:rsid w:val="008F02DA"/>
    <w:rsid w:val="008F267F"/>
    <w:rsid w:val="008F3C95"/>
    <w:rsid w:val="008F422C"/>
    <w:rsid w:val="008F4916"/>
    <w:rsid w:val="008F6103"/>
    <w:rsid w:val="00903A97"/>
    <w:rsid w:val="0090500B"/>
    <w:rsid w:val="00912969"/>
    <w:rsid w:val="00917599"/>
    <w:rsid w:val="009242E5"/>
    <w:rsid w:val="0093243E"/>
    <w:rsid w:val="009362D0"/>
    <w:rsid w:val="00941A44"/>
    <w:rsid w:val="009425FA"/>
    <w:rsid w:val="00942CE4"/>
    <w:rsid w:val="00957233"/>
    <w:rsid w:val="009578E9"/>
    <w:rsid w:val="009645F8"/>
    <w:rsid w:val="0096724B"/>
    <w:rsid w:val="00976744"/>
    <w:rsid w:val="00977523"/>
    <w:rsid w:val="009776FF"/>
    <w:rsid w:val="009874C8"/>
    <w:rsid w:val="009930EE"/>
    <w:rsid w:val="00996419"/>
    <w:rsid w:val="00996AA7"/>
    <w:rsid w:val="009A164C"/>
    <w:rsid w:val="009A529A"/>
    <w:rsid w:val="009A6EEC"/>
    <w:rsid w:val="009B3D46"/>
    <w:rsid w:val="009B69BC"/>
    <w:rsid w:val="009C67F5"/>
    <w:rsid w:val="009C6F35"/>
    <w:rsid w:val="009D548E"/>
    <w:rsid w:val="009E14E7"/>
    <w:rsid w:val="009E788F"/>
    <w:rsid w:val="00A0145A"/>
    <w:rsid w:val="00A02FAE"/>
    <w:rsid w:val="00A13DC2"/>
    <w:rsid w:val="00A147D7"/>
    <w:rsid w:val="00A1627D"/>
    <w:rsid w:val="00A23E4B"/>
    <w:rsid w:val="00A32060"/>
    <w:rsid w:val="00A32455"/>
    <w:rsid w:val="00A42640"/>
    <w:rsid w:val="00A42D93"/>
    <w:rsid w:val="00A442E6"/>
    <w:rsid w:val="00A451B3"/>
    <w:rsid w:val="00A613DA"/>
    <w:rsid w:val="00A63F6C"/>
    <w:rsid w:val="00A702ED"/>
    <w:rsid w:val="00A74368"/>
    <w:rsid w:val="00A823DE"/>
    <w:rsid w:val="00A82F8E"/>
    <w:rsid w:val="00A8540F"/>
    <w:rsid w:val="00A977F5"/>
    <w:rsid w:val="00AA18DA"/>
    <w:rsid w:val="00AA3EEA"/>
    <w:rsid w:val="00AB32C6"/>
    <w:rsid w:val="00AC21F4"/>
    <w:rsid w:val="00AC27DD"/>
    <w:rsid w:val="00AD7CE4"/>
    <w:rsid w:val="00AE1318"/>
    <w:rsid w:val="00AE3B22"/>
    <w:rsid w:val="00AE55E8"/>
    <w:rsid w:val="00AE5EAC"/>
    <w:rsid w:val="00AF3FE1"/>
    <w:rsid w:val="00AF47FF"/>
    <w:rsid w:val="00AF6988"/>
    <w:rsid w:val="00AF7BE5"/>
    <w:rsid w:val="00B02DAE"/>
    <w:rsid w:val="00B03AE6"/>
    <w:rsid w:val="00B0466E"/>
    <w:rsid w:val="00B06A90"/>
    <w:rsid w:val="00B07F03"/>
    <w:rsid w:val="00B122FC"/>
    <w:rsid w:val="00B123CE"/>
    <w:rsid w:val="00B131EC"/>
    <w:rsid w:val="00B15688"/>
    <w:rsid w:val="00B20399"/>
    <w:rsid w:val="00B20967"/>
    <w:rsid w:val="00B23FFE"/>
    <w:rsid w:val="00B320CF"/>
    <w:rsid w:val="00B34404"/>
    <w:rsid w:val="00B406E0"/>
    <w:rsid w:val="00B41D85"/>
    <w:rsid w:val="00B47600"/>
    <w:rsid w:val="00B5219B"/>
    <w:rsid w:val="00B5471F"/>
    <w:rsid w:val="00B63895"/>
    <w:rsid w:val="00B71507"/>
    <w:rsid w:val="00B72D10"/>
    <w:rsid w:val="00B73872"/>
    <w:rsid w:val="00B748F0"/>
    <w:rsid w:val="00B74EE3"/>
    <w:rsid w:val="00B86E99"/>
    <w:rsid w:val="00B92695"/>
    <w:rsid w:val="00BA21BE"/>
    <w:rsid w:val="00BA528F"/>
    <w:rsid w:val="00BB0569"/>
    <w:rsid w:val="00BB7AD0"/>
    <w:rsid w:val="00BC0E08"/>
    <w:rsid w:val="00BD5A36"/>
    <w:rsid w:val="00BD6A19"/>
    <w:rsid w:val="00BE27B3"/>
    <w:rsid w:val="00BE5169"/>
    <w:rsid w:val="00BF35D0"/>
    <w:rsid w:val="00C021B8"/>
    <w:rsid w:val="00C14761"/>
    <w:rsid w:val="00C219C2"/>
    <w:rsid w:val="00C230EC"/>
    <w:rsid w:val="00C3395E"/>
    <w:rsid w:val="00C53933"/>
    <w:rsid w:val="00C551DB"/>
    <w:rsid w:val="00C6048B"/>
    <w:rsid w:val="00C60CA9"/>
    <w:rsid w:val="00C62C48"/>
    <w:rsid w:val="00C63296"/>
    <w:rsid w:val="00C70B94"/>
    <w:rsid w:val="00C744C8"/>
    <w:rsid w:val="00C80DA5"/>
    <w:rsid w:val="00C82B76"/>
    <w:rsid w:val="00C86992"/>
    <w:rsid w:val="00C876A8"/>
    <w:rsid w:val="00C930F1"/>
    <w:rsid w:val="00C94521"/>
    <w:rsid w:val="00C947AE"/>
    <w:rsid w:val="00C95A07"/>
    <w:rsid w:val="00CB0986"/>
    <w:rsid w:val="00CB4282"/>
    <w:rsid w:val="00CB65BD"/>
    <w:rsid w:val="00CC3AB1"/>
    <w:rsid w:val="00CD2EC5"/>
    <w:rsid w:val="00CE760B"/>
    <w:rsid w:val="00CF0FEA"/>
    <w:rsid w:val="00CF5452"/>
    <w:rsid w:val="00D03EB9"/>
    <w:rsid w:val="00D04782"/>
    <w:rsid w:val="00D0566C"/>
    <w:rsid w:val="00D05D95"/>
    <w:rsid w:val="00D07214"/>
    <w:rsid w:val="00D12CA4"/>
    <w:rsid w:val="00D15EF5"/>
    <w:rsid w:val="00D171FD"/>
    <w:rsid w:val="00D22409"/>
    <w:rsid w:val="00D2592B"/>
    <w:rsid w:val="00D260B6"/>
    <w:rsid w:val="00D263A1"/>
    <w:rsid w:val="00D26DF5"/>
    <w:rsid w:val="00D272F8"/>
    <w:rsid w:val="00D27837"/>
    <w:rsid w:val="00D3727C"/>
    <w:rsid w:val="00D3740C"/>
    <w:rsid w:val="00D5308B"/>
    <w:rsid w:val="00D551F0"/>
    <w:rsid w:val="00D5648C"/>
    <w:rsid w:val="00D62D2F"/>
    <w:rsid w:val="00D6376F"/>
    <w:rsid w:val="00D67297"/>
    <w:rsid w:val="00D71CC5"/>
    <w:rsid w:val="00D766BB"/>
    <w:rsid w:val="00D77E76"/>
    <w:rsid w:val="00D80EC1"/>
    <w:rsid w:val="00D82250"/>
    <w:rsid w:val="00D825F8"/>
    <w:rsid w:val="00D82BAF"/>
    <w:rsid w:val="00D954D5"/>
    <w:rsid w:val="00D975B0"/>
    <w:rsid w:val="00DA122F"/>
    <w:rsid w:val="00DA604D"/>
    <w:rsid w:val="00DA607D"/>
    <w:rsid w:val="00DB1064"/>
    <w:rsid w:val="00DB70F8"/>
    <w:rsid w:val="00DC472B"/>
    <w:rsid w:val="00DC4B1D"/>
    <w:rsid w:val="00DC5D19"/>
    <w:rsid w:val="00DC7708"/>
    <w:rsid w:val="00DC794A"/>
    <w:rsid w:val="00DD2243"/>
    <w:rsid w:val="00DD31DF"/>
    <w:rsid w:val="00DE2BDE"/>
    <w:rsid w:val="00DE515E"/>
    <w:rsid w:val="00DF0621"/>
    <w:rsid w:val="00DF0756"/>
    <w:rsid w:val="00DF70F4"/>
    <w:rsid w:val="00E0128A"/>
    <w:rsid w:val="00E0263B"/>
    <w:rsid w:val="00E03C43"/>
    <w:rsid w:val="00E03D2B"/>
    <w:rsid w:val="00E12041"/>
    <w:rsid w:val="00E14CD3"/>
    <w:rsid w:val="00E220C3"/>
    <w:rsid w:val="00E2575A"/>
    <w:rsid w:val="00E3345F"/>
    <w:rsid w:val="00E474BC"/>
    <w:rsid w:val="00E51EF4"/>
    <w:rsid w:val="00E530DC"/>
    <w:rsid w:val="00E56467"/>
    <w:rsid w:val="00E720E9"/>
    <w:rsid w:val="00E74604"/>
    <w:rsid w:val="00E8178F"/>
    <w:rsid w:val="00E91DB0"/>
    <w:rsid w:val="00E949B5"/>
    <w:rsid w:val="00E97A8E"/>
    <w:rsid w:val="00EA0B61"/>
    <w:rsid w:val="00EA313F"/>
    <w:rsid w:val="00EA6BED"/>
    <w:rsid w:val="00EA74BC"/>
    <w:rsid w:val="00EA7A0F"/>
    <w:rsid w:val="00EB3C2C"/>
    <w:rsid w:val="00EC0073"/>
    <w:rsid w:val="00EC2DB0"/>
    <w:rsid w:val="00EC39F8"/>
    <w:rsid w:val="00EC7780"/>
    <w:rsid w:val="00ED197E"/>
    <w:rsid w:val="00EE3270"/>
    <w:rsid w:val="00EE327C"/>
    <w:rsid w:val="00EE4D66"/>
    <w:rsid w:val="00EF0353"/>
    <w:rsid w:val="00EF23CB"/>
    <w:rsid w:val="00EF27C6"/>
    <w:rsid w:val="00EF3FAF"/>
    <w:rsid w:val="00EF680A"/>
    <w:rsid w:val="00EF6B0A"/>
    <w:rsid w:val="00F04918"/>
    <w:rsid w:val="00F100ED"/>
    <w:rsid w:val="00F12671"/>
    <w:rsid w:val="00F15BB6"/>
    <w:rsid w:val="00F264E8"/>
    <w:rsid w:val="00F354BE"/>
    <w:rsid w:val="00F35548"/>
    <w:rsid w:val="00F41A6A"/>
    <w:rsid w:val="00F41F1A"/>
    <w:rsid w:val="00F41FA1"/>
    <w:rsid w:val="00F51C0A"/>
    <w:rsid w:val="00F52D62"/>
    <w:rsid w:val="00F53D1F"/>
    <w:rsid w:val="00F64C62"/>
    <w:rsid w:val="00F71117"/>
    <w:rsid w:val="00F74182"/>
    <w:rsid w:val="00F77AD0"/>
    <w:rsid w:val="00F86662"/>
    <w:rsid w:val="00F906B8"/>
    <w:rsid w:val="00F90CD1"/>
    <w:rsid w:val="00F94115"/>
    <w:rsid w:val="00F966F7"/>
    <w:rsid w:val="00F96B26"/>
    <w:rsid w:val="00FA24A4"/>
    <w:rsid w:val="00FA6AB7"/>
    <w:rsid w:val="00FB0F2B"/>
    <w:rsid w:val="00FB47B2"/>
    <w:rsid w:val="00FC2F63"/>
    <w:rsid w:val="00FC42BE"/>
    <w:rsid w:val="00FC624F"/>
    <w:rsid w:val="00FD12D3"/>
    <w:rsid w:val="00FD4FE5"/>
    <w:rsid w:val="00FE0C05"/>
    <w:rsid w:val="00FE5A28"/>
    <w:rsid w:val="00FE7CEB"/>
    <w:rsid w:val="00FF1AA4"/>
    <w:rsid w:val="00FF5121"/>
    <w:rsid w:val="00FF63AC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6E07AA6"/>
  <w15:chartTrackingRefBased/>
  <w15:docId w15:val="{D137366A-E1DA-4C54-A53B-32322CF1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1FA"/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9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AB59A.1476EC2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arbee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279000-8E56-4D51-BF27-B14D7E799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</Template>
  <TotalTime>1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Barbee</dc:creator>
  <cp:lastModifiedBy>Louis Groce</cp:lastModifiedBy>
  <cp:revision>2</cp:revision>
  <cp:lastPrinted>2024-10-28T17:37:00Z</cp:lastPrinted>
  <dcterms:created xsi:type="dcterms:W3CDTF">2024-12-19T19:04:00Z</dcterms:created>
  <dcterms:modified xsi:type="dcterms:W3CDTF">2024-12-19T19:04:00Z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