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F197" w14:textId="167F5623" w:rsidR="00F66D4F" w:rsidRPr="00E01F84" w:rsidRDefault="005B6F42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800" behindDoc="1" locked="0" layoutInCell="0" allowOverlap="1" wp14:anchorId="7B46341B" wp14:editId="03DF467C">
            <wp:simplePos x="0" y="0"/>
            <wp:positionH relativeFrom="margin">
              <wp:posOffset>-428625</wp:posOffset>
            </wp:positionH>
            <wp:positionV relativeFrom="margin">
              <wp:posOffset>-552451</wp:posOffset>
            </wp:positionV>
            <wp:extent cx="7724775" cy="99917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535854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999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A855D" w14:textId="77777777" w:rsidR="00E01F84" w:rsidRDefault="00E01F84" w:rsidP="00E01F84">
      <w:pPr>
        <w:spacing w:after="0" w:line="240" w:lineRule="auto"/>
        <w:jc w:val="center"/>
        <w:rPr>
          <w:b/>
          <w:spacing w:val="-1"/>
          <w:sz w:val="44"/>
          <w:szCs w:val="36"/>
        </w:rPr>
      </w:pPr>
    </w:p>
    <w:p w14:paraId="5C781A0E" w14:textId="3FE120F7" w:rsidR="00743B77" w:rsidRPr="00E01F84" w:rsidRDefault="00743B77" w:rsidP="00E01F84">
      <w:pPr>
        <w:spacing w:line="240" w:lineRule="auto"/>
        <w:jc w:val="center"/>
        <w:rPr>
          <w:b/>
          <w:spacing w:val="-1"/>
          <w:sz w:val="44"/>
          <w:szCs w:val="36"/>
        </w:rPr>
      </w:pPr>
      <w:r w:rsidRPr="00E01F84">
        <w:rPr>
          <w:b/>
          <w:spacing w:val="-1"/>
          <w:sz w:val="44"/>
          <w:szCs w:val="36"/>
        </w:rPr>
        <w:t>YOUR</w:t>
      </w:r>
      <w:r w:rsidRPr="00E01F84">
        <w:rPr>
          <w:b/>
          <w:spacing w:val="-14"/>
          <w:sz w:val="44"/>
          <w:szCs w:val="36"/>
        </w:rPr>
        <w:t xml:space="preserve"> </w:t>
      </w:r>
      <w:r w:rsidRPr="00E01F84">
        <w:rPr>
          <w:b/>
          <w:spacing w:val="-1"/>
          <w:sz w:val="44"/>
          <w:szCs w:val="36"/>
        </w:rPr>
        <w:t>HEARING</w:t>
      </w:r>
      <w:r w:rsidRPr="00E01F84">
        <w:rPr>
          <w:b/>
          <w:spacing w:val="-12"/>
          <w:sz w:val="44"/>
          <w:szCs w:val="36"/>
        </w:rPr>
        <w:t xml:space="preserve"> </w:t>
      </w:r>
      <w:r w:rsidRPr="00E01F84">
        <w:rPr>
          <w:b/>
          <w:spacing w:val="-1"/>
          <w:sz w:val="44"/>
          <w:szCs w:val="36"/>
        </w:rPr>
        <w:t>RIGHTS</w:t>
      </w:r>
    </w:p>
    <w:p w14:paraId="068C6C6C" w14:textId="77777777" w:rsidR="00743B77" w:rsidRPr="00E01F84" w:rsidRDefault="00743B77" w:rsidP="00E01F84">
      <w:pPr>
        <w:pStyle w:val="BodyText"/>
        <w:ind w:left="101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have only </w:t>
      </w:r>
      <w:r w:rsidRPr="00E01F84">
        <w:rPr>
          <w:b/>
          <w:spacing w:val="-1"/>
          <w:sz w:val="36"/>
          <w:szCs w:val="36"/>
        </w:rPr>
        <w:t>90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days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ask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for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hearing.</w:t>
      </w:r>
      <w:r w:rsidRPr="00E01F84">
        <w:rPr>
          <w:sz w:val="36"/>
          <w:szCs w:val="36"/>
        </w:rPr>
        <w:t xml:space="preserve"> 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b/>
          <w:spacing w:val="-1"/>
          <w:sz w:val="36"/>
          <w:szCs w:val="36"/>
        </w:rPr>
        <w:t>90</w:t>
      </w:r>
      <w:r w:rsidRPr="00E01F84">
        <w:rPr>
          <w:b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days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start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either:</w:t>
      </w:r>
    </w:p>
    <w:p w14:paraId="54281CD6" w14:textId="77777777" w:rsidR="00743B77" w:rsidRPr="00E01F84" w:rsidRDefault="00743B77" w:rsidP="00743B77">
      <w:pPr>
        <w:pStyle w:val="BodyText"/>
        <w:numPr>
          <w:ilvl w:val="0"/>
          <w:numId w:val="1"/>
        </w:numPr>
        <w:tabs>
          <w:tab w:val="left" w:pos="828"/>
        </w:tabs>
        <w:ind w:hanging="359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after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personally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gave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 mental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plan’s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appeal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decision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notice,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OR</w:t>
      </w:r>
    </w:p>
    <w:p w14:paraId="21E72106" w14:textId="77777777" w:rsidR="00743B77" w:rsidRPr="00E01F84" w:rsidRDefault="00743B77" w:rsidP="00743B77">
      <w:pPr>
        <w:pStyle w:val="BodyText"/>
        <w:numPr>
          <w:ilvl w:val="0"/>
          <w:numId w:val="1"/>
        </w:numPr>
        <w:tabs>
          <w:tab w:val="left" w:pos="828"/>
        </w:tabs>
        <w:spacing w:before="1"/>
        <w:ind w:left="828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after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postmark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z w:val="36"/>
          <w:szCs w:val="36"/>
        </w:rPr>
        <w:t>mental health plan’s</w:t>
      </w:r>
      <w:r w:rsidRPr="00E01F84">
        <w:rPr>
          <w:spacing w:val="-1"/>
          <w:sz w:val="36"/>
          <w:szCs w:val="36"/>
        </w:rPr>
        <w:t xml:space="preserve"> appeal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decision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notice.</w:t>
      </w:r>
    </w:p>
    <w:p w14:paraId="3AEAB082" w14:textId="0BD741ED" w:rsidR="00743B77" w:rsidRPr="00E01F84" w:rsidRDefault="00743B77" w:rsidP="00743B77">
      <w:pPr>
        <w:pStyle w:val="BodyText"/>
        <w:numPr>
          <w:ilvl w:val="0"/>
          <w:numId w:val="1"/>
        </w:numPr>
        <w:tabs>
          <w:tab w:val="left" w:pos="828"/>
        </w:tabs>
        <w:spacing w:before="11"/>
        <w:ind w:left="828"/>
        <w:rPr>
          <w:rFonts w:cs="Arial"/>
          <w:sz w:val="36"/>
          <w:szCs w:val="36"/>
        </w:rPr>
      </w:pPr>
      <w:r w:rsidRPr="00E01F84">
        <w:rPr>
          <w:spacing w:val="-1"/>
          <w:sz w:val="36"/>
          <w:szCs w:val="36"/>
        </w:rPr>
        <w:t>You must exhaust the mental health plan’s problem resolution process prior to filing for a State Fair Hearing.</w:t>
      </w:r>
    </w:p>
    <w:p w14:paraId="655B83C5" w14:textId="77777777" w:rsidR="008F4B9B" w:rsidRPr="00E01F84" w:rsidRDefault="008F4B9B" w:rsidP="00743B77">
      <w:pPr>
        <w:pStyle w:val="Heading2"/>
        <w:rPr>
          <w:spacing w:val="-1"/>
          <w:sz w:val="36"/>
          <w:szCs w:val="36"/>
        </w:rPr>
      </w:pPr>
    </w:p>
    <w:p w14:paraId="157B9310" w14:textId="072D0668" w:rsidR="00743B77" w:rsidRPr="00E01F84" w:rsidRDefault="00743B77" w:rsidP="008F4B9B">
      <w:pPr>
        <w:pStyle w:val="Heading2"/>
        <w:spacing w:after="240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t>Expedited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Hearings</w:t>
      </w:r>
    </w:p>
    <w:p w14:paraId="40C582D6" w14:textId="77777777" w:rsidR="00743B77" w:rsidRPr="00E01F84" w:rsidRDefault="00743B77" w:rsidP="00743B77">
      <w:pPr>
        <w:pStyle w:val="BodyText"/>
        <w:ind w:right="143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It</w:t>
      </w:r>
      <w:r w:rsidRPr="00E01F84">
        <w:rPr>
          <w:sz w:val="36"/>
          <w:szCs w:val="36"/>
        </w:rPr>
        <w:t xml:space="preserve"> may take approximately </w:t>
      </w:r>
      <w:r w:rsidRPr="00E01F84">
        <w:rPr>
          <w:spacing w:val="-1"/>
          <w:sz w:val="36"/>
          <w:szCs w:val="36"/>
        </w:rPr>
        <w:t>90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days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from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2"/>
          <w:sz w:val="36"/>
          <w:szCs w:val="36"/>
        </w:rPr>
        <w:t>request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receive a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decision.</w:t>
      </w:r>
      <w:r w:rsidRPr="00E01F84">
        <w:rPr>
          <w:spacing w:val="58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 believe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</w:t>
      </w:r>
      <w:r w:rsidRPr="00E01F84">
        <w:rPr>
          <w:spacing w:val="54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timing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will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cause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serious problems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mental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including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problems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ability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gain,</w:t>
      </w:r>
      <w:r w:rsidRPr="00E01F84">
        <w:rPr>
          <w:spacing w:val="3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maintain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regain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important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life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functions, 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expedited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hearing.</w:t>
      </w:r>
    </w:p>
    <w:p w14:paraId="74392428" w14:textId="77777777" w:rsidR="00743B77" w:rsidRPr="00E01F84" w:rsidRDefault="00743B77" w:rsidP="00743B77">
      <w:pPr>
        <w:pStyle w:val="BodyText"/>
        <w:ind w:right="143"/>
        <w:rPr>
          <w:rFonts w:cs="Arial"/>
          <w:sz w:val="36"/>
          <w:szCs w:val="36"/>
        </w:rPr>
      </w:pPr>
    </w:p>
    <w:p w14:paraId="77CF4B86" w14:textId="777EF322" w:rsidR="00743B77" w:rsidRPr="00E01F84" w:rsidRDefault="00743B77" w:rsidP="00E01F84">
      <w:pPr>
        <w:pStyle w:val="Heading2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expedited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please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check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1st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check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box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2"/>
          <w:sz w:val="36"/>
          <w:szCs w:val="36"/>
        </w:rPr>
        <w:t>How</w:t>
      </w:r>
      <w:r w:rsidRPr="00E01F84">
        <w:rPr>
          <w:spacing w:val="3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Ask</w:t>
      </w:r>
      <w:r w:rsidR="00E01F84">
        <w:rPr>
          <w:spacing w:val="-1"/>
          <w:sz w:val="36"/>
          <w:szCs w:val="36"/>
        </w:rPr>
        <w:t xml:space="preserve"> </w:t>
      </w:r>
      <w:proofErr w:type="gramStart"/>
      <w:r w:rsidRPr="00E01F84">
        <w:rPr>
          <w:spacing w:val="-1"/>
          <w:sz w:val="36"/>
          <w:szCs w:val="36"/>
        </w:rPr>
        <w:t>For</w:t>
      </w:r>
      <w:proofErr w:type="gramEnd"/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section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under 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include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reason</w:t>
      </w:r>
      <w:r w:rsidRPr="00E01F84">
        <w:rPr>
          <w:spacing w:val="-3"/>
          <w:sz w:val="36"/>
          <w:szCs w:val="36"/>
        </w:rPr>
        <w:t xml:space="preserve"> </w:t>
      </w:r>
      <w:r w:rsidRPr="00E01F84">
        <w:rPr>
          <w:sz w:val="36"/>
          <w:szCs w:val="36"/>
        </w:rPr>
        <w:t xml:space="preserve">why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are</w:t>
      </w:r>
      <w:r w:rsidRPr="00E01F84">
        <w:rPr>
          <w:spacing w:val="24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expedited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hearing.</w:t>
      </w:r>
    </w:p>
    <w:p w14:paraId="66915E38" w14:textId="4760D347" w:rsidR="00743B77" w:rsidRDefault="00743B77" w:rsidP="00743B77">
      <w:pPr>
        <w:pStyle w:val="BodyText"/>
        <w:ind w:left="108" w:right="329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If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expedited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approved,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decision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will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issued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within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three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working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days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pacing w:val="3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received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by 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Division.</w:t>
      </w:r>
    </w:p>
    <w:p w14:paraId="689638B6" w14:textId="660A89DD" w:rsidR="00E01F84" w:rsidRDefault="00E01F84" w:rsidP="00743B77">
      <w:pPr>
        <w:pStyle w:val="BodyText"/>
        <w:ind w:left="108" w:right="329"/>
        <w:rPr>
          <w:spacing w:val="-1"/>
          <w:sz w:val="36"/>
          <w:szCs w:val="36"/>
        </w:rPr>
      </w:pPr>
    </w:p>
    <w:p w14:paraId="3D57C4C4" w14:textId="6B24791A" w:rsidR="00E01F84" w:rsidRDefault="00E01F84" w:rsidP="00743B77">
      <w:pPr>
        <w:pStyle w:val="BodyText"/>
        <w:ind w:left="108" w:right="329"/>
        <w:rPr>
          <w:spacing w:val="-1"/>
          <w:sz w:val="36"/>
          <w:szCs w:val="36"/>
        </w:rPr>
      </w:pPr>
    </w:p>
    <w:p w14:paraId="7146DBD8" w14:textId="77777777" w:rsidR="00E01F84" w:rsidRPr="00E01F84" w:rsidRDefault="00E01F84" w:rsidP="00743B77">
      <w:pPr>
        <w:pStyle w:val="BodyText"/>
        <w:ind w:left="108" w:right="329"/>
        <w:rPr>
          <w:spacing w:val="-1"/>
          <w:sz w:val="36"/>
          <w:szCs w:val="36"/>
        </w:rPr>
      </w:pPr>
    </w:p>
    <w:p w14:paraId="71D88500" w14:textId="77777777" w:rsidR="00743B77" w:rsidRPr="00E01F84" w:rsidRDefault="00743B77" w:rsidP="00743B77">
      <w:pPr>
        <w:pStyle w:val="BodyText"/>
        <w:ind w:left="108" w:right="329"/>
        <w:rPr>
          <w:rFonts w:cs="Arial"/>
          <w:sz w:val="36"/>
          <w:szCs w:val="36"/>
        </w:rPr>
      </w:pPr>
    </w:p>
    <w:p w14:paraId="6733FC12" w14:textId="77777777" w:rsidR="00E01F84" w:rsidRDefault="00E01F84" w:rsidP="008F4B9B">
      <w:pPr>
        <w:pStyle w:val="Heading2"/>
        <w:spacing w:after="240"/>
        <w:ind w:left="108"/>
        <w:rPr>
          <w:spacing w:val="-1"/>
          <w:sz w:val="36"/>
          <w:szCs w:val="36"/>
        </w:rPr>
      </w:pPr>
    </w:p>
    <w:p w14:paraId="2CE461B6" w14:textId="77777777" w:rsidR="00E01F84" w:rsidRDefault="00E01F84" w:rsidP="008F4B9B">
      <w:pPr>
        <w:pStyle w:val="Heading2"/>
        <w:spacing w:after="240"/>
        <w:ind w:left="108"/>
        <w:rPr>
          <w:spacing w:val="-1"/>
          <w:sz w:val="36"/>
          <w:szCs w:val="36"/>
        </w:rPr>
      </w:pPr>
    </w:p>
    <w:p w14:paraId="1A73381B" w14:textId="505A2258" w:rsidR="00743B77" w:rsidRPr="00E01F84" w:rsidRDefault="00743B77" w:rsidP="008F4B9B">
      <w:pPr>
        <w:pStyle w:val="Heading2"/>
        <w:spacing w:after="240"/>
        <w:ind w:left="108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Keep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Same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Services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While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Wait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for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Hearing</w:t>
      </w:r>
    </w:p>
    <w:p w14:paraId="513C14E3" w14:textId="77777777" w:rsidR="00743B77" w:rsidRPr="00E01F84" w:rsidRDefault="00743B77" w:rsidP="008F4B9B">
      <w:pPr>
        <w:widowControl w:val="0"/>
        <w:numPr>
          <w:ilvl w:val="0"/>
          <w:numId w:val="2"/>
        </w:numPr>
        <w:tabs>
          <w:tab w:val="left" w:pos="469"/>
        </w:tabs>
        <w:spacing w:after="0" w:line="240" w:lineRule="auto"/>
        <w:ind w:left="827" w:right="329" w:hanging="360"/>
        <w:rPr>
          <w:rFonts w:ascii="Arial" w:eastAsia="Arial" w:hAnsi="Arial" w:cs="Arial"/>
          <w:sz w:val="36"/>
          <w:szCs w:val="36"/>
        </w:rPr>
      </w:pPr>
      <w:r w:rsidRPr="00E01F84">
        <w:rPr>
          <w:rFonts w:ascii="Arial" w:eastAsia="Arial" w:hAnsi="Arial" w:cs="Arial"/>
          <w:sz w:val="36"/>
          <w:szCs w:val="36"/>
        </w:rPr>
        <w:t>You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must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ask </w:t>
      </w:r>
      <w:r w:rsidRPr="00E01F84">
        <w:rPr>
          <w:rFonts w:ascii="Arial" w:eastAsia="Arial" w:hAnsi="Arial" w:cs="Arial"/>
          <w:sz w:val="36"/>
          <w:szCs w:val="36"/>
        </w:rPr>
        <w:t>for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a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hearing</w:t>
      </w:r>
      <w:r w:rsidRPr="00E01F84">
        <w:rPr>
          <w:rFonts w:ascii="Arial" w:eastAsia="Arial" w:hAnsi="Arial" w:cs="Arial"/>
          <w:spacing w:val="-2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within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10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days </w:t>
      </w:r>
      <w:r w:rsidRPr="00E01F84">
        <w:rPr>
          <w:rFonts w:ascii="Arial" w:eastAsia="Arial" w:hAnsi="Arial" w:cs="Arial"/>
          <w:sz w:val="36"/>
          <w:szCs w:val="36"/>
        </w:rPr>
        <w:t>from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the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date </w:t>
      </w:r>
      <w:r w:rsidRPr="00E01F84">
        <w:rPr>
          <w:rFonts w:ascii="Arial" w:eastAsia="Arial" w:hAnsi="Arial" w:cs="Arial"/>
          <w:sz w:val="36"/>
          <w:szCs w:val="36"/>
        </w:rPr>
        <w:t>the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mental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health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plan’s</w:t>
      </w:r>
      <w:r w:rsidRPr="00E01F84">
        <w:rPr>
          <w:rFonts w:ascii="Arial" w:eastAsia="Arial" w:hAnsi="Arial" w:cs="Arial"/>
          <w:spacing w:val="-2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appeal decision </w:t>
      </w:r>
      <w:r w:rsidRPr="00E01F84">
        <w:rPr>
          <w:rFonts w:ascii="Arial" w:eastAsia="Arial" w:hAnsi="Arial" w:cs="Arial"/>
          <w:sz w:val="36"/>
          <w:szCs w:val="36"/>
        </w:rPr>
        <w:t>notice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was</w:t>
      </w:r>
      <w:r w:rsidRPr="00E01F84">
        <w:rPr>
          <w:rFonts w:ascii="Arial" w:eastAsia="Arial" w:hAnsi="Arial" w:cs="Arial"/>
          <w:spacing w:val="49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pacing w:val="-1"/>
          <w:sz w:val="36"/>
          <w:szCs w:val="36"/>
        </w:rPr>
        <w:t>mailed or</w:t>
      </w:r>
      <w:r w:rsidRPr="00E01F84">
        <w:rPr>
          <w:rFonts w:ascii="Arial" w:eastAsia="Arial" w:hAnsi="Arial" w:cs="Arial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personally given to you or before the effective </w:t>
      </w:r>
      <w:r w:rsidRPr="00E01F84">
        <w:rPr>
          <w:rFonts w:ascii="Arial" w:eastAsia="Arial" w:hAnsi="Arial" w:cs="Arial"/>
          <w:sz w:val="36"/>
          <w:szCs w:val="36"/>
        </w:rPr>
        <w:t>date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of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the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change </w:t>
      </w:r>
      <w:r w:rsidRPr="00E01F84">
        <w:rPr>
          <w:rFonts w:ascii="Arial" w:eastAsia="Arial" w:hAnsi="Arial" w:cs="Arial"/>
          <w:sz w:val="36"/>
          <w:szCs w:val="36"/>
        </w:rPr>
        <w:t>in</w:t>
      </w:r>
      <w:r w:rsidRPr="00E01F84">
        <w:rPr>
          <w:rFonts w:ascii="Arial" w:eastAsia="Arial" w:hAnsi="Arial" w:cs="Arial"/>
          <w:spacing w:val="-2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services,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whichever </w:t>
      </w:r>
      <w:r w:rsidRPr="00E01F84">
        <w:rPr>
          <w:rFonts w:ascii="Arial" w:eastAsia="Arial" w:hAnsi="Arial" w:cs="Arial"/>
          <w:sz w:val="36"/>
          <w:szCs w:val="36"/>
        </w:rPr>
        <w:t>is</w:t>
      </w:r>
      <w:r w:rsidRPr="00E01F84"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 w:rsidRPr="00E01F84">
        <w:rPr>
          <w:rFonts w:ascii="Arial" w:eastAsia="Arial" w:hAnsi="Arial" w:cs="Arial"/>
          <w:sz w:val="36"/>
          <w:szCs w:val="36"/>
        </w:rPr>
        <w:t>later.</w:t>
      </w:r>
    </w:p>
    <w:p w14:paraId="08FA2155" w14:textId="77777777" w:rsidR="00743B77" w:rsidRPr="00E01F84" w:rsidRDefault="00743B77" w:rsidP="008F4B9B">
      <w:pPr>
        <w:widowControl w:val="0"/>
        <w:tabs>
          <w:tab w:val="left" w:pos="469"/>
        </w:tabs>
        <w:spacing w:after="0" w:line="240" w:lineRule="auto"/>
        <w:ind w:left="827" w:right="329"/>
        <w:rPr>
          <w:rFonts w:ascii="Arial" w:eastAsia="Arial" w:hAnsi="Arial" w:cs="Arial"/>
          <w:sz w:val="36"/>
          <w:szCs w:val="36"/>
        </w:rPr>
      </w:pPr>
    </w:p>
    <w:p w14:paraId="122BB18A" w14:textId="7D8D4059" w:rsidR="00743B77" w:rsidRPr="00E01F84" w:rsidRDefault="00743B77" w:rsidP="008F4B9B">
      <w:pPr>
        <w:widowControl w:val="0"/>
        <w:numPr>
          <w:ilvl w:val="0"/>
          <w:numId w:val="3"/>
        </w:numPr>
        <w:tabs>
          <w:tab w:val="left" w:pos="468"/>
        </w:tabs>
        <w:spacing w:after="0" w:line="240" w:lineRule="auto"/>
        <w:ind w:left="826" w:right="143"/>
        <w:rPr>
          <w:rFonts w:ascii="Arial" w:eastAsia="Arial" w:hAnsi="Arial" w:cs="Arial"/>
          <w:sz w:val="36"/>
          <w:szCs w:val="36"/>
        </w:rPr>
      </w:pPr>
      <w:r w:rsidRPr="00E01F84">
        <w:rPr>
          <w:rFonts w:ascii="Arial"/>
          <w:spacing w:val="-1"/>
          <w:sz w:val="36"/>
          <w:szCs w:val="36"/>
        </w:rPr>
        <w:t>Your Medi-Cal mental health services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 xml:space="preserve">will stay the same until </w:t>
      </w:r>
      <w:r w:rsidRPr="00E01F84">
        <w:rPr>
          <w:rFonts w:ascii="Arial"/>
          <w:sz w:val="36"/>
          <w:szCs w:val="36"/>
        </w:rPr>
        <w:t>a</w:t>
      </w:r>
      <w:r w:rsidRPr="00E01F84">
        <w:rPr>
          <w:rFonts w:ascii="Arial"/>
          <w:spacing w:val="-1"/>
          <w:sz w:val="36"/>
          <w:szCs w:val="36"/>
        </w:rPr>
        <w:t xml:space="preserve"> final hearing decision </w:t>
      </w:r>
      <w:r w:rsidRPr="00E01F84">
        <w:rPr>
          <w:rFonts w:ascii="Arial"/>
          <w:sz w:val="36"/>
          <w:szCs w:val="36"/>
        </w:rPr>
        <w:t>is</w:t>
      </w:r>
      <w:r w:rsidRPr="00E01F84">
        <w:rPr>
          <w:rFonts w:ascii="Arial"/>
          <w:spacing w:val="-1"/>
          <w:sz w:val="36"/>
          <w:szCs w:val="36"/>
        </w:rPr>
        <w:t xml:space="preserve"> made which</w:t>
      </w:r>
      <w:r w:rsidR="008F4B9B"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 xml:space="preserve">is </w:t>
      </w:r>
      <w:proofErr w:type="gramStart"/>
      <w:r w:rsidRPr="00E01F84">
        <w:rPr>
          <w:rFonts w:ascii="Arial"/>
          <w:spacing w:val="-1"/>
          <w:sz w:val="36"/>
          <w:szCs w:val="36"/>
        </w:rPr>
        <w:t>adverse</w:t>
      </w:r>
      <w:proofErr w:type="gramEnd"/>
      <w:r w:rsidRPr="00E01F84">
        <w:rPr>
          <w:rFonts w:ascii="Arial"/>
          <w:spacing w:val="-1"/>
          <w:sz w:val="36"/>
          <w:szCs w:val="36"/>
        </w:rPr>
        <w:t xml:space="preserve"> to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you, you withdraw</w:t>
      </w:r>
      <w:r w:rsidRPr="00E01F84">
        <w:rPr>
          <w:rFonts w:ascii="Arial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 xml:space="preserve">your request for </w:t>
      </w:r>
      <w:r w:rsidRPr="00E01F84">
        <w:rPr>
          <w:rFonts w:ascii="Arial"/>
          <w:sz w:val="36"/>
          <w:szCs w:val="36"/>
        </w:rPr>
        <w:t>a</w:t>
      </w:r>
      <w:r w:rsidRPr="00E01F84">
        <w:rPr>
          <w:rFonts w:ascii="Arial"/>
          <w:spacing w:val="-1"/>
          <w:sz w:val="36"/>
          <w:szCs w:val="36"/>
        </w:rPr>
        <w:t xml:space="preserve"> hearing, or the time period or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service limits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for your current</w:t>
      </w:r>
      <w:r w:rsidRPr="00E01F84">
        <w:rPr>
          <w:rFonts w:ascii="Arial"/>
          <w:spacing w:val="39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services</w:t>
      </w:r>
      <w:r w:rsidRPr="00E01F84">
        <w:rPr>
          <w:rFonts w:ascii="Arial"/>
          <w:sz w:val="36"/>
          <w:szCs w:val="36"/>
        </w:rPr>
        <w:t xml:space="preserve"> expire,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whichever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 xml:space="preserve">happens </w:t>
      </w:r>
      <w:r w:rsidRPr="00E01F84">
        <w:rPr>
          <w:rFonts w:ascii="Arial"/>
          <w:sz w:val="36"/>
          <w:szCs w:val="36"/>
        </w:rPr>
        <w:t>first.</w:t>
      </w:r>
    </w:p>
    <w:p w14:paraId="2EEA83BB" w14:textId="77777777" w:rsidR="008F4B9B" w:rsidRPr="00E01F84" w:rsidRDefault="008F4B9B" w:rsidP="008F4B9B">
      <w:pPr>
        <w:widowControl w:val="0"/>
        <w:tabs>
          <w:tab w:val="left" w:pos="468"/>
        </w:tabs>
        <w:spacing w:after="0" w:line="240" w:lineRule="auto"/>
        <w:ind w:left="467" w:right="143"/>
        <w:rPr>
          <w:rFonts w:ascii="Arial" w:eastAsia="Arial" w:hAnsi="Arial" w:cs="Arial"/>
          <w:sz w:val="36"/>
          <w:szCs w:val="36"/>
        </w:rPr>
      </w:pPr>
    </w:p>
    <w:p w14:paraId="3146C47D" w14:textId="77777777" w:rsidR="00743B77" w:rsidRPr="00E01F84" w:rsidRDefault="00743B77" w:rsidP="008F4B9B">
      <w:pPr>
        <w:pStyle w:val="Heading2"/>
        <w:spacing w:after="240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Regulations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Available</w:t>
      </w:r>
    </w:p>
    <w:p w14:paraId="02ECC296" w14:textId="42DE0941" w:rsidR="008F4B9B" w:rsidRPr="00E01F84" w:rsidRDefault="00743B77" w:rsidP="00E01F84">
      <w:pPr>
        <w:spacing w:line="240" w:lineRule="auto"/>
        <w:ind w:left="107"/>
        <w:rPr>
          <w:rFonts w:ascii="Arial"/>
          <w:spacing w:val="-1"/>
          <w:sz w:val="36"/>
          <w:szCs w:val="36"/>
        </w:rPr>
      </w:pPr>
      <w:r w:rsidRPr="00E01F84">
        <w:rPr>
          <w:rFonts w:ascii="Arial"/>
          <w:sz w:val="36"/>
          <w:szCs w:val="36"/>
        </w:rPr>
        <w:t>State</w:t>
      </w:r>
      <w:r w:rsidRPr="00E01F84">
        <w:rPr>
          <w:rFonts w:ascii="Arial"/>
          <w:spacing w:val="-1"/>
          <w:sz w:val="36"/>
          <w:szCs w:val="36"/>
        </w:rPr>
        <w:t xml:space="preserve"> regulations, including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those</w:t>
      </w:r>
      <w:r w:rsidRPr="00E01F84">
        <w:rPr>
          <w:rFonts w:ascii="Arial"/>
          <w:spacing w:val="-1"/>
          <w:sz w:val="36"/>
          <w:szCs w:val="36"/>
        </w:rPr>
        <w:t xml:space="preserve"> covering </w:t>
      </w:r>
      <w:r w:rsidRPr="00E01F84">
        <w:rPr>
          <w:rFonts w:ascii="Arial"/>
          <w:sz w:val="36"/>
          <w:szCs w:val="36"/>
        </w:rPr>
        <w:t>state</w:t>
      </w:r>
      <w:r w:rsidRPr="00E01F84">
        <w:rPr>
          <w:rFonts w:ascii="Arial"/>
          <w:spacing w:val="-1"/>
          <w:sz w:val="36"/>
          <w:szCs w:val="36"/>
        </w:rPr>
        <w:t xml:space="preserve"> hearings,</w:t>
      </w:r>
      <w:r w:rsidRPr="00E01F84">
        <w:rPr>
          <w:rFonts w:ascii="Arial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are available at your local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county welfare office.</w:t>
      </w:r>
    </w:p>
    <w:p w14:paraId="4FF1996E" w14:textId="77777777" w:rsidR="00743B77" w:rsidRPr="00E01F84" w:rsidRDefault="00743B77" w:rsidP="008F4B9B">
      <w:pPr>
        <w:pStyle w:val="Heading2"/>
        <w:spacing w:after="240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Get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Help</w:t>
      </w:r>
    </w:p>
    <w:p w14:paraId="0297FFDC" w14:textId="77777777" w:rsidR="00743B77" w:rsidRPr="00E01F84" w:rsidRDefault="00743B77" w:rsidP="00E01F84">
      <w:pPr>
        <w:pStyle w:val="BodyText"/>
        <w:spacing w:after="240"/>
        <w:ind w:right="143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get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free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legal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help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local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legal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aid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office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other groups.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 can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ask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about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pacing w:val="50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rights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free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legal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aid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from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Public Inquiry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Response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Unit:</w:t>
      </w:r>
    </w:p>
    <w:p w14:paraId="4624F468" w14:textId="77777777" w:rsidR="00743B77" w:rsidRPr="00E01F84" w:rsidRDefault="00743B77" w:rsidP="00E01F84">
      <w:pPr>
        <w:pStyle w:val="BodyText"/>
        <w:numPr>
          <w:ilvl w:val="0"/>
          <w:numId w:val="4"/>
        </w:numPr>
        <w:tabs>
          <w:tab w:val="left" w:pos="1905"/>
        </w:tabs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Call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toll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free:</w:t>
      </w:r>
      <w:r w:rsidRPr="00E01F84">
        <w:rPr>
          <w:spacing w:val="-1"/>
          <w:sz w:val="36"/>
          <w:szCs w:val="36"/>
        </w:rPr>
        <w:tab/>
        <w:t>1-800-952-5253</w:t>
      </w:r>
    </w:p>
    <w:p w14:paraId="12C11605" w14:textId="77777777" w:rsidR="00743B77" w:rsidRPr="00E01F84" w:rsidRDefault="00743B77" w:rsidP="00E01F84">
      <w:pPr>
        <w:pStyle w:val="BodyText"/>
        <w:numPr>
          <w:ilvl w:val="0"/>
          <w:numId w:val="4"/>
        </w:numPr>
        <w:tabs>
          <w:tab w:val="left" w:pos="3706"/>
        </w:tabs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If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are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deaf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TDD,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call:</w:t>
      </w:r>
      <w:r w:rsidRPr="00E01F84">
        <w:rPr>
          <w:spacing w:val="-1"/>
          <w:sz w:val="36"/>
          <w:szCs w:val="36"/>
        </w:rPr>
        <w:tab/>
        <w:t>1-800-952-8349</w:t>
      </w:r>
    </w:p>
    <w:p w14:paraId="1476884C" w14:textId="77777777" w:rsidR="00743B77" w:rsidRPr="00E01F84" w:rsidRDefault="00743B77" w:rsidP="00743B77">
      <w:pPr>
        <w:pStyle w:val="BodyText"/>
        <w:tabs>
          <w:tab w:val="left" w:pos="3706"/>
        </w:tabs>
        <w:ind w:left="359"/>
        <w:rPr>
          <w:rFonts w:cs="Arial"/>
          <w:sz w:val="36"/>
          <w:szCs w:val="36"/>
        </w:rPr>
      </w:pPr>
    </w:p>
    <w:p w14:paraId="22579438" w14:textId="630E06C0" w:rsidR="00743B77" w:rsidRPr="00E01F84" w:rsidRDefault="00743B77" w:rsidP="008F4B9B">
      <w:pPr>
        <w:pStyle w:val="Heading2"/>
        <w:spacing w:after="240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t>Authorized Representative</w:t>
      </w:r>
    </w:p>
    <w:p w14:paraId="14DDDC32" w14:textId="77777777" w:rsidR="00743B77" w:rsidRPr="00E01F84" w:rsidRDefault="00743B77" w:rsidP="00743B77">
      <w:pPr>
        <w:pStyle w:val="BodyText"/>
        <w:ind w:left="108" w:right="329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represent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yourself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at 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hearing.</w:t>
      </w:r>
      <w:r w:rsidRPr="00E01F84">
        <w:rPr>
          <w:sz w:val="36"/>
          <w:szCs w:val="36"/>
        </w:rPr>
        <w:t xml:space="preserve"> 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also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represented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by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friend,</w:t>
      </w:r>
      <w:r w:rsidRPr="00E01F84">
        <w:rPr>
          <w:spacing w:val="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attorney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or</w:t>
      </w:r>
      <w:r w:rsidRPr="00E01F84">
        <w:rPr>
          <w:spacing w:val="44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anyone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else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choose.</w:t>
      </w:r>
      <w:r w:rsidRPr="00E01F84">
        <w:rPr>
          <w:spacing w:val="58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must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arrange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for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representative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yourself.</w:t>
      </w:r>
    </w:p>
    <w:p w14:paraId="7252C3AB" w14:textId="77777777" w:rsidR="00905E52" w:rsidRPr="00E01F84" w:rsidRDefault="00905E52" w:rsidP="00743B77">
      <w:pPr>
        <w:pStyle w:val="Heading2"/>
        <w:ind w:left="108"/>
        <w:rPr>
          <w:spacing w:val="-1"/>
          <w:sz w:val="36"/>
          <w:szCs w:val="36"/>
        </w:rPr>
      </w:pPr>
    </w:p>
    <w:p w14:paraId="465E4036" w14:textId="4C2A04BC" w:rsidR="00743B77" w:rsidRPr="00E01F84" w:rsidRDefault="00743B77" w:rsidP="008F4B9B">
      <w:pPr>
        <w:pStyle w:val="Heading2"/>
        <w:spacing w:after="240"/>
        <w:ind w:left="0"/>
        <w:rPr>
          <w:rFonts w:cs="Arial"/>
          <w:b w:val="0"/>
          <w:bCs w:val="0"/>
          <w:sz w:val="36"/>
          <w:szCs w:val="36"/>
        </w:rPr>
      </w:pPr>
      <w:r w:rsidRPr="00E01F84">
        <w:rPr>
          <w:spacing w:val="-1"/>
          <w:sz w:val="36"/>
          <w:szCs w:val="36"/>
        </w:rPr>
        <w:lastRenderedPageBreak/>
        <w:t>Information Practices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Act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Notice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(California</w:t>
      </w:r>
      <w:r w:rsidRPr="00E01F84">
        <w:rPr>
          <w:sz w:val="36"/>
          <w:szCs w:val="36"/>
        </w:rPr>
        <w:t xml:space="preserve"> Civil Code Section 1798, et. seq.)</w:t>
      </w:r>
    </w:p>
    <w:p w14:paraId="28D227B8" w14:textId="77777777" w:rsidR="00743B77" w:rsidRPr="00E01F84" w:rsidRDefault="00743B77" w:rsidP="00E01F84">
      <w:pPr>
        <w:pStyle w:val="BodyText"/>
        <w:spacing w:after="240"/>
        <w:ind w:right="143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information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are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asked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write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 form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needed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process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request.</w:t>
      </w:r>
      <w:r w:rsidRPr="00E01F84">
        <w:rPr>
          <w:spacing w:val="58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Processing</w:t>
      </w:r>
      <w:r w:rsidRPr="00E01F84">
        <w:rPr>
          <w:spacing w:val="46"/>
          <w:sz w:val="36"/>
          <w:szCs w:val="36"/>
        </w:rPr>
        <w:t xml:space="preserve"> </w:t>
      </w:r>
      <w:r w:rsidRPr="00E01F84">
        <w:rPr>
          <w:sz w:val="36"/>
          <w:szCs w:val="36"/>
        </w:rPr>
        <w:t>may be delayed if the information is not complete.</w:t>
      </w:r>
      <w:r w:rsidRPr="00E01F84">
        <w:rPr>
          <w:spacing w:val="57"/>
          <w:sz w:val="36"/>
          <w:szCs w:val="36"/>
        </w:rPr>
        <w:t xml:space="preserve"> </w:t>
      </w:r>
      <w:r w:rsidRPr="00E01F84">
        <w:rPr>
          <w:sz w:val="36"/>
          <w:szCs w:val="36"/>
        </w:rPr>
        <w:t>A</w:t>
      </w:r>
      <w:r w:rsidRPr="00E01F84">
        <w:rPr>
          <w:spacing w:val="-1"/>
          <w:sz w:val="36"/>
          <w:szCs w:val="36"/>
        </w:rPr>
        <w:t xml:space="preserve"> </w:t>
      </w:r>
      <w:r w:rsidRPr="00E01F84">
        <w:rPr>
          <w:sz w:val="36"/>
          <w:szCs w:val="36"/>
        </w:rPr>
        <w:t>case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file will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up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Division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pacing w:val="24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Department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Social Services.</w:t>
      </w:r>
      <w:r w:rsidRPr="00E01F84">
        <w:rPr>
          <w:sz w:val="36"/>
          <w:szCs w:val="36"/>
        </w:rPr>
        <w:t xml:space="preserve"> 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have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right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examine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materials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that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make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up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record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for</w:t>
      </w:r>
      <w:r w:rsidRPr="00E01F84">
        <w:rPr>
          <w:spacing w:val="40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decision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locate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record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contacting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Public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Inquiry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Response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Unit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(phone number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shown</w:t>
      </w:r>
      <w:r w:rsidRPr="00E01F84">
        <w:rPr>
          <w:spacing w:val="51"/>
          <w:sz w:val="36"/>
          <w:szCs w:val="36"/>
        </w:rPr>
        <w:t xml:space="preserve"> </w:t>
      </w:r>
      <w:r w:rsidRPr="00E01F84">
        <w:rPr>
          <w:sz w:val="36"/>
          <w:szCs w:val="36"/>
        </w:rPr>
        <w:t xml:space="preserve">above). </w:t>
      </w:r>
      <w:r w:rsidRPr="00E01F84">
        <w:rPr>
          <w:spacing w:val="4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Any information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provide</w:t>
      </w:r>
      <w:r w:rsidRPr="00E01F84">
        <w:rPr>
          <w:sz w:val="36"/>
          <w:szCs w:val="36"/>
        </w:rPr>
        <w:t xml:space="preserve"> may </w:t>
      </w:r>
      <w:r w:rsidRPr="00E01F84">
        <w:rPr>
          <w:spacing w:val="-1"/>
          <w:sz w:val="36"/>
          <w:szCs w:val="36"/>
        </w:rPr>
        <w:t>be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shared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with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mental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plan, 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State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Departments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pacing w:val="34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Services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Mental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with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U.S. Department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Human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Services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(Authority:</w:t>
      </w:r>
      <w:r w:rsidRPr="00E01F84">
        <w:rPr>
          <w:spacing w:val="38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Welfare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Institutions</w:t>
      </w:r>
      <w:r w:rsidRPr="00E01F84">
        <w:rPr>
          <w:spacing w:val="1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Code,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Section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14100.2)</w:t>
      </w:r>
    </w:p>
    <w:p w14:paraId="40E9FCF3" w14:textId="75CC57E6" w:rsidR="00743B77" w:rsidRPr="00E01F84" w:rsidRDefault="00743B77" w:rsidP="00E01F84">
      <w:pPr>
        <w:pStyle w:val="Heading1"/>
        <w:spacing w:before="51" w:after="240"/>
        <w:ind w:left="0"/>
        <w:rPr>
          <w:b w:val="0"/>
          <w:bCs w:val="0"/>
          <w:sz w:val="36"/>
          <w:szCs w:val="36"/>
        </w:rPr>
      </w:pPr>
      <w:r w:rsidRPr="00E01F84">
        <w:rPr>
          <w:sz w:val="36"/>
          <w:szCs w:val="36"/>
        </w:rPr>
        <w:t>HOW</w:t>
      </w:r>
      <w:r w:rsidRPr="00E01F84">
        <w:rPr>
          <w:spacing w:val="-7"/>
          <w:sz w:val="36"/>
          <w:szCs w:val="36"/>
        </w:rPr>
        <w:t xml:space="preserve"> </w:t>
      </w:r>
      <w:r w:rsidRPr="00E01F84">
        <w:rPr>
          <w:sz w:val="36"/>
          <w:szCs w:val="36"/>
        </w:rPr>
        <w:t>TO</w:t>
      </w:r>
      <w:r w:rsidRPr="00E01F84">
        <w:rPr>
          <w:spacing w:val="-7"/>
          <w:sz w:val="36"/>
          <w:szCs w:val="36"/>
        </w:rPr>
        <w:t xml:space="preserve"> </w:t>
      </w:r>
      <w:r w:rsidRPr="00E01F84">
        <w:rPr>
          <w:sz w:val="36"/>
          <w:szCs w:val="36"/>
        </w:rPr>
        <w:t>ASK</w:t>
      </w:r>
      <w:r w:rsidRPr="00E01F84">
        <w:rPr>
          <w:spacing w:val="-6"/>
          <w:sz w:val="36"/>
          <w:szCs w:val="36"/>
        </w:rPr>
        <w:t xml:space="preserve"> </w:t>
      </w:r>
      <w:r w:rsidRPr="00E01F84">
        <w:rPr>
          <w:sz w:val="36"/>
          <w:szCs w:val="36"/>
        </w:rPr>
        <w:t>FOR</w:t>
      </w:r>
      <w:r w:rsidRPr="00E01F84">
        <w:rPr>
          <w:spacing w:val="-6"/>
          <w:sz w:val="36"/>
          <w:szCs w:val="36"/>
        </w:rPr>
        <w:t xml:space="preserve"> </w:t>
      </w:r>
      <w:r w:rsidRPr="00E01F84">
        <w:rPr>
          <w:sz w:val="36"/>
          <w:szCs w:val="36"/>
        </w:rPr>
        <w:t>A</w:t>
      </w:r>
      <w:r w:rsidRPr="00E01F84">
        <w:rPr>
          <w:spacing w:val="-5"/>
          <w:sz w:val="36"/>
          <w:szCs w:val="36"/>
        </w:rPr>
        <w:t xml:space="preserve"> </w:t>
      </w:r>
      <w:r w:rsidRPr="00E01F84">
        <w:rPr>
          <w:sz w:val="36"/>
          <w:szCs w:val="36"/>
        </w:rPr>
        <w:t>STATE</w:t>
      </w:r>
      <w:r w:rsidRPr="00E01F84">
        <w:rPr>
          <w:spacing w:val="-6"/>
          <w:sz w:val="36"/>
          <w:szCs w:val="36"/>
        </w:rPr>
        <w:t xml:space="preserve"> </w:t>
      </w:r>
      <w:r w:rsidRPr="00E01F84">
        <w:rPr>
          <w:sz w:val="36"/>
          <w:szCs w:val="36"/>
        </w:rPr>
        <w:t>HEARING</w:t>
      </w:r>
    </w:p>
    <w:p w14:paraId="09476440" w14:textId="77777777" w:rsidR="00743B77" w:rsidRPr="00E01F84" w:rsidRDefault="00743B77" w:rsidP="00743B77">
      <w:pPr>
        <w:pStyle w:val="Heading2"/>
        <w:ind w:right="580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best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z w:val="36"/>
          <w:szCs w:val="36"/>
        </w:rPr>
        <w:t>way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ask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for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is 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fill out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section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below.</w:t>
      </w:r>
      <w:r w:rsidRPr="00E01F84">
        <w:rPr>
          <w:spacing w:val="57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Make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copy</w:t>
      </w:r>
      <w:r w:rsidRPr="00E01F84">
        <w:rPr>
          <w:spacing w:val="-3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front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and</w:t>
      </w:r>
      <w:r w:rsidRPr="00E01F84">
        <w:rPr>
          <w:spacing w:val="46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back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for</w:t>
      </w:r>
      <w:r w:rsidRPr="00E01F84">
        <w:rPr>
          <w:spacing w:val="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your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records.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send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this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page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to:</w:t>
      </w:r>
    </w:p>
    <w:p w14:paraId="12DDB090" w14:textId="77777777" w:rsidR="00743B77" w:rsidRPr="00E01F84" w:rsidRDefault="00743B77" w:rsidP="00743B77">
      <w:pPr>
        <w:pStyle w:val="Heading2"/>
        <w:ind w:right="580"/>
        <w:rPr>
          <w:rFonts w:cs="Arial"/>
          <w:b w:val="0"/>
          <w:bCs w:val="0"/>
          <w:sz w:val="36"/>
          <w:szCs w:val="36"/>
        </w:rPr>
      </w:pPr>
    </w:p>
    <w:p w14:paraId="5DCB3876" w14:textId="77777777" w:rsidR="00743B77" w:rsidRPr="00E01F84" w:rsidRDefault="00743B77" w:rsidP="00743B77">
      <w:pPr>
        <w:pStyle w:val="BodyText"/>
        <w:ind w:left="685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State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Hearings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Division</w:t>
      </w:r>
    </w:p>
    <w:p w14:paraId="5841F0E4" w14:textId="77777777" w:rsidR="00743B77" w:rsidRPr="00E01F84" w:rsidRDefault="00743B77" w:rsidP="00743B77">
      <w:pPr>
        <w:pStyle w:val="BodyText"/>
        <w:spacing w:before="1"/>
        <w:ind w:left="685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California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Department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Social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Services</w:t>
      </w:r>
    </w:p>
    <w:p w14:paraId="74C3357D" w14:textId="2E0C81D7" w:rsidR="00743B77" w:rsidRDefault="00743B77" w:rsidP="00E01F84">
      <w:pPr>
        <w:pStyle w:val="BodyText"/>
        <w:ind w:left="685" w:right="2790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t>P.O. Box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944243,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Mail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Station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19-37</w:t>
      </w:r>
      <w:r w:rsidRPr="00E01F84">
        <w:rPr>
          <w:spacing w:val="28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Sacramento,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CA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94244-2430</w:t>
      </w:r>
    </w:p>
    <w:p w14:paraId="30DDF264" w14:textId="77777777" w:rsidR="00E01F84" w:rsidRPr="00E01F84" w:rsidRDefault="00E01F84" w:rsidP="00E01F84">
      <w:pPr>
        <w:pStyle w:val="BodyText"/>
        <w:ind w:left="685" w:right="2790"/>
        <w:rPr>
          <w:sz w:val="36"/>
          <w:szCs w:val="36"/>
        </w:rPr>
      </w:pPr>
    </w:p>
    <w:p w14:paraId="0096B303" w14:textId="77777777" w:rsidR="00743B77" w:rsidRPr="00E01F84" w:rsidRDefault="00743B77" w:rsidP="008F4B9B">
      <w:pPr>
        <w:spacing w:line="240" w:lineRule="auto"/>
        <w:ind w:left="107"/>
        <w:rPr>
          <w:rFonts w:ascii="Arial" w:eastAsia="Arial" w:hAnsi="Arial" w:cs="Arial"/>
          <w:sz w:val="36"/>
          <w:szCs w:val="36"/>
        </w:rPr>
      </w:pPr>
      <w:r w:rsidRPr="00E01F84">
        <w:rPr>
          <w:rFonts w:ascii="Arial"/>
          <w:sz w:val="36"/>
          <w:szCs w:val="36"/>
        </w:rPr>
        <w:t>Another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way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to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ask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for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a</w:t>
      </w:r>
      <w:r w:rsidRPr="00E01F84">
        <w:rPr>
          <w:rFonts w:ascii="Arial"/>
          <w:spacing w:val="-1"/>
          <w:sz w:val="36"/>
          <w:szCs w:val="36"/>
        </w:rPr>
        <w:t xml:space="preserve"> hearing is</w:t>
      </w:r>
      <w:r w:rsidRPr="00E01F84">
        <w:rPr>
          <w:rFonts w:ascii="Arial"/>
          <w:sz w:val="36"/>
          <w:szCs w:val="36"/>
        </w:rPr>
        <w:t xml:space="preserve"> to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call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1-800-952-5253.</w:t>
      </w:r>
      <w:r w:rsidRPr="00E01F84">
        <w:rPr>
          <w:rFonts w:ascii="Arial"/>
          <w:spacing w:val="54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If you are deaf and use TDD,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 xml:space="preserve">call </w:t>
      </w:r>
      <w:r w:rsidRPr="00E01F84">
        <w:rPr>
          <w:rFonts w:ascii="Arial"/>
          <w:spacing w:val="-2"/>
          <w:sz w:val="36"/>
          <w:szCs w:val="36"/>
        </w:rPr>
        <w:t>1-800-952-8349.</w:t>
      </w:r>
    </w:p>
    <w:p w14:paraId="7C6B3E0F" w14:textId="77777777" w:rsidR="00E01F84" w:rsidRDefault="00E01F84">
      <w:pPr>
        <w:rPr>
          <w:rFonts w:ascii="Arial" w:eastAsia="Arial" w:hAnsi="Arial"/>
          <w:b/>
          <w:bCs/>
          <w:spacing w:val="-1"/>
          <w:sz w:val="36"/>
          <w:szCs w:val="36"/>
        </w:rPr>
      </w:pPr>
      <w:r>
        <w:rPr>
          <w:spacing w:val="-1"/>
          <w:sz w:val="36"/>
          <w:szCs w:val="36"/>
        </w:rPr>
        <w:br w:type="page"/>
      </w:r>
    </w:p>
    <w:p w14:paraId="305E2D1E" w14:textId="3A26C548" w:rsidR="00743B77" w:rsidRPr="00E01F84" w:rsidRDefault="00743B77" w:rsidP="00E01F84">
      <w:pPr>
        <w:pStyle w:val="Heading2"/>
        <w:spacing w:after="240"/>
        <w:rPr>
          <w:spacing w:val="-1"/>
          <w:sz w:val="36"/>
          <w:szCs w:val="36"/>
        </w:rPr>
      </w:pPr>
      <w:r w:rsidRPr="00E01F84">
        <w:rPr>
          <w:spacing w:val="-1"/>
          <w:sz w:val="36"/>
          <w:szCs w:val="36"/>
        </w:rPr>
        <w:lastRenderedPageBreak/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REQUEST</w:t>
      </w:r>
    </w:p>
    <w:p w14:paraId="15F2F0E2" w14:textId="2E0A52B7" w:rsidR="00743B77" w:rsidRPr="00E01F84" w:rsidRDefault="00743B77" w:rsidP="008F4B9B">
      <w:pPr>
        <w:pStyle w:val="BodyText"/>
        <w:tabs>
          <w:tab w:val="left" w:pos="8327"/>
        </w:tabs>
        <w:ind w:right="1336"/>
        <w:rPr>
          <w:spacing w:val="-1"/>
          <w:sz w:val="36"/>
          <w:szCs w:val="36"/>
        </w:rPr>
      </w:pPr>
      <w:r w:rsidRPr="00E01F84">
        <w:rPr>
          <w:sz w:val="36"/>
          <w:szCs w:val="36"/>
        </w:rPr>
        <w:t xml:space="preserve">I </w:t>
      </w:r>
      <w:r w:rsidRPr="00E01F84">
        <w:rPr>
          <w:spacing w:val="-1"/>
          <w:sz w:val="36"/>
          <w:szCs w:val="36"/>
        </w:rPr>
        <w:t>want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hearing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because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a </w:t>
      </w:r>
      <w:r w:rsidRPr="00E01F84">
        <w:rPr>
          <w:spacing w:val="-1"/>
          <w:sz w:val="36"/>
          <w:szCs w:val="36"/>
        </w:rPr>
        <w:t>Medi-Cal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related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action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by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the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Mental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Health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Plan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of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Kern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County.</w:t>
      </w:r>
    </w:p>
    <w:p w14:paraId="240FC25E" w14:textId="706EED70" w:rsidR="00743B77" w:rsidRPr="00E01F84" w:rsidRDefault="00E01F84" w:rsidP="00E01F84">
      <w:pPr>
        <w:pStyle w:val="BodyText"/>
        <w:tabs>
          <w:tab w:val="left" w:pos="8327"/>
        </w:tabs>
        <w:ind w:right="1336"/>
        <w:rPr>
          <w:spacing w:val="-1"/>
          <w:sz w:val="36"/>
          <w:szCs w:val="36"/>
        </w:rPr>
      </w:pPr>
      <w:r w:rsidRPr="00E01F84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D8D1A9" wp14:editId="4850BAB0">
                <wp:simplePos x="0" y="0"/>
                <wp:positionH relativeFrom="column">
                  <wp:posOffset>2705100</wp:posOffset>
                </wp:positionH>
                <wp:positionV relativeFrom="paragraph">
                  <wp:posOffset>327025</wp:posOffset>
                </wp:positionV>
                <wp:extent cx="214630" cy="198755"/>
                <wp:effectExtent l="13970" t="7620" r="9525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F6A5C" id="Rectangle 8" o:spid="_x0000_s1026" style="position:absolute;margin-left:213pt;margin-top:25.75pt;width:16.9pt;height:15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oDHwIAADs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"/>
            </w:pict>
          </mc:Fallback>
        </mc:AlternateContent>
      </w:r>
      <w:r w:rsidR="00743B77" w:rsidRPr="00E01F84">
        <w:rPr>
          <w:spacing w:val="-1"/>
          <w:sz w:val="36"/>
          <w:szCs w:val="36"/>
        </w:rPr>
        <w:t>Check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here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if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you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want</w:t>
      </w:r>
      <w:r w:rsidR="00743B77" w:rsidRPr="00E01F84">
        <w:rPr>
          <w:sz w:val="36"/>
          <w:szCs w:val="36"/>
        </w:rPr>
        <w:t xml:space="preserve"> an </w:t>
      </w:r>
      <w:r w:rsidR="00743B77" w:rsidRPr="00E01F84">
        <w:rPr>
          <w:spacing w:val="-1"/>
          <w:sz w:val="36"/>
          <w:szCs w:val="36"/>
        </w:rPr>
        <w:t>expedited state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hearing</w:t>
      </w:r>
      <w:r w:rsidR="00743B77" w:rsidRPr="00E01F84">
        <w:rPr>
          <w:spacing w:val="1"/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and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include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the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>reason</w:t>
      </w:r>
      <w:r w:rsidR="00743B77" w:rsidRPr="00E01F84">
        <w:rPr>
          <w:sz w:val="36"/>
          <w:szCs w:val="36"/>
        </w:rPr>
        <w:t xml:space="preserve"> </w:t>
      </w:r>
      <w:r w:rsidR="00743B77" w:rsidRPr="00E01F84">
        <w:rPr>
          <w:spacing w:val="-1"/>
          <w:sz w:val="36"/>
          <w:szCs w:val="36"/>
        </w:rPr>
        <w:t xml:space="preserve">below.   </w:t>
      </w:r>
    </w:p>
    <w:p w14:paraId="0BA04B15" w14:textId="57F842B2" w:rsidR="00743B77" w:rsidRPr="00E01F84" w:rsidRDefault="00743B77" w:rsidP="008F4B9B">
      <w:pPr>
        <w:ind w:firstLine="107"/>
        <w:rPr>
          <w:rFonts w:ascii="Arial" w:eastAsia="Arial" w:hAnsi="Arial" w:cs="Arial"/>
          <w:sz w:val="36"/>
          <w:szCs w:val="36"/>
          <w:u w:val="single"/>
        </w:rPr>
      </w:pPr>
      <w:r w:rsidRPr="00E01F84">
        <w:rPr>
          <w:rFonts w:ascii="Arial" w:eastAsia="Arial" w:hAnsi="Arial" w:cs="Arial"/>
          <w:sz w:val="36"/>
          <w:szCs w:val="36"/>
          <w:u w:val="single"/>
        </w:rPr>
        <w:t xml:space="preserve">Reason: </w:t>
      </w:r>
    </w:p>
    <w:p w14:paraId="5F5EF41D" w14:textId="3C209075" w:rsidR="008F4B9B" w:rsidRPr="00E01F84" w:rsidRDefault="008F4B9B" w:rsidP="008F4B9B">
      <w:pPr>
        <w:ind w:firstLine="107"/>
        <w:rPr>
          <w:rFonts w:ascii="Arial" w:eastAsia="Arial" w:hAnsi="Arial" w:cs="Arial"/>
          <w:sz w:val="36"/>
          <w:szCs w:val="36"/>
          <w:u w:val="single"/>
        </w:rPr>
      </w:pPr>
    </w:p>
    <w:p w14:paraId="0A2CB9E7" w14:textId="77777777" w:rsidR="00743B77" w:rsidRPr="00E01F84" w:rsidRDefault="00743B77" w:rsidP="00743B77">
      <w:pPr>
        <w:spacing w:before="10"/>
        <w:rPr>
          <w:rFonts w:ascii="Arial" w:eastAsia="Arial" w:hAnsi="Arial" w:cs="Arial"/>
          <w:sz w:val="36"/>
          <w:szCs w:val="36"/>
        </w:rPr>
      </w:pPr>
    </w:p>
    <w:p w14:paraId="70E4997F" w14:textId="77777777" w:rsidR="00743B77" w:rsidRPr="00E01F84" w:rsidRDefault="00743B77" w:rsidP="008F4B9B">
      <w:pPr>
        <w:pStyle w:val="BodyText"/>
        <w:tabs>
          <w:tab w:val="left" w:pos="10214"/>
        </w:tabs>
        <w:spacing w:after="240"/>
        <w:ind w:left="108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My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name: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(print)</w:t>
      </w:r>
      <w:r w:rsidRPr="00E01F84">
        <w:rPr>
          <w:sz w:val="36"/>
          <w:szCs w:val="36"/>
        </w:rPr>
        <w:t xml:space="preserve"> 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46F91D5E" w14:textId="77777777" w:rsidR="00743B77" w:rsidRPr="00E01F84" w:rsidRDefault="00743B77" w:rsidP="008F4B9B">
      <w:pPr>
        <w:pStyle w:val="BodyText"/>
        <w:tabs>
          <w:tab w:val="left" w:pos="10284"/>
        </w:tabs>
        <w:spacing w:before="7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My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Social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Security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Number: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3C959B24" w14:textId="77777777" w:rsidR="00743B77" w:rsidRPr="00E01F84" w:rsidRDefault="00743B77" w:rsidP="008F4B9B">
      <w:pPr>
        <w:pStyle w:val="BodyText"/>
        <w:tabs>
          <w:tab w:val="left" w:pos="10283"/>
        </w:tabs>
        <w:spacing w:before="7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My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Address:</w:t>
      </w:r>
      <w:r w:rsidRPr="00E01F84">
        <w:rPr>
          <w:spacing w:val="-2"/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(print)_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72E3288B" w14:textId="77777777" w:rsidR="00743B77" w:rsidRPr="00E01F84" w:rsidRDefault="00743B77" w:rsidP="008F4B9B">
      <w:pPr>
        <w:pStyle w:val="BodyText"/>
        <w:tabs>
          <w:tab w:val="left" w:pos="10262"/>
        </w:tabs>
        <w:spacing w:before="7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My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Phone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Number:</w:t>
      </w:r>
      <w:r w:rsidRPr="00E01F84">
        <w:rPr>
          <w:sz w:val="36"/>
          <w:szCs w:val="36"/>
        </w:rPr>
        <w:t xml:space="preserve"> 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396AD7C7" w14:textId="77777777" w:rsidR="00743B77" w:rsidRPr="00E01F84" w:rsidRDefault="00743B77" w:rsidP="008F4B9B">
      <w:pPr>
        <w:pStyle w:val="BodyText"/>
        <w:tabs>
          <w:tab w:val="left" w:pos="10238"/>
        </w:tabs>
        <w:spacing w:before="7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My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signature: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2BE969D9" w14:textId="77777777" w:rsidR="00743B77" w:rsidRPr="00E01F84" w:rsidRDefault="00743B77" w:rsidP="008F4B9B">
      <w:pPr>
        <w:pStyle w:val="BodyText"/>
        <w:tabs>
          <w:tab w:val="left" w:pos="10234"/>
        </w:tabs>
        <w:spacing w:before="7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Date: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348E682C" w14:textId="77777777" w:rsidR="00743B77" w:rsidRPr="00E01F84" w:rsidRDefault="00743B77" w:rsidP="00743B77">
      <w:pPr>
        <w:spacing w:before="2" w:after="0"/>
        <w:rPr>
          <w:rFonts w:ascii="Arial" w:eastAsia="Arial" w:hAnsi="Arial" w:cs="Arial"/>
          <w:sz w:val="36"/>
          <w:szCs w:val="36"/>
        </w:rPr>
      </w:pPr>
    </w:p>
    <w:p w14:paraId="4225EFC0" w14:textId="77777777" w:rsidR="00E01F84" w:rsidRDefault="00743B77" w:rsidP="008F4B9B">
      <w:pPr>
        <w:pStyle w:val="BodyText"/>
        <w:tabs>
          <w:tab w:val="left" w:pos="10251"/>
        </w:tabs>
        <w:spacing w:before="73" w:after="240"/>
        <w:rPr>
          <w:sz w:val="36"/>
          <w:szCs w:val="36"/>
        </w:rPr>
      </w:pPr>
      <w:r w:rsidRPr="00E01F84">
        <w:rPr>
          <w:sz w:val="36"/>
          <w:szCs w:val="36"/>
        </w:rPr>
        <w:t xml:space="preserve">I </w:t>
      </w:r>
      <w:r w:rsidRPr="00E01F84">
        <w:rPr>
          <w:spacing w:val="-1"/>
          <w:sz w:val="36"/>
          <w:szCs w:val="36"/>
        </w:rPr>
        <w:t>need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an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interpreter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at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cost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to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me.</w:t>
      </w:r>
      <w:r w:rsidRPr="00E01F84">
        <w:rPr>
          <w:sz w:val="36"/>
          <w:szCs w:val="36"/>
        </w:rPr>
        <w:t xml:space="preserve">  </w:t>
      </w:r>
      <w:r w:rsidRPr="00E01F84">
        <w:rPr>
          <w:spacing w:val="-1"/>
          <w:sz w:val="36"/>
          <w:szCs w:val="36"/>
        </w:rPr>
        <w:t>My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language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or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dialect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is:</w:t>
      </w:r>
      <w:r w:rsidRPr="00E01F84">
        <w:rPr>
          <w:sz w:val="36"/>
          <w:szCs w:val="36"/>
        </w:rPr>
        <w:t xml:space="preserve"> </w:t>
      </w:r>
    </w:p>
    <w:p w14:paraId="563F3E9E" w14:textId="5E71786E" w:rsidR="00743B77" w:rsidRPr="00E01F84" w:rsidRDefault="00743B77" w:rsidP="008F4B9B">
      <w:pPr>
        <w:pStyle w:val="BodyText"/>
        <w:tabs>
          <w:tab w:val="left" w:pos="10251"/>
        </w:tabs>
        <w:spacing w:before="73" w:after="240"/>
        <w:rPr>
          <w:sz w:val="36"/>
          <w:szCs w:val="36"/>
        </w:rPr>
      </w:pP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1031338C" w14:textId="77777777" w:rsidR="00743B77" w:rsidRPr="00E01F84" w:rsidRDefault="00743B77" w:rsidP="008F4B9B">
      <w:pPr>
        <w:spacing w:before="74" w:line="240" w:lineRule="auto"/>
        <w:ind w:left="107" w:right="580"/>
        <w:rPr>
          <w:rFonts w:ascii="Arial" w:eastAsia="Arial" w:hAnsi="Arial" w:cs="Arial"/>
          <w:sz w:val="36"/>
          <w:szCs w:val="36"/>
        </w:rPr>
      </w:pPr>
      <w:r w:rsidRPr="00E01F84">
        <w:rPr>
          <w:rFonts w:ascii="Arial"/>
          <w:sz w:val="36"/>
          <w:szCs w:val="36"/>
        </w:rPr>
        <w:t>I</w:t>
      </w:r>
      <w:r w:rsidRPr="00E01F84">
        <w:rPr>
          <w:rFonts w:ascii="Arial"/>
          <w:spacing w:val="-1"/>
          <w:sz w:val="36"/>
          <w:szCs w:val="36"/>
        </w:rPr>
        <w:t xml:space="preserve"> want the person named below to represent me at this</w:t>
      </w:r>
      <w:r w:rsidRPr="00E01F84">
        <w:rPr>
          <w:rFonts w:ascii="Arial"/>
          <w:spacing w:val="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hearing.</w:t>
      </w:r>
      <w:r w:rsidRPr="00E01F84">
        <w:rPr>
          <w:rFonts w:ascii="Arial"/>
          <w:spacing w:val="54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I</w:t>
      </w:r>
      <w:r w:rsidRPr="00E01F84">
        <w:rPr>
          <w:rFonts w:ascii="Arial"/>
          <w:spacing w:val="-1"/>
          <w:sz w:val="36"/>
          <w:szCs w:val="36"/>
        </w:rPr>
        <w:t xml:space="preserve"> give my permission for this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person to see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>my</w:t>
      </w:r>
      <w:r w:rsidRPr="00E01F84">
        <w:rPr>
          <w:rFonts w:ascii="Arial"/>
          <w:spacing w:val="30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records</w:t>
      </w:r>
      <w:r w:rsidRPr="00E01F84">
        <w:rPr>
          <w:rFonts w:ascii="Arial"/>
          <w:spacing w:val="-1"/>
          <w:sz w:val="36"/>
          <w:szCs w:val="36"/>
        </w:rPr>
        <w:t xml:space="preserve"> and </w:t>
      </w:r>
      <w:r w:rsidRPr="00E01F84">
        <w:rPr>
          <w:rFonts w:ascii="Arial"/>
          <w:sz w:val="36"/>
          <w:szCs w:val="36"/>
        </w:rPr>
        <w:t>to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come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to</w:t>
      </w:r>
      <w:r w:rsidRPr="00E01F84">
        <w:rPr>
          <w:rFonts w:ascii="Arial"/>
          <w:spacing w:val="-1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the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pacing w:val="-1"/>
          <w:sz w:val="36"/>
          <w:szCs w:val="36"/>
        </w:rPr>
        <w:t xml:space="preserve">hearing </w:t>
      </w:r>
      <w:r w:rsidRPr="00E01F84">
        <w:rPr>
          <w:rFonts w:ascii="Arial"/>
          <w:sz w:val="36"/>
          <w:szCs w:val="36"/>
        </w:rPr>
        <w:t>for</w:t>
      </w:r>
      <w:r w:rsidRPr="00E01F84">
        <w:rPr>
          <w:rFonts w:ascii="Arial"/>
          <w:spacing w:val="-2"/>
          <w:sz w:val="36"/>
          <w:szCs w:val="36"/>
        </w:rPr>
        <w:t xml:space="preserve"> </w:t>
      </w:r>
      <w:r w:rsidRPr="00E01F84">
        <w:rPr>
          <w:rFonts w:ascii="Arial"/>
          <w:sz w:val="36"/>
          <w:szCs w:val="36"/>
        </w:rPr>
        <w:t>me.</w:t>
      </w:r>
    </w:p>
    <w:p w14:paraId="4A9341B3" w14:textId="77777777" w:rsidR="00743B77" w:rsidRPr="00E01F84" w:rsidRDefault="00743B77" w:rsidP="008F4B9B">
      <w:pPr>
        <w:pStyle w:val="BodyText"/>
        <w:tabs>
          <w:tab w:val="left" w:pos="10296"/>
        </w:tabs>
        <w:spacing w:before="3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Name: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1E562B5C" w14:textId="77777777" w:rsidR="00743B77" w:rsidRPr="00E01F84" w:rsidRDefault="00743B77" w:rsidP="008F4B9B">
      <w:pPr>
        <w:pStyle w:val="BodyText"/>
        <w:tabs>
          <w:tab w:val="left" w:pos="10272"/>
        </w:tabs>
        <w:spacing w:before="73" w:after="240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Address: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p w14:paraId="37938BC6" w14:textId="3938BCA9" w:rsidR="00D01B3B" w:rsidRPr="00E01F84" w:rsidRDefault="00743B77" w:rsidP="00E01F84">
      <w:pPr>
        <w:pStyle w:val="BodyText"/>
        <w:tabs>
          <w:tab w:val="left" w:pos="10295"/>
        </w:tabs>
        <w:spacing w:before="73"/>
        <w:rPr>
          <w:sz w:val="36"/>
          <w:szCs w:val="36"/>
        </w:rPr>
      </w:pPr>
      <w:r w:rsidRPr="00E01F84">
        <w:rPr>
          <w:spacing w:val="-1"/>
          <w:sz w:val="36"/>
          <w:szCs w:val="36"/>
        </w:rPr>
        <w:t>Phone</w:t>
      </w:r>
      <w:r w:rsidRPr="00E01F84">
        <w:rPr>
          <w:sz w:val="36"/>
          <w:szCs w:val="36"/>
        </w:rPr>
        <w:t xml:space="preserve"> </w:t>
      </w:r>
      <w:r w:rsidRPr="00E01F84">
        <w:rPr>
          <w:spacing w:val="-1"/>
          <w:sz w:val="36"/>
          <w:szCs w:val="36"/>
        </w:rPr>
        <w:t>number:</w:t>
      </w:r>
      <w:r w:rsidRPr="00E01F84">
        <w:rPr>
          <w:sz w:val="36"/>
          <w:szCs w:val="36"/>
          <w:u w:val="single" w:color="000000"/>
        </w:rPr>
        <w:t xml:space="preserve"> </w:t>
      </w:r>
      <w:r w:rsidRPr="00E01F84">
        <w:rPr>
          <w:sz w:val="36"/>
          <w:szCs w:val="36"/>
          <w:u w:val="single" w:color="000000"/>
        </w:rPr>
        <w:tab/>
      </w:r>
    </w:p>
    <w:sectPr w:rsidR="00D01B3B" w:rsidRPr="00E01F84" w:rsidSect="00E01F84">
      <w:headerReference w:type="even" r:id="rId9"/>
      <w:footerReference w:type="default" r:id="rId10"/>
      <w:pgSz w:w="12240" w:h="15840"/>
      <w:pgMar w:top="900" w:right="720" w:bottom="63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1400B" w14:textId="77777777" w:rsidR="00110D62" w:rsidRDefault="00110D62" w:rsidP="00D560BC">
      <w:pPr>
        <w:spacing w:after="0" w:line="240" w:lineRule="auto"/>
      </w:pPr>
      <w:r>
        <w:separator/>
      </w:r>
    </w:p>
  </w:endnote>
  <w:endnote w:type="continuationSeparator" w:id="0">
    <w:p w14:paraId="25637719" w14:textId="77777777" w:rsidR="00110D62" w:rsidRDefault="00110D62" w:rsidP="00D5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947" w14:textId="1670DCD9" w:rsidR="008636E3" w:rsidRDefault="008636E3">
    <w:pPr>
      <w:pStyle w:val="Footer"/>
      <w:pBdr>
        <w:top w:val="single" w:sz="4" w:space="1" w:color="D9D9D9" w:themeColor="background1" w:themeShade="D9"/>
      </w:pBdr>
      <w:jc w:val="right"/>
    </w:pPr>
  </w:p>
  <w:p w14:paraId="32D5A901" w14:textId="77777777" w:rsidR="008636E3" w:rsidRDefault="008636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45D7" w14:textId="77777777" w:rsidR="00110D62" w:rsidRDefault="00110D62" w:rsidP="00D560BC">
      <w:pPr>
        <w:spacing w:after="0" w:line="240" w:lineRule="auto"/>
      </w:pPr>
      <w:r>
        <w:separator/>
      </w:r>
    </w:p>
  </w:footnote>
  <w:footnote w:type="continuationSeparator" w:id="0">
    <w:p w14:paraId="6CECC065" w14:textId="77777777" w:rsidR="00110D62" w:rsidRDefault="00110D62" w:rsidP="00D56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BF88" w14:textId="77777777" w:rsidR="008636E3" w:rsidRDefault="00110D62">
    <w:pPr>
      <w:pStyle w:val="Header"/>
    </w:pPr>
    <w:r>
      <w:rPr>
        <w:noProof/>
      </w:rPr>
      <w:pict w14:anchorId="77449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82088" o:spid="_x0000_s2053" type="#_x0000_t75" style="position:absolute;margin-left:0;margin-top:0;width:612pt;height:11in;z-index:-251658752;mso-position-horizontal:center;mso-position-horizontal-relative:margin;mso-position-vertical:center;mso-position-vertical-relative:margin" o:allowincell="f">
          <v:imagedata r:id="rId1" o:title="Final Letterhead 4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E85"/>
    <w:multiLevelType w:val="hybridMultilevel"/>
    <w:tmpl w:val="C674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80CD5"/>
    <w:multiLevelType w:val="hybridMultilevel"/>
    <w:tmpl w:val="F63028D8"/>
    <w:lvl w:ilvl="0" w:tplc="2B7EDF32">
      <w:start w:val="1"/>
      <w:numFmt w:val="bullet"/>
      <w:lvlText w:val="•"/>
      <w:lvlJc w:val="left"/>
      <w:pPr>
        <w:ind w:left="468" w:hanging="360"/>
      </w:pPr>
      <w:rPr>
        <w:rFonts w:ascii="Arial" w:eastAsia="Arial" w:hAnsi="Arial" w:cs="Times New Roman" w:hint="default"/>
        <w:sz w:val="21"/>
        <w:szCs w:val="21"/>
      </w:rPr>
    </w:lvl>
    <w:lvl w:ilvl="1" w:tplc="2E8AA908">
      <w:start w:val="1"/>
      <w:numFmt w:val="bullet"/>
      <w:lvlText w:val="•"/>
      <w:lvlJc w:val="left"/>
      <w:pPr>
        <w:ind w:left="1457" w:hanging="360"/>
      </w:pPr>
    </w:lvl>
    <w:lvl w:ilvl="2" w:tplc="084A82F8">
      <w:start w:val="1"/>
      <w:numFmt w:val="bullet"/>
      <w:lvlText w:val="•"/>
      <w:lvlJc w:val="left"/>
      <w:pPr>
        <w:ind w:left="2446" w:hanging="360"/>
      </w:pPr>
    </w:lvl>
    <w:lvl w:ilvl="3" w:tplc="FE90A784">
      <w:start w:val="1"/>
      <w:numFmt w:val="bullet"/>
      <w:lvlText w:val="•"/>
      <w:lvlJc w:val="left"/>
      <w:pPr>
        <w:ind w:left="3435" w:hanging="360"/>
      </w:pPr>
    </w:lvl>
    <w:lvl w:ilvl="4" w:tplc="1A5A652A">
      <w:start w:val="1"/>
      <w:numFmt w:val="bullet"/>
      <w:lvlText w:val="•"/>
      <w:lvlJc w:val="left"/>
      <w:pPr>
        <w:ind w:left="4424" w:hanging="360"/>
      </w:pPr>
    </w:lvl>
    <w:lvl w:ilvl="5" w:tplc="5B14721E">
      <w:start w:val="1"/>
      <w:numFmt w:val="bullet"/>
      <w:lvlText w:val="•"/>
      <w:lvlJc w:val="left"/>
      <w:pPr>
        <w:ind w:left="5414" w:hanging="360"/>
      </w:pPr>
    </w:lvl>
    <w:lvl w:ilvl="6" w:tplc="7AC0AD60">
      <w:start w:val="1"/>
      <w:numFmt w:val="bullet"/>
      <w:lvlText w:val="•"/>
      <w:lvlJc w:val="left"/>
      <w:pPr>
        <w:ind w:left="6403" w:hanging="360"/>
      </w:pPr>
    </w:lvl>
    <w:lvl w:ilvl="7" w:tplc="EEA23AFA">
      <w:start w:val="1"/>
      <w:numFmt w:val="bullet"/>
      <w:lvlText w:val="•"/>
      <w:lvlJc w:val="left"/>
      <w:pPr>
        <w:ind w:left="7392" w:hanging="360"/>
      </w:pPr>
    </w:lvl>
    <w:lvl w:ilvl="8" w:tplc="0C8236EE">
      <w:start w:val="1"/>
      <w:numFmt w:val="bullet"/>
      <w:lvlText w:val="•"/>
      <w:lvlJc w:val="left"/>
      <w:pPr>
        <w:ind w:left="8381" w:hanging="360"/>
      </w:pPr>
    </w:lvl>
  </w:abstractNum>
  <w:abstractNum w:abstractNumId="2" w15:restartNumberingAfterBreak="0">
    <w:nsid w:val="2BD07B8F"/>
    <w:multiLevelType w:val="hybridMultilevel"/>
    <w:tmpl w:val="6EF05356"/>
    <w:lvl w:ilvl="0" w:tplc="9EC2F124">
      <w:start w:val="1"/>
      <w:numFmt w:val="decimal"/>
      <w:lvlText w:val="%1."/>
      <w:lvlJc w:val="left"/>
      <w:pPr>
        <w:ind w:left="827" w:hanging="360"/>
      </w:pPr>
      <w:rPr>
        <w:rFonts w:ascii="Arial" w:eastAsia="Arial" w:hAnsi="Arial" w:cs="Times New Roman" w:hint="default"/>
        <w:spacing w:val="-1"/>
        <w:sz w:val="36"/>
        <w:szCs w:val="36"/>
      </w:rPr>
    </w:lvl>
    <w:lvl w:ilvl="1" w:tplc="AD448C52">
      <w:start w:val="1"/>
      <w:numFmt w:val="bullet"/>
      <w:lvlText w:val="•"/>
      <w:lvlJc w:val="left"/>
      <w:pPr>
        <w:ind w:left="1781" w:hanging="360"/>
      </w:pPr>
    </w:lvl>
    <w:lvl w:ilvl="2" w:tplc="A59AB274">
      <w:start w:val="1"/>
      <w:numFmt w:val="bullet"/>
      <w:lvlText w:val="•"/>
      <w:lvlJc w:val="left"/>
      <w:pPr>
        <w:ind w:left="2734" w:hanging="360"/>
      </w:pPr>
    </w:lvl>
    <w:lvl w:ilvl="3" w:tplc="7E88A21A">
      <w:start w:val="1"/>
      <w:numFmt w:val="bullet"/>
      <w:lvlText w:val="•"/>
      <w:lvlJc w:val="left"/>
      <w:pPr>
        <w:ind w:left="3687" w:hanging="360"/>
      </w:pPr>
    </w:lvl>
    <w:lvl w:ilvl="4" w:tplc="3D94A050">
      <w:start w:val="1"/>
      <w:numFmt w:val="bullet"/>
      <w:lvlText w:val="•"/>
      <w:lvlJc w:val="left"/>
      <w:pPr>
        <w:ind w:left="4640" w:hanging="360"/>
      </w:pPr>
    </w:lvl>
    <w:lvl w:ilvl="5" w:tplc="CFB60070">
      <w:start w:val="1"/>
      <w:numFmt w:val="bullet"/>
      <w:lvlText w:val="•"/>
      <w:lvlJc w:val="left"/>
      <w:pPr>
        <w:ind w:left="5593" w:hanging="360"/>
      </w:pPr>
    </w:lvl>
    <w:lvl w:ilvl="6" w:tplc="3F7E3158">
      <w:start w:val="1"/>
      <w:numFmt w:val="bullet"/>
      <w:lvlText w:val="•"/>
      <w:lvlJc w:val="left"/>
      <w:pPr>
        <w:ind w:left="6547" w:hanging="360"/>
      </w:pPr>
    </w:lvl>
    <w:lvl w:ilvl="7" w:tplc="4B9067AC">
      <w:start w:val="1"/>
      <w:numFmt w:val="bullet"/>
      <w:lvlText w:val="•"/>
      <w:lvlJc w:val="left"/>
      <w:pPr>
        <w:ind w:left="7500" w:hanging="360"/>
      </w:pPr>
    </w:lvl>
    <w:lvl w:ilvl="8" w:tplc="AA7CFE40">
      <w:start w:val="1"/>
      <w:numFmt w:val="bullet"/>
      <w:lvlText w:val="•"/>
      <w:lvlJc w:val="left"/>
      <w:pPr>
        <w:ind w:left="8453" w:hanging="360"/>
      </w:pPr>
    </w:lvl>
  </w:abstractNum>
  <w:abstractNum w:abstractNumId="3" w15:restartNumberingAfterBreak="0">
    <w:nsid w:val="4B751313"/>
    <w:multiLevelType w:val="hybridMultilevel"/>
    <w:tmpl w:val="EFA07E16"/>
    <w:lvl w:ilvl="0" w:tplc="A3D0F2A0">
      <w:start w:val="1"/>
      <w:numFmt w:val="bullet"/>
      <w:lvlText w:val="•"/>
      <w:lvlJc w:val="left"/>
      <w:pPr>
        <w:ind w:left="468" w:hanging="361"/>
      </w:pPr>
      <w:rPr>
        <w:rFonts w:ascii="Arial" w:eastAsia="Arial" w:hAnsi="Arial" w:cs="Times New Roman" w:hint="default"/>
        <w:sz w:val="20"/>
        <w:szCs w:val="20"/>
      </w:rPr>
    </w:lvl>
    <w:lvl w:ilvl="1" w:tplc="AC4A44F4">
      <w:start w:val="1"/>
      <w:numFmt w:val="bullet"/>
      <w:lvlText w:val="•"/>
      <w:lvlJc w:val="left"/>
      <w:pPr>
        <w:ind w:left="1457" w:hanging="361"/>
      </w:pPr>
    </w:lvl>
    <w:lvl w:ilvl="2" w:tplc="BD2CB284">
      <w:start w:val="1"/>
      <w:numFmt w:val="bullet"/>
      <w:lvlText w:val="•"/>
      <w:lvlJc w:val="left"/>
      <w:pPr>
        <w:ind w:left="2446" w:hanging="361"/>
      </w:pPr>
    </w:lvl>
    <w:lvl w:ilvl="3" w:tplc="1C1A8934">
      <w:start w:val="1"/>
      <w:numFmt w:val="bullet"/>
      <w:lvlText w:val="•"/>
      <w:lvlJc w:val="left"/>
      <w:pPr>
        <w:ind w:left="3435" w:hanging="361"/>
      </w:pPr>
    </w:lvl>
    <w:lvl w:ilvl="4" w:tplc="2BC0B290">
      <w:start w:val="1"/>
      <w:numFmt w:val="bullet"/>
      <w:lvlText w:val="•"/>
      <w:lvlJc w:val="left"/>
      <w:pPr>
        <w:ind w:left="4424" w:hanging="361"/>
      </w:pPr>
    </w:lvl>
    <w:lvl w:ilvl="5" w:tplc="B6CE6A72">
      <w:start w:val="1"/>
      <w:numFmt w:val="bullet"/>
      <w:lvlText w:val="•"/>
      <w:lvlJc w:val="left"/>
      <w:pPr>
        <w:ind w:left="5414" w:hanging="361"/>
      </w:pPr>
    </w:lvl>
    <w:lvl w:ilvl="6" w:tplc="F2681C64">
      <w:start w:val="1"/>
      <w:numFmt w:val="bullet"/>
      <w:lvlText w:val="•"/>
      <w:lvlJc w:val="left"/>
      <w:pPr>
        <w:ind w:left="6403" w:hanging="361"/>
      </w:pPr>
    </w:lvl>
    <w:lvl w:ilvl="7" w:tplc="873CAB1C">
      <w:start w:val="1"/>
      <w:numFmt w:val="bullet"/>
      <w:lvlText w:val="•"/>
      <w:lvlJc w:val="left"/>
      <w:pPr>
        <w:ind w:left="7392" w:hanging="361"/>
      </w:pPr>
    </w:lvl>
    <w:lvl w:ilvl="8" w:tplc="EB62A2A6">
      <w:start w:val="1"/>
      <w:numFmt w:val="bullet"/>
      <w:lvlText w:val="•"/>
      <w:lvlJc w:val="left"/>
      <w:pPr>
        <w:ind w:left="8381" w:hanging="361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77"/>
    <w:rsid w:val="00072248"/>
    <w:rsid w:val="000B421A"/>
    <w:rsid w:val="000D4575"/>
    <w:rsid w:val="00110D62"/>
    <w:rsid w:val="00133470"/>
    <w:rsid w:val="00147FAE"/>
    <w:rsid w:val="001F3527"/>
    <w:rsid w:val="00273013"/>
    <w:rsid w:val="00291517"/>
    <w:rsid w:val="002D0784"/>
    <w:rsid w:val="00343C6A"/>
    <w:rsid w:val="004E470A"/>
    <w:rsid w:val="00574514"/>
    <w:rsid w:val="005B6F42"/>
    <w:rsid w:val="006A5596"/>
    <w:rsid w:val="00743B77"/>
    <w:rsid w:val="00784A75"/>
    <w:rsid w:val="007E17A6"/>
    <w:rsid w:val="008636E3"/>
    <w:rsid w:val="008F4B9B"/>
    <w:rsid w:val="008F59B8"/>
    <w:rsid w:val="00905E52"/>
    <w:rsid w:val="00A93082"/>
    <w:rsid w:val="00B62F37"/>
    <w:rsid w:val="00C706A0"/>
    <w:rsid w:val="00D01B3B"/>
    <w:rsid w:val="00D24BCD"/>
    <w:rsid w:val="00D560BC"/>
    <w:rsid w:val="00D904A0"/>
    <w:rsid w:val="00DB41CF"/>
    <w:rsid w:val="00E01F84"/>
    <w:rsid w:val="00EA1254"/>
    <w:rsid w:val="00F26E35"/>
    <w:rsid w:val="00F66D4F"/>
    <w:rsid w:val="00F9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6A2B408"/>
  <w15:docId w15:val="{5CE94F8A-CCAA-4079-80ED-6511F1F2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43B77"/>
    <w:pPr>
      <w:widowControl w:val="0"/>
      <w:spacing w:after="0" w:line="240" w:lineRule="auto"/>
      <w:ind w:left="39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link w:val="Heading2Char"/>
    <w:uiPriority w:val="1"/>
    <w:unhideWhenUsed/>
    <w:qFormat/>
    <w:rsid w:val="00743B77"/>
    <w:pPr>
      <w:widowControl w:val="0"/>
      <w:spacing w:after="0" w:line="240" w:lineRule="auto"/>
      <w:ind w:left="107"/>
      <w:outlineLvl w:val="1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0BC"/>
  </w:style>
  <w:style w:type="paragraph" w:styleId="Footer">
    <w:name w:val="footer"/>
    <w:basedOn w:val="Normal"/>
    <w:link w:val="FooterChar"/>
    <w:uiPriority w:val="99"/>
    <w:unhideWhenUsed/>
    <w:rsid w:val="00D56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0BC"/>
  </w:style>
  <w:style w:type="paragraph" w:styleId="NoSpacing">
    <w:name w:val="No Spacing"/>
    <w:link w:val="NoSpacingChar"/>
    <w:uiPriority w:val="1"/>
    <w:qFormat/>
    <w:rsid w:val="00F66D4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66D4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21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743B77"/>
    <w:rPr>
      <w:rFonts w:ascii="Arial" w:eastAsia="Arial" w:hAnsi="Arial"/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743B77"/>
    <w:rPr>
      <w:rFonts w:ascii="Arial" w:eastAsia="Arial" w:hAnsi="Arial"/>
      <w:b/>
      <w:bCs/>
      <w:sz w:val="21"/>
      <w:szCs w:val="21"/>
    </w:rPr>
  </w:style>
  <w:style w:type="paragraph" w:styleId="BodyText">
    <w:name w:val="Body Text"/>
    <w:basedOn w:val="Normal"/>
    <w:link w:val="BodyTextChar"/>
    <w:uiPriority w:val="1"/>
    <w:unhideWhenUsed/>
    <w:qFormat/>
    <w:rsid w:val="00743B77"/>
    <w:pPr>
      <w:widowControl w:val="0"/>
      <w:spacing w:after="0" w:line="240" w:lineRule="auto"/>
      <w:ind w:left="107"/>
    </w:pPr>
    <w:rPr>
      <w:rFonts w:ascii="Arial" w:eastAsia="Arial" w:hAnsi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43B77"/>
    <w:rPr>
      <w:rFonts w:ascii="Arial" w:eastAsia="Arial" w:hAnsi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onsibais\Desktop\New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D3B95C-3D29-444C-B856-4161DDEFFD70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73DF4-1D2D-4CDA-BAA4-E5B322214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Letterhead</Template>
  <TotalTime>1</TotalTime>
  <Pages>4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Monsibais</dc:creator>
  <cp:lastModifiedBy>Willie Fields</cp:lastModifiedBy>
  <cp:revision>3</cp:revision>
  <cp:lastPrinted>2021-07-15T16:04:00Z</cp:lastPrinted>
  <dcterms:created xsi:type="dcterms:W3CDTF">2021-07-15T16:01:00Z</dcterms:created>
  <dcterms:modified xsi:type="dcterms:W3CDTF">2021-07-15T16:04:00Z</dcterms:modified>
</cp:coreProperties>
</file>